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h.owaq9cqny8" w:colFirst="0" w:colLast="0" w:displacedByCustomXml="next"/>
    <w:bookmarkEnd w:id="0" w:displacedByCustomXml="next"/>
    <w:sdt>
      <w:sdtPr>
        <w:id w:val="-519159360"/>
        <w:docPartObj>
          <w:docPartGallery w:val="Cover Pages"/>
          <w:docPartUnique/>
        </w:docPartObj>
      </w:sdtPr>
      <w:sdtContent>
        <w:p w14:paraId="519413D6" w14:textId="2FA3C725" w:rsidR="00270870" w:rsidRPr="00C247CA" w:rsidRDefault="005119C0" w:rsidP="008C1283">
          <w:pPr>
            <w:tabs>
              <w:tab w:val="center" w:pos="932"/>
            </w:tabs>
            <w:spacing w:after="11640"/>
            <w:rPr>
              <w:color w:val="auto"/>
            </w:rPr>
          </w:pPr>
          <w:r>
            <w:rPr>
              <w:noProof/>
              <w:lang w:val="de-LI" w:eastAsia="de-LI"/>
            </w:rPr>
            <mc:AlternateContent>
              <mc:Choice Requires="wps">
                <w:drawing>
                  <wp:anchor distT="0" distB="0" distL="114300" distR="114300" simplePos="0" relativeHeight="251551744" behindDoc="1" locked="0" layoutInCell="1" allowOverlap="1" wp14:anchorId="4C88E972" wp14:editId="5D73A4E1">
                    <wp:simplePos x="0" y="0"/>
                    <wp:positionH relativeFrom="margin">
                      <wp:align>center</wp:align>
                    </wp:positionH>
                    <wp:positionV relativeFrom="margin">
                      <wp:align>center</wp:align>
                    </wp:positionV>
                    <wp:extent cx="7846695" cy="11630025"/>
                    <wp:effectExtent l="0" t="0" r="1905" b="9525"/>
                    <wp:wrapNone/>
                    <wp:docPr id="19" name="Rechteck 1"/>
                    <wp:cNvGraphicFramePr/>
                    <a:graphic xmlns:a="http://schemas.openxmlformats.org/drawingml/2006/main">
                      <a:graphicData uri="http://schemas.microsoft.com/office/word/2010/wordprocessingShape">
                        <wps:wsp>
                          <wps:cNvSpPr/>
                          <wps:spPr>
                            <a:xfrm>
                              <a:off x="0" y="0"/>
                              <a:ext cx="7846695" cy="11630025"/>
                            </a:xfrm>
                            <a:prstGeom prst="rect">
                              <a:avLst/>
                            </a:prstGeom>
                            <a:gradFill flip="none" rotWithShape="1">
                              <a:gsLst>
                                <a:gs pos="65000">
                                  <a:srgbClr val="FFFFEE"/>
                                </a:gs>
                                <a:gs pos="0">
                                  <a:srgbClr val="FFFFEE"/>
                                </a:gs>
                                <a:gs pos="90000">
                                  <a:srgbClr val="FED7B3"/>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53F86" w14:textId="77777777" w:rsidR="002702EC" w:rsidRPr="006614F3" w:rsidRDefault="002702EC" w:rsidP="009E191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left:0;text-align:left;margin-left:0;margin-top:0;width:617.85pt;height:915.75pt;z-index:-251764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" fillcolor="#ffe" stroked="f" strokeweight="1pt">
                    <v:fill color2="#fed7b3" rotate="t" angle="180" colors="0 #ffe;42598f #ffe;58982f #fed7b3" focus="100%" type="gradient"/>
                    <v:textbox>
                      <w:txbxContent>
                        <w:p w14:paraId="4BC53F86" w14:textId="77777777" w:rsidR="002702EC" w:rsidRPr="006614F3" w:rsidRDefault="002702EC" w:rsidP="009E191C">
                          <w:pPr>
                            <w:rPr>
                              <w:color w:val="FFFFFF" w:themeColor="background1"/>
                              <w14:textFill>
                                <w14:noFill/>
                              </w14:textFill>
                            </w:rPr>
                          </w:pPr>
                        </w:p>
                      </w:txbxContent>
                    </v:textbox>
                    <w10:wrap anchorx="margin" anchory="margin"/>
                  </v:rect>
                </w:pict>
              </mc:Fallback>
            </mc:AlternateContent>
          </w:r>
          <w:r w:rsidR="008C1283">
            <w:rPr>
              <w:noProof/>
              <w:lang w:val="de-LI" w:eastAsia="de-LI"/>
            </w:rPr>
            <mc:AlternateContent>
              <mc:Choice Requires="wpg">
                <w:drawing>
                  <wp:anchor distT="0" distB="0" distL="114300" distR="114300" simplePos="0" relativeHeight="251559936" behindDoc="0" locked="0" layoutInCell="1" allowOverlap="1" wp14:anchorId="63A7F91B" wp14:editId="73489C55">
                    <wp:simplePos x="0" y="0"/>
                    <wp:positionH relativeFrom="margin">
                      <wp:align>center</wp:align>
                    </wp:positionH>
                    <wp:positionV relativeFrom="paragraph">
                      <wp:posOffset>5137640</wp:posOffset>
                    </wp:positionV>
                    <wp:extent cx="6115709" cy="1722120"/>
                    <wp:effectExtent l="0" t="0" r="0" b="0"/>
                    <wp:wrapNone/>
                    <wp:docPr id="25" name="Group 25"/>
                    <wp:cNvGraphicFramePr/>
                    <a:graphic xmlns:a="http://schemas.openxmlformats.org/drawingml/2006/main">
                      <a:graphicData uri="http://schemas.microsoft.com/office/word/2010/wordprocessingGroup">
                        <wpg:wgp>
                          <wpg:cNvGrpSpPr/>
                          <wpg:grpSpPr>
                            <a:xfrm>
                              <a:off x="0" y="0"/>
                              <a:ext cx="6115709" cy="1722120"/>
                              <a:chOff x="0" y="0"/>
                              <a:chExt cx="6115709" cy="1722120"/>
                            </a:xfrm>
                          </wpg:grpSpPr>
                          <wps:wsp>
                            <wps:cNvPr id="20" name="Textfeld 2"/>
                            <wps:cNvSpPr txBox="1"/>
                            <wps:spPr>
                              <a:xfrm>
                                <a:off x="0" y="0"/>
                                <a:ext cx="6115709" cy="172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82D88" w14:textId="77777777" w:rsidR="002702EC" w:rsidRPr="00233326" w:rsidRDefault="002702EC" w:rsidP="00233326">
                                  <w:pPr>
                                    <w:spacing w:line="276" w:lineRule="auto"/>
                                    <w:jc w:val="center"/>
                                    <w:rPr>
                                      <w:rFonts w:ascii="Tahoma" w:hAnsi="Tahoma" w:cs="Tahoma"/>
                                      <w:b/>
                                      <w:color w:val="8A0101"/>
                                      <w:sz w:val="96"/>
                                      <w:lang w:val="de-LI"/>
                                    </w:rPr>
                                  </w:pPr>
                                  <w:r w:rsidRPr="00233326">
                                    <w:rPr>
                                      <w:rFonts w:ascii="Tahoma" w:hAnsi="Tahoma" w:cs="Tahoma"/>
                                      <w:b/>
                                      <w:color w:val="8A0101"/>
                                      <w:sz w:val="96"/>
                                    </w:rPr>
                                    <w:t>Vertiefungsarbeit 4chan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Grafik 9"/>
                              <pic:cNvPicPr>
                                <a:picLocks noChangeAspect="1"/>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5355978" y="205370"/>
                                <a:ext cx="74724" cy="60491"/>
                              </a:xfrm>
                              <a:prstGeom prst="rect">
                                <a:avLst/>
                              </a:prstGeom>
                            </pic:spPr>
                          </pic:pic>
                        </wpg:wgp>
                      </a:graphicData>
                    </a:graphic>
                    <wp14:sizeRelV relativeFrom="margin">
                      <wp14:pctHeight>0</wp14:pctHeight>
                    </wp14:sizeRelV>
                  </wp:anchor>
                </w:drawing>
              </mc:Choice>
              <mc:Fallback>
                <w:pict>
                  <v:group id="Group 25" o:spid="_x0000_s1027" style="position:absolute;left:0;text-align:left;margin-left:0;margin-top:404.55pt;width:481.55pt;height:135.6pt;z-index:251559936;mso-position-horizontal:center;mso-position-horizontal-relative:margin;mso-height-relative:margin" coordsize="61157,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">
                    <v:shapetype id="_x0000_t202" coordsize="21600,21600" o:spt="202" path="m,l,21600r21600,l21600,xe">
                      <v:stroke joinstyle="miter"/>
                      <v:path gradientshapeok="t" o:connecttype="rect"/>
                    </v:shapetype>
                    <v:shape id="Textfeld 2" o:spid="_x0000_s1028" type="#_x0000_t202" style="position:absolute;width:61157;height:17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75F82D88" w14:textId="77777777" w:rsidR="002702EC" w:rsidRPr="00233326" w:rsidRDefault="002702EC" w:rsidP="00233326">
                            <w:pPr>
                              <w:spacing w:line="276" w:lineRule="auto"/>
                              <w:jc w:val="center"/>
                              <w:rPr>
                                <w:rFonts w:ascii="Tahoma" w:hAnsi="Tahoma" w:cs="Tahoma"/>
                                <w:b/>
                                <w:color w:val="8A0101"/>
                                <w:sz w:val="96"/>
                                <w:lang w:val="de-LI"/>
                              </w:rPr>
                            </w:pPr>
                            <w:r w:rsidRPr="00233326">
                              <w:rPr>
                                <w:rFonts w:ascii="Tahoma" w:hAnsi="Tahoma" w:cs="Tahoma"/>
                                <w:b/>
                                <w:color w:val="8A0101"/>
                                <w:sz w:val="96"/>
                              </w:rPr>
                              <w:t>Vertiefungsarbeit 4chan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9" type="#_x0000_t75" style="position:absolute;left:53559;top:2053;width:748;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MjvDAAAA2wAAAA8AAABkcnMvZG93bnJldi54bWxEj09rwkAUxO8Fv8PyhN7qJqKtRFdRQZDe&#10;jIX2+Mi+JqHZt2F386d++q4g9DjMzG+YzW40jejJ+dqygnSWgCAurK65VPBxPb2sQPiArLGxTAp+&#10;ycNuO3naYKbtwBfq81CKCGGfoYIqhDaT0hcVGfQz2xJH79s6gyFKV0rtcIhw08h5krxKgzXHhQpb&#10;OlZU/OSdUZCXfZofUHfcpLevt3fPy/r0qdTzdNyvQQQaw3/40T5rBfMF3L/EH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syO8MAAADbAAAADwAAAAAAAAAAAAAAAACf&#10;AgAAZHJzL2Rvd25yZXYueG1sUEsFBgAAAAAEAAQA9wAAAI8DAAAAAA==&#10;">
                      <v:imagedata r:id="rId10" o:title="" gain="19661f" blacklevel="22938f"/>
                      <v:path arrowok="t"/>
                    </v:shape>
                    <w10:wrap anchorx="margin"/>
                  </v:group>
                </w:pict>
              </mc:Fallback>
            </mc:AlternateContent>
          </w:r>
          <w:r w:rsidR="00270870">
            <w:rPr>
              <w:noProof/>
              <w:lang w:val="de-LI" w:eastAsia="de-LI"/>
            </w:rPr>
            <w:drawing>
              <wp:anchor distT="0" distB="0" distL="114300" distR="114300" simplePos="0" relativeHeight="251697152" behindDoc="1" locked="0" layoutInCell="1" allowOverlap="1" wp14:anchorId="2822C9C0" wp14:editId="6B61C225">
                <wp:simplePos x="0" y="0"/>
                <wp:positionH relativeFrom="margin">
                  <wp:align>center</wp:align>
                </wp:positionH>
                <wp:positionV relativeFrom="margin">
                  <wp:posOffset>21590</wp:posOffset>
                </wp:positionV>
                <wp:extent cx="6055995" cy="4778375"/>
                <wp:effectExtent l="0" t="0" r="1905" b="3175"/>
                <wp:wrapNone/>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lantis_longcat2.png"/>
                        <pic:cNvPicPr/>
                      </pic:nvPicPr>
                      <pic:blipFill>
                        <a:blip r:embed="rId11">
                          <a:extLst>
                            <a:ext uri="{28A0092B-C50C-407E-A947-70E740481C1C}">
                              <a14:useLocalDpi xmlns:a14="http://schemas.microsoft.com/office/drawing/2010/main" val="0"/>
                            </a:ext>
                          </a:extLst>
                        </a:blip>
                        <a:stretch>
                          <a:fillRect/>
                        </a:stretch>
                      </pic:blipFill>
                      <pic:spPr>
                        <a:xfrm>
                          <a:off x="0" y="0"/>
                          <a:ext cx="6055995" cy="4778375"/>
                        </a:xfrm>
                        <a:prstGeom prst="rect">
                          <a:avLst/>
                        </a:prstGeom>
                      </pic:spPr>
                    </pic:pic>
                  </a:graphicData>
                </a:graphic>
                <wp14:sizeRelH relativeFrom="page">
                  <wp14:pctWidth>0</wp14:pctWidth>
                </wp14:sizeRelH>
                <wp14:sizeRelV relativeFrom="page">
                  <wp14:pctHeight>0</wp14:pctHeight>
                </wp14:sizeRelV>
              </wp:anchor>
            </w:drawing>
          </w:r>
        </w:p>
        <w:p w14:paraId="38C9E6E3" w14:textId="0C7F9B9C" w:rsidR="00270870" w:rsidRPr="00C247CA" w:rsidRDefault="00270870" w:rsidP="00FB3210">
          <w:pPr>
            <w:tabs>
              <w:tab w:val="left" w:pos="932"/>
            </w:tabs>
            <w:spacing w:after="240"/>
            <w:rPr>
              <w:color w:val="auto"/>
            </w:rPr>
          </w:pPr>
          <w:r w:rsidRPr="00C247CA">
            <w:rPr>
              <w:noProof/>
              <w:color w:val="auto"/>
              <w:lang w:val="de-LI" w:eastAsia="de-LI"/>
            </w:rPr>
            <mc:AlternateContent>
              <mc:Choice Requires="wps">
                <w:drawing>
                  <wp:anchor distT="0" distB="0" distL="114300" distR="114300" simplePos="0" relativeHeight="251908096" behindDoc="1" locked="0" layoutInCell="1" allowOverlap="1" wp14:anchorId="3509E58E" wp14:editId="69297796">
                    <wp:simplePos x="0" y="0"/>
                    <wp:positionH relativeFrom="margin">
                      <wp:align>center</wp:align>
                    </wp:positionH>
                    <wp:positionV relativeFrom="paragraph">
                      <wp:posOffset>12700</wp:posOffset>
                    </wp:positionV>
                    <wp:extent cx="5207000" cy="1041400"/>
                    <wp:effectExtent l="0" t="0" r="12700" b="25400"/>
                    <wp:wrapNone/>
                    <wp:docPr id="21" name="Rechteck 13"/>
                    <wp:cNvGraphicFramePr/>
                    <a:graphic xmlns:a="http://schemas.openxmlformats.org/drawingml/2006/main">
                      <a:graphicData uri="http://schemas.microsoft.com/office/word/2010/wordprocessingShape">
                        <wps:wsp>
                          <wps:cNvSpPr/>
                          <wps:spPr>
                            <a:xfrm>
                              <a:off x="0" y="0"/>
                              <a:ext cx="5207000" cy="1041400"/>
                            </a:xfrm>
                            <a:prstGeom prst="rect">
                              <a:avLst/>
                            </a:prstGeom>
                            <a:noFill/>
                            <a:ln>
                              <a:solidFill>
                                <a:srgbClr val="8A010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8737E" w14:textId="77777777" w:rsidR="002702EC" w:rsidRPr="00270870" w:rsidRDefault="002702EC" w:rsidP="00270870">
                                <w:pPr>
                                  <w:tabs>
                                    <w:tab w:val="left" w:pos="2268"/>
                                  </w:tabs>
                                  <w:ind w:left="142"/>
                                  <w:jc w:val="right"/>
                                  <w:rPr>
                                    <w:rFonts w:ascii="Tahoma" w:hAnsi="Tahoma" w:cs="Tahoma"/>
                                    <w:b/>
                                    <w:outline/>
                                    <w:color w:val="5B9BD5" w:themeColor="accent1"/>
                                    <w14:textOutline w14:w="9525" w14:cap="rnd" w14:cmpd="sng" w14:algn="ctr">
                                      <w14:solidFill>
                                        <w14:schemeClr w14:val="accent1">
                                          <w14:shade w14:val="50000"/>
                                        </w14:schemeClr>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 o:spid="_x0000_s1030" style="position:absolute;left:0;text-align:left;margin-left:0;margin-top:1pt;width:410pt;height:82pt;z-index:-25140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" filled="f" strokecolor="#8a0101" strokeweight="1pt">
                    <v:textbox>
                      <w:txbxContent>
                        <w:p w14:paraId="52A8737E" w14:textId="77777777" w:rsidR="002702EC" w:rsidRPr="00270870" w:rsidRDefault="002702EC" w:rsidP="00270870">
                          <w:pPr>
                            <w:tabs>
                              <w:tab w:val="left" w:pos="2268"/>
                            </w:tabs>
                            <w:ind w:left="142"/>
                            <w:jc w:val="right"/>
                            <w:rPr>
                              <w:rFonts w:ascii="Tahoma" w:hAnsi="Tahoma" w:cs="Tahoma"/>
                              <w:b/>
                              <w:outline/>
                              <w:color w:val="5B9BD5" w:themeColor="accent1"/>
                              <w14:textOutline w14:w="9525" w14:cap="rnd" w14:cmpd="sng" w14:algn="ctr">
                                <w14:solidFill>
                                  <w14:schemeClr w14:val="accent1">
                                    <w14:shade w14:val="50000"/>
                                  </w14:schemeClr>
                                </w14:solidFill>
                                <w14:prstDash w14:val="solid"/>
                                <w14:bevel/>
                              </w14:textOutline>
                              <w14:textFill>
                                <w14:noFill/>
                              </w14:textFill>
                            </w:rPr>
                          </w:pPr>
                        </w:p>
                      </w:txbxContent>
                    </v:textbox>
                    <w10:wrap anchorx="margin"/>
                  </v:rect>
                </w:pict>
              </mc:Fallback>
            </mc:AlternateContent>
          </w:r>
          <w:r w:rsidRPr="00C247CA">
            <w:rPr>
              <w:noProof/>
              <w:color w:val="auto"/>
              <w:lang w:val="de-LI" w:eastAsia="de-LI"/>
            </w:rPr>
            <mc:AlternateContent>
              <mc:Choice Requires="wps">
                <w:drawing>
                  <wp:anchor distT="0" distB="0" distL="114300" distR="114300" simplePos="0" relativeHeight="251835392" behindDoc="1" locked="0" layoutInCell="1" allowOverlap="1" wp14:anchorId="552DB20B" wp14:editId="4F8AD19C">
                    <wp:simplePos x="0" y="0"/>
                    <wp:positionH relativeFrom="margin">
                      <wp:align>center</wp:align>
                    </wp:positionH>
                    <wp:positionV relativeFrom="paragraph">
                      <wp:posOffset>10132</wp:posOffset>
                    </wp:positionV>
                    <wp:extent cx="5200650" cy="273050"/>
                    <wp:effectExtent l="0" t="0" r="0" b="0"/>
                    <wp:wrapNone/>
                    <wp:docPr id="22" name="Rechteck 11"/>
                    <wp:cNvGraphicFramePr/>
                    <a:graphic xmlns:a="http://schemas.openxmlformats.org/drawingml/2006/main">
                      <a:graphicData uri="http://schemas.microsoft.com/office/word/2010/wordprocessingShape">
                        <wps:wsp>
                          <wps:cNvSpPr/>
                          <wps:spPr>
                            <a:xfrm>
                              <a:off x="0" y="0"/>
                              <a:ext cx="5200650" cy="273050"/>
                            </a:xfrm>
                            <a:prstGeom prst="rect">
                              <a:avLst/>
                            </a:prstGeom>
                            <a:solidFill>
                              <a:srgbClr val="FED7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620BB" w14:textId="77777777" w:rsidR="002702EC" w:rsidRPr="00E22B70" w:rsidRDefault="002702EC" w:rsidP="00270870">
                                <w:pPr>
                                  <w:tabs>
                                    <w:tab w:val="left" w:pos="2268"/>
                                  </w:tabs>
                                  <w:ind w:left="142"/>
                                  <w:rPr>
                                    <w:rFonts w:ascii="Tahoma" w:hAnsi="Tahoma" w:cs="Tahoma"/>
                                    <w:b/>
                                    <w:color w:val="8A0101"/>
                                  </w:rPr>
                                </w:pPr>
                                <w:r>
                                  <w:rPr>
                                    <w:rFonts w:ascii="Tahoma" w:hAnsi="Tahoma" w:cs="Tahoma"/>
                                    <w:b/>
                                    <w:color w:val="8A0101"/>
                                  </w:rPr>
                                  <w:t>Informationen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31" style="position:absolute;left:0;text-align:left;margin-left:0;margin-top:.8pt;width:409.5pt;height:21.5pt;z-index:-251481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" fillcolor="#fed7b3" stroked="f" strokeweight="1pt">
                    <v:textbox>
                      <w:txbxContent>
                        <w:p w14:paraId="3D2620BB" w14:textId="77777777" w:rsidR="002702EC" w:rsidRPr="00E22B70" w:rsidRDefault="002702EC" w:rsidP="00270870">
                          <w:pPr>
                            <w:tabs>
                              <w:tab w:val="left" w:pos="2268"/>
                            </w:tabs>
                            <w:ind w:left="142"/>
                            <w:rPr>
                              <w:rFonts w:ascii="Tahoma" w:hAnsi="Tahoma" w:cs="Tahoma"/>
                              <w:b/>
                              <w:color w:val="8A0101"/>
                            </w:rPr>
                          </w:pPr>
                          <w:r>
                            <w:rPr>
                              <w:rFonts w:ascii="Tahoma" w:hAnsi="Tahoma" w:cs="Tahoma"/>
                              <w:b/>
                              <w:color w:val="8A0101"/>
                            </w:rPr>
                            <w:t>Informationen</w:t>
                          </w:r>
                        </w:p>
                      </w:txbxContent>
                    </v:textbox>
                    <w10:wrap anchorx="margin"/>
                  </v:rect>
                </w:pict>
              </mc:Fallback>
            </mc:AlternateConten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1819"/>
            <w:gridCol w:w="2126"/>
            <w:gridCol w:w="2835"/>
          </w:tblGrid>
          <w:tr w:rsidR="008F0D0A" w14:paraId="41602897" w14:textId="77777777" w:rsidTr="00270870">
            <w:trPr>
              <w:trHeight w:val="253"/>
              <w:jc w:val="center"/>
            </w:trPr>
            <w:tc>
              <w:tcPr>
                <w:tcW w:w="1295" w:type="dxa"/>
                <w:vAlign w:val="center"/>
              </w:tcPr>
              <w:p w14:paraId="34AB6CC1" w14:textId="77777777" w:rsidR="00270870" w:rsidRPr="006614F3" w:rsidRDefault="00270870" w:rsidP="00270870">
                <w:pPr>
                  <w:tabs>
                    <w:tab w:val="center" w:pos="932"/>
                  </w:tabs>
                  <w:ind w:left="29"/>
                  <w:jc w:val="center"/>
                  <w:rPr>
                    <w:rFonts w:ascii="Tahoma" w:hAnsi="Tahoma" w:cs="Tahoma"/>
                    <w:b/>
                    <w:color w:val="8A0101"/>
                    <w:u w:val="single"/>
                  </w:rPr>
                </w:pPr>
                <w:r w:rsidRPr="006614F3">
                  <w:rPr>
                    <w:rFonts w:ascii="Tahoma" w:hAnsi="Tahoma" w:cs="Tahoma"/>
                    <w:b/>
                    <w:color w:val="8A0101"/>
                    <w:u w:val="single"/>
                  </w:rPr>
                  <w:t>Name</w:t>
                </w:r>
              </w:p>
            </w:tc>
            <w:tc>
              <w:tcPr>
                <w:tcW w:w="1819" w:type="dxa"/>
                <w:vAlign w:val="center"/>
              </w:tcPr>
              <w:p w14:paraId="2F77FD3C" w14:textId="77777777" w:rsidR="00270870" w:rsidRPr="006614F3" w:rsidRDefault="00270870" w:rsidP="00270870">
                <w:pPr>
                  <w:tabs>
                    <w:tab w:val="center" w:pos="932"/>
                  </w:tabs>
                  <w:jc w:val="center"/>
                  <w:rPr>
                    <w:rFonts w:ascii="Tahoma" w:hAnsi="Tahoma" w:cs="Tahoma"/>
                    <w:b/>
                    <w:color w:val="8A0101"/>
                    <w:u w:val="single"/>
                  </w:rPr>
                </w:pPr>
                <w:r w:rsidRPr="006614F3">
                  <w:rPr>
                    <w:rFonts w:ascii="Tahoma" w:hAnsi="Tahoma" w:cs="Tahoma"/>
                    <w:b/>
                    <w:color w:val="8A0101"/>
                    <w:u w:val="single"/>
                  </w:rPr>
                  <w:t>Vorname</w:t>
                </w:r>
              </w:p>
            </w:tc>
            <w:tc>
              <w:tcPr>
                <w:tcW w:w="2126" w:type="dxa"/>
                <w:vAlign w:val="center"/>
              </w:tcPr>
              <w:p w14:paraId="293AA776" w14:textId="77777777" w:rsidR="00270870" w:rsidRPr="006614F3" w:rsidRDefault="00270870" w:rsidP="00270870">
                <w:pPr>
                  <w:tabs>
                    <w:tab w:val="center" w:pos="932"/>
                  </w:tabs>
                  <w:jc w:val="center"/>
                  <w:rPr>
                    <w:rFonts w:ascii="Tahoma" w:hAnsi="Tahoma" w:cs="Tahoma"/>
                    <w:b/>
                    <w:color w:val="8A0101"/>
                    <w:u w:val="single"/>
                  </w:rPr>
                </w:pPr>
                <w:r>
                  <w:rPr>
                    <w:rFonts w:ascii="Tahoma" w:hAnsi="Tahoma" w:cs="Tahoma"/>
                    <w:b/>
                    <w:color w:val="8A0101"/>
                    <w:u w:val="single"/>
                  </w:rPr>
                  <w:t>Klasse/Schule</w:t>
                </w:r>
              </w:p>
            </w:tc>
            <w:tc>
              <w:tcPr>
                <w:tcW w:w="2835" w:type="dxa"/>
                <w:vAlign w:val="center"/>
              </w:tcPr>
              <w:p w14:paraId="4A372A57" w14:textId="3B2F84E6" w:rsidR="00270870" w:rsidRPr="006614F3" w:rsidRDefault="00270870" w:rsidP="00270870">
                <w:pPr>
                  <w:tabs>
                    <w:tab w:val="center" w:pos="932"/>
                  </w:tabs>
                  <w:jc w:val="center"/>
                  <w:rPr>
                    <w:rFonts w:ascii="Tahoma" w:hAnsi="Tahoma" w:cs="Tahoma"/>
                    <w:b/>
                    <w:color w:val="8A0101"/>
                    <w:u w:val="single"/>
                  </w:rPr>
                </w:pPr>
                <w:r w:rsidRPr="006614F3">
                  <w:rPr>
                    <w:rFonts w:ascii="Tahoma" w:hAnsi="Tahoma" w:cs="Tahoma"/>
                    <w:b/>
                    <w:color w:val="8A0101"/>
                    <w:u w:val="single"/>
                  </w:rPr>
                  <w:t>Abgabetermin</w:t>
                </w:r>
              </w:p>
            </w:tc>
          </w:tr>
          <w:tr w:rsidR="008F0D0A" w14:paraId="452151B0" w14:textId="77777777" w:rsidTr="00270870">
            <w:trPr>
              <w:trHeight w:val="244"/>
              <w:jc w:val="center"/>
            </w:trPr>
            <w:tc>
              <w:tcPr>
                <w:tcW w:w="1295" w:type="dxa"/>
                <w:vAlign w:val="center"/>
              </w:tcPr>
              <w:p w14:paraId="210212A8" w14:textId="77777777" w:rsidR="00270870" w:rsidRPr="006614F3" w:rsidRDefault="00270870" w:rsidP="00270870">
                <w:pPr>
                  <w:tabs>
                    <w:tab w:val="center" w:pos="932"/>
                  </w:tabs>
                  <w:jc w:val="center"/>
                  <w:rPr>
                    <w:rFonts w:ascii="Tahoma" w:hAnsi="Tahoma" w:cs="Tahoma"/>
                    <w:color w:val="8A0101"/>
                  </w:rPr>
                </w:pPr>
                <w:r>
                  <w:rPr>
                    <w:rFonts w:ascii="Tahoma" w:hAnsi="Tahoma" w:cs="Tahoma"/>
                    <w:color w:val="8A0101"/>
                  </w:rPr>
                  <w:t>Gstöhl</w:t>
                </w:r>
              </w:p>
            </w:tc>
            <w:tc>
              <w:tcPr>
                <w:tcW w:w="1819" w:type="dxa"/>
                <w:vAlign w:val="center"/>
              </w:tcPr>
              <w:p w14:paraId="67927CCA" w14:textId="77777777" w:rsidR="00270870" w:rsidRPr="006614F3" w:rsidRDefault="00270870" w:rsidP="00270870">
                <w:pPr>
                  <w:tabs>
                    <w:tab w:val="center" w:pos="932"/>
                  </w:tabs>
                  <w:jc w:val="center"/>
                  <w:rPr>
                    <w:rFonts w:ascii="Tahoma" w:hAnsi="Tahoma" w:cs="Tahoma"/>
                    <w:color w:val="8A0101"/>
                  </w:rPr>
                </w:pPr>
                <w:r>
                  <w:rPr>
                    <w:rFonts w:ascii="Tahoma" w:hAnsi="Tahoma" w:cs="Tahoma"/>
                    <w:color w:val="8A0101"/>
                  </w:rPr>
                  <w:t>Alexander</w:t>
                </w:r>
              </w:p>
            </w:tc>
            <w:tc>
              <w:tcPr>
                <w:tcW w:w="2126" w:type="dxa"/>
                <w:vAlign w:val="center"/>
              </w:tcPr>
              <w:p w14:paraId="79CA2F57" w14:textId="77777777" w:rsidR="00270870" w:rsidRPr="006614F3" w:rsidRDefault="00270870" w:rsidP="00270870">
                <w:pPr>
                  <w:tabs>
                    <w:tab w:val="center" w:pos="932"/>
                  </w:tabs>
                  <w:jc w:val="center"/>
                  <w:rPr>
                    <w:rFonts w:ascii="Tahoma" w:hAnsi="Tahoma" w:cs="Tahoma"/>
                    <w:color w:val="8A0101"/>
                  </w:rPr>
                </w:pPr>
                <w:r>
                  <w:rPr>
                    <w:rFonts w:ascii="Tahoma" w:hAnsi="Tahoma" w:cs="Tahoma"/>
                    <w:color w:val="8A0101"/>
                  </w:rPr>
                  <w:t>AUT4A</w:t>
                </w:r>
              </w:p>
            </w:tc>
            <w:tc>
              <w:tcPr>
                <w:tcW w:w="2835" w:type="dxa"/>
                <w:vAlign w:val="center"/>
              </w:tcPr>
              <w:p w14:paraId="5C871444" w14:textId="1DF06FCD" w:rsidR="00270870" w:rsidRPr="006614F3" w:rsidRDefault="00270870" w:rsidP="00270870">
                <w:pPr>
                  <w:tabs>
                    <w:tab w:val="center" w:pos="932"/>
                  </w:tabs>
                  <w:jc w:val="center"/>
                  <w:rPr>
                    <w:rFonts w:ascii="Tahoma" w:hAnsi="Tahoma" w:cs="Tahoma"/>
                    <w:color w:val="8A0101"/>
                  </w:rPr>
                </w:pPr>
                <w:r>
                  <w:rPr>
                    <w:rFonts w:ascii="Tahoma" w:hAnsi="Tahoma" w:cs="Tahoma"/>
                    <w:color w:val="8A0101"/>
                  </w:rPr>
                  <w:t>17. Dezember 2015</w:t>
                </w:r>
              </w:p>
            </w:tc>
          </w:tr>
          <w:tr w:rsidR="008F0D0A" w14:paraId="6120B9C2" w14:textId="77777777" w:rsidTr="00270870">
            <w:trPr>
              <w:trHeight w:val="253"/>
              <w:jc w:val="center"/>
            </w:trPr>
            <w:tc>
              <w:tcPr>
                <w:tcW w:w="1295" w:type="dxa"/>
                <w:vAlign w:val="center"/>
              </w:tcPr>
              <w:p w14:paraId="2A47B6BD" w14:textId="77777777" w:rsidR="00270870" w:rsidRPr="006614F3" w:rsidRDefault="00270870" w:rsidP="00270870">
                <w:pPr>
                  <w:tabs>
                    <w:tab w:val="center" w:pos="932"/>
                  </w:tabs>
                  <w:jc w:val="center"/>
                  <w:rPr>
                    <w:rFonts w:ascii="Tahoma" w:hAnsi="Tahoma" w:cs="Tahoma"/>
                    <w:color w:val="8A0101"/>
                  </w:rPr>
                </w:pPr>
                <w:r>
                  <w:rPr>
                    <w:rFonts w:ascii="Tahoma" w:hAnsi="Tahoma" w:cs="Tahoma"/>
                    <w:color w:val="8A0101"/>
                  </w:rPr>
                  <w:t>Müller</w:t>
                </w:r>
              </w:p>
            </w:tc>
            <w:tc>
              <w:tcPr>
                <w:tcW w:w="1819" w:type="dxa"/>
                <w:vAlign w:val="center"/>
              </w:tcPr>
              <w:p w14:paraId="1C3A366C" w14:textId="77777777" w:rsidR="00270870" w:rsidRPr="006614F3" w:rsidRDefault="00270870" w:rsidP="00270870">
                <w:pPr>
                  <w:tabs>
                    <w:tab w:val="center" w:pos="932"/>
                  </w:tabs>
                  <w:jc w:val="center"/>
                  <w:rPr>
                    <w:rFonts w:ascii="Tahoma" w:hAnsi="Tahoma" w:cs="Tahoma"/>
                    <w:color w:val="8A0101"/>
                  </w:rPr>
                </w:pPr>
                <w:r>
                  <w:rPr>
                    <w:rFonts w:ascii="Tahoma" w:hAnsi="Tahoma" w:cs="Tahoma"/>
                    <w:color w:val="8A0101"/>
                  </w:rPr>
                  <w:t>Silvan</w:t>
                </w:r>
              </w:p>
            </w:tc>
            <w:tc>
              <w:tcPr>
                <w:tcW w:w="2126" w:type="dxa"/>
                <w:vAlign w:val="center"/>
              </w:tcPr>
              <w:p w14:paraId="004684D6" w14:textId="77777777" w:rsidR="00270870" w:rsidRPr="006614F3" w:rsidRDefault="00270870" w:rsidP="00270870">
                <w:pPr>
                  <w:tabs>
                    <w:tab w:val="center" w:pos="932"/>
                  </w:tabs>
                  <w:jc w:val="center"/>
                  <w:rPr>
                    <w:rFonts w:ascii="Tahoma" w:hAnsi="Tahoma" w:cs="Tahoma"/>
                    <w:color w:val="8A0101"/>
                  </w:rPr>
                </w:pPr>
                <w:r>
                  <w:rPr>
                    <w:rFonts w:ascii="Tahoma" w:hAnsi="Tahoma" w:cs="Tahoma"/>
                    <w:color w:val="8A0101"/>
                  </w:rPr>
                  <w:t>GBSSG</w:t>
                </w:r>
              </w:p>
            </w:tc>
            <w:tc>
              <w:tcPr>
                <w:tcW w:w="2835" w:type="dxa"/>
                <w:vAlign w:val="center"/>
              </w:tcPr>
              <w:p w14:paraId="2C62B0AD" w14:textId="77777777" w:rsidR="00270870" w:rsidRPr="006614F3" w:rsidRDefault="00270870" w:rsidP="00270870">
                <w:pPr>
                  <w:tabs>
                    <w:tab w:val="center" w:pos="932"/>
                  </w:tabs>
                  <w:jc w:val="center"/>
                  <w:rPr>
                    <w:rFonts w:ascii="Tahoma" w:hAnsi="Tahoma" w:cs="Tahoma"/>
                    <w:color w:val="8A0101"/>
                  </w:rPr>
                </w:pPr>
              </w:p>
            </w:tc>
          </w:tr>
        </w:tbl>
        <w:p w14:paraId="15A67DC2" w14:textId="77777777" w:rsidR="00EA5186" w:rsidRDefault="00EA5186">
          <w:pPr>
            <w:sectPr w:rsidR="00EA5186" w:rsidSect="00A949C9">
              <w:headerReference w:type="even" r:id="rId12"/>
              <w:headerReference w:type="default" r:id="rId13"/>
              <w:pgSz w:w="11906" w:h="16838" w:code="9"/>
              <w:pgMar w:top="1134" w:right="1134" w:bottom="1134" w:left="1134" w:header="567" w:footer="567" w:gutter="0"/>
              <w:pgNumType w:start="0"/>
              <w:cols w:space="720"/>
              <w:titlePg/>
              <w:docGrid w:linePitch="326"/>
            </w:sectPr>
          </w:pPr>
        </w:p>
        <w:p w14:paraId="7C07A032" w14:textId="77777777" w:rsidR="00FB3210" w:rsidRDefault="00FB3210">
          <w:pPr>
            <w:sectPr w:rsidR="00FB3210" w:rsidSect="00EA5186">
              <w:type w:val="continuous"/>
              <w:pgSz w:w="11906" w:h="16838" w:code="9"/>
              <w:pgMar w:top="1134" w:right="1134" w:bottom="1134" w:left="1134" w:header="567" w:footer="567" w:gutter="0"/>
              <w:pgNumType w:start="0"/>
              <w:cols w:space="720"/>
              <w:titlePg/>
              <w:docGrid w:linePitch="326"/>
            </w:sectPr>
          </w:pPr>
        </w:p>
        <w:p w14:paraId="732A9534" w14:textId="19D0D853" w:rsidR="00614B0C" w:rsidRPr="009E191C" w:rsidRDefault="00FB3210">
          <w:r>
            <w:lastRenderedPageBreak/>
            <w:br w:type="page"/>
          </w:r>
        </w:p>
      </w:sdtContent>
    </w:sdt>
    <w:sdt>
      <w:sdtPr>
        <w:rPr>
          <w:sz w:val="24"/>
          <w:szCs w:val="24"/>
        </w:rPr>
        <w:id w:val="1139844305"/>
        <w:docPartObj>
          <w:docPartGallery w:val="Table of Contents"/>
          <w:docPartUnique/>
        </w:docPartObj>
      </w:sdtPr>
      <w:sdtEndPr>
        <w:rPr>
          <w:b/>
          <w:bCs/>
          <w:noProof/>
        </w:rPr>
      </w:sdtEndPr>
      <w:sdtContent>
        <w:p w14:paraId="6CAC8668" w14:textId="475B1482" w:rsidR="00BB66AA" w:rsidRDefault="009E191C" w:rsidP="00233326">
          <w:pPr>
            <w:pStyle w:val="berschrift1"/>
            <w:spacing w:before="480" w:after="240"/>
            <w:contextualSpacing w:val="0"/>
          </w:pPr>
          <w:r>
            <w:t>Inhaltsverzeichnis</w:t>
          </w:r>
        </w:p>
        <w:p w14:paraId="352D358C" w14:textId="77777777" w:rsidR="00233326" w:rsidRDefault="00BB66AA"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r>
            <w:fldChar w:fldCharType="begin"/>
          </w:r>
          <w:r>
            <w:instrText xml:space="preserve"> TOC \o "1-3" \h \z \u </w:instrText>
          </w:r>
          <w:r>
            <w:fldChar w:fldCharType="separate"/>
          </w:r>
          <w:hyperlink w:anchor="_Toc438050218" w:history="1">
            <w:r w:rsidR="00233326" w:rsidRPr="003E3981">
              <w:rPr>
                <w:rStyle w:val="Hyperlink"/>
                <w:noProof/>
              </w:rPr>
              <w:t>Inhaltsverzeichnis</w:t>
            </w:r>
            <w:r w:rsidR="00233326">
              <w:rPr>
                <w:noProof/>
                <w:webHidden/>
              </w:rPr>
              <w:tab/>
            </w:r>
            <w:r w:rsidR="00233326">
              <w:rPr>
                <w:noProof/>
                <w:webHidden/>
              </w:rPr>
              <w:fldChar w:fldCharType="begin"/>
            </w:r>
            <w:r w:rsidR="00233326">
              <w:rPr>
                <w:noProof/>
                <w:webHidden/>
              </w:rPr>
              <w:instrText xml:space="preserve"> PAGEREF _Toc438050218 \h </w:instrText>
            </w:r>
            <w:r w:rsidR="00233326">
              <w:rPr>
                <w:noProof/>
                <w:webHidden/>
              </w:rPr>
            </w:r>
            <w:r w:rsidR="00233326">
              <w:rPr>
                <w:noProof/>
                <w:webHidden/>
              </w:rPr>
              <w:fldChar w:fldCharType="separate"/>
            </w:r>
            <w:r w:rsidR="00F527AC">
              <w:rPr>
                <w:noProof/>
                <w:webHidden/>
              </w:rPr>
              <w:t>1</w:t>
            </w:r>
            <w:r w:rsidR="00233326">
              <w:rPr>
                <w:noProof/>
                <w:webHidden/>
              </w:rPr>
              <w:fldChar w:fldCharType="end"/>
            </w:r>
          </w:hyperlink>
        </w:p>
        <w:p w14:paraId="226C0B23"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19" w:history="1">
            <w:r w:rsidRPr="003E3981">
              <w:rPr>
                <w:rStyle w:val="Hyperlink"/>
                <w:noProof/>
              </w:rPr>
              <w:t>Einleitung</w:t>
            </w:r>
            <w:r>
              <w:rPr>
                <w:noProof/>
                <w:webHidden/>
              </w:rPr>
              <w:tab/>
            </w:r>
            <w:r>
              <w:rPr>
                <w:noProof/>
                <w:webHidden/>
              </w:rPr>
              <w:fldChar w:fldCharType="begin"/>
            </w:r>
            <w:r>
              <w:rPr>
                <w:noProof/>
                <w:webHidden/>
              </w:rPr>
              <w:instrText xml:space="preserve"> PAGEREF _Toc438050219 \h </w:instrText>
            </w:r>
            <w:r>
              <w:rPr>
                <w:noProof/>
                <w:webHidden/>
              </w:rPr>
            </w:r>
            <w:r>
              <w:rPr>
                <w:noProof/>
                <w:webHidden/>
              </w:rPr>
              <w:fldChar w:fldCharType="separate"/>
            </w:r>
            <w:r w:rsidR="00F527AC">
              <w:rPr>
                <w:noProof/>
                <w:webHidden/>
              </w:rPr>
              <w:t>2</w:t>
            </w:r>
            <w:r>
              <w:rPr>
                <w:noProof/>
                <w:webHidden/>
              </w:rPr>
              <w:fldChar w:fldCharType="end"/>
            </w:r>
          </w:hyperlink>
        </w:p>
        <w:p w14:paraId="25F3F7F0"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0" w:history="1">
            <w:r w:rsidRPr="003E3981">
              <w:rPr>
                <w:rStyle w:val="Hyperlink"/>
                <w:noProof/>
              </w:rPr>
              <w:t>Funktionsweise</w:t>
            </w:r>
            <w:r>
              <w:rPr>
                <w:noProof/>
                <w:webHidden/>
              </w:rPr>
              <w:tab/>
            </w:r>
            <w:r>
              <w:rPr>
                <w:noProof/>
                <w:webHidden/>
              </w:rPr>
              <w:fldChar w:fldCharType="begin"/>
            </w:r>
            <w:r>
              <w:rPr>
                <w:noProof/>
                <w:webHidden/>
              </w:rPr>
              <w:instrText xml:space="preserve"> PAGEREF _Toc438050220 \h </w:instrText>
            </w:r>
            <w:r>
              <w:rPr>
                <w:noProof/>
                <w:webHidden/>
              </w:rPr>
            </w:r>
            <w:r>
              <w:rPr>
                <w:noProof/>
                <w:webHidden/>
              </w:rPr>
              <w:fldChar w:fldCharType="separate"/>
            </w:r>
            <w:r w:rsidR="00F527AC">
              <w:rPr>
                <w:noProof/>
                <w:webHidden/>
              </w:rPr>
              <w:t>4</w:t>
            </w:r>
            <w:r>
              <w:rPr>
                <w:noProof/>
                <w:webHidden/>
              </w:rPr>
              <w:fldChar w:fldCharType="end"/>
            </w:r>
          </w:hyperlink>
        </w:p>
        <w:p w14:paraId="1B7B6AD6"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1" w:history="1">
            <w:r w:rsidRPr="003E3981">
              <w:rPr>
                <w:rStyle w:val="Hyperlink"/>
                <w:noProof/>
              </w:rPr>
              <w:t>Regeln</w:t>
            </w:r>
            <w:r>
              <w:rPr>
                <w:noProof/>
                <w:webHidden/>
              </w:rPr>
              <w:tab/>
            </w:r>
            <w:r>
              <w:rPr>
                <w:noProof/>
                <w:webHidden/>
              </w:rPr>
              <w:fldChar w:fldCharType="begin"/>
            </w:r>
            <w:r>
              <w:rPr>
                <w:noProof/>
                <w:webHidden/>
              </w:rPr>
              <w:instrText xml:space="preserve"> PAGEREF _Toc438050221 \h </w:instrText>
            </w:r>
            <w:r>
              <w:rPr>
                <w:noProof/>
                <w:webHidden/>
              </w:rPr>
            </w:r>
            <w:r>
              <w:rPr>
                <w:noProof/>
                <w:webHidden/>
              </w:rPr>
              <w:fldChar w:fldCharType="separate"/>
            </w:r>
            <w:r w:rsidR="00F527AC">
              <w:rPr>
                <w:noProof/>
                <w:webHidden/>
              </w:rPr>
              <w:t>5</w:t>
            </w:r>
            <w:r>
              <w:rPr>
                <w:noProof/>
                <w:webHidden/>
              </w:rPr>
              <w:fldChar w:fldCharType="end"/>
            </w:r>
          </w:hyperlink>
        </w:p>
        <w:p w14:paraId="68BE5381"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2" w:history="1">
            <w:r w:rsidRPr="003E3981">
              <w:rPr>
                <w:rStyle w:val="Hyperlink"/>
                <w:noProof/>
              </w:rPr>
              <w:t>Administration</w:t>
            </w:r>
            <w:r>
              <w:rPr>
                <w:noProof/>
                <w:webHidden/>
              </w:rPr>
              <w:tab/>
            </w:r>
            <w:r>
              <w:rPr>
                <w:noProof/>
                <w:webHidden/>
              </w:rPr>
              <w:fldChar w:fldCharType="begin"/>
            </w:r>
            <w:r>
              <w:rPr>
                <w:noProof/>
                <w:webHidden/>
              </w:rPr>
              <w:instrText xml:space="preserve"> PAGEREF _Toc438050222 \h </w:instrText>
            </w:r>
            <w:r>
              <w:rPr>
                <w:noProof/>
                <w:webHidden/>
              </w:rPr>
            </w:r>
            <w:r>
              <w:rPr>
                <w:noProof/>
                <w:webHidden/>
              </w:rPr>
              <w:fldChar w:fldCharType="separate"/>
            </w:r>
            <w:r w:rsidR="00F527AC">
              <w:rPr>
                <w:noProof/>
                <w:webHidden/>
              </w:rPr>
              <w:t>6</w:t>
            </w:r>
            <w:r>
              <w:rPr>
                <w:noProof/>
                <w:webHidden/>
              </w:rPr>
              <w:fldChar w:fldCharType="end"/>
            </w:r>
          </w:hyperlink>
        </w:p>
        <w:p w14:paraId="68966BCE"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3" w:history="1">
            <w:r w:rsidRPr="003E3981">
              <w:rPr>
                <w:rStyle w:val="Hyperlink"/>
                <w:noProof/>
              </w:rPr>
              <w:t>Geschichte</w:t>
            </w:r>
            <w:r>
              <w:rPr>
                <w:noProof/>
                <w:webHidden/>
              </w:rPr>
              <w:tab/>
            </w:r>
            <w:r>
              <w:rPr>
                <w:noProof/>
                <w:webHidden/>
              </w:rPr>
              <w:fldChar w:fldCharType="begin"/>
            </w:r>
            <w:r>
              <w:rPr>
                <w:noProof/>
                <w:webHidden/>
              </w:rPr>
              <w:instrText xml:space="preserve"> PAGEREF _Toc438050223 \h </w:instrText>
            </w:r>
            <w:r>
              <w:rPr>
                <w:noProof/>
                <w:webHidden/>
              </w:rPr>
            </w:r>
            <w:r>
              <w:rPr>
                <w:noProof/>
                <w:webHidden/>
              </w:rPr>
              <w:fldChar w:fldCharType="separate"/>
            </w:r>
            <w:r w:rsidR="00F527AC">
              <w:rPr>
                <w:noProof/>
                <w:webHidden/>
              </w:rPr>
              <w:t>7</w:t>
            </w:r>
            <w:r>
              <w:rPr>
                <w:noProof/>
                <w:webHidden/>
              </w:rPr>
              <w:fldChar w:fldCharType="end"/>
            </w:r>
          </w:hyperlink>
        </w:p>
        <w:p w14:paraId="6DB2A5E9"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4" w:history="1">
            <w:r w:rsidRPr="003E3981">
              <w:rPr>
                <w:rStyle w:val="Hyperlink"/>
                <w:noProof/>
              </w:rPr>
              <w:t>In Zahlen</w:t>
            </w:r>
            <w:r>
              <w:rPr>
                <w:noProof/>
                <w:webHidden/>
              </w:rPr>
              <w:tab/>
            </w:r>
            <w:r>
              <w:rPr>
                <w:noProof/>
                <w:webHidden/>
              </w:rPr>
              <w:fldChar w:fldCharType="begin"/>
            </w:r>
            <w:r>
              <w:rPr>
                <w:noProof/>
                <w:webHidden/>
              </w:rPr>
              <w:instrText xml:space="preserve"> PAGEREF _Toc438050224 \h </w:instrText>
            </w:r>
            <w:r>
              <w:rPr>
                <w:noProof/>
                <w:webHidden/>
              </w:rPr>
            </w:r>
            <w:r>
              <w:rPr>
                <w:noProof/>
                <w:webHidden/>
              </w:rPr>
              <w:fldChar w:fldCharType="separate"/>
            </w:r>
            <w:r w:rsidR="00F527AC">
              <w:rPr>
                <w:noProof/>
                <w:webHidden/>
              </w:rPr>
              <w:t>8</w:t>
            </w:r>
            <w:r>
              <w:rPr>
                <w:noProof/>
                <w:webHidden/>
              </w:rPr>
              <w:fldChar w:fldCharType="end"/>
            </w:r>
          </w:hyperlink>
        </w:p>
        <w:p w14:paraId="7993C0F2"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5" w:history="1">
            <w:r w:rsidRPr="003E3981">
              <w:rPr>
                <w:rStyle w:val="Hyperlink"/>
                <w:noProof/>
              </w:rPr>
              <w:t>Boards</w:t>
            </w:r>
            <w:r>
              <w:rPr>
                <w:noProof/>
                <w:webHidden/>
              </w:rPr>
              <w:tab/>
            </w:r>
            <w:r>
              <w:rPr>
                <w:noProof/>
                <w:webHidden/>
              </w:rPr>
              <w:fldChar w:fldCharType="begin"/>
            </w:r>
            <w:r>
              <w:rPr>
                <w:noProof/>
                <w:webHidden/>
              </w:rPr>
              <w:instrText xml:space="preserve"> PAGEREF _Toc438050225 \h </w:instrText>
            </w:r>
            <w:r>
              <w:rPr>
                <w:noProof/>
                <w:webHidden/>
              </w:rPr>
            </w:r>
            <w:r>
              <w:rPr>
                <w:noProof/>
                <w:webHidden/>
              </w:rPr>
              <w:fldChar w:fldCharType="separate"/>
            </w:r>
            <w:r w:rsidR="00F527AC">
              <w:rPr>
                <w:noProof/>
                <w:webHidden/>
              </w:rPr>
              <w:t>12</w:t>
            </w:r>
            <w:r>
              <w:rPr>
                <w:noProof/>
                <w:webHidden/>
              </w:rPr>
              <w:fldChar w:fldCharType="end"/>
            </w:r>
          </w:hyperlink>
        </w:p>
        <w:p w14:paraId="345DF3EF"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6" w:history="1">
            <w:r w:rsidRPr="003E3981">
              <w:rPr>
                <w:rStyle w:val="Hyperlink"/>
                <w:noProof/>
              </w:rPr>
              <w:t>Japanese Culture</w:t>
            </w:r>
            <w:r>
              <w:rPr>
                <w:noProof/>
                <w:webHidden/>
              </w:rPr>
              <w:tab/>
            </w:r>
            <w:r>
              <w:rPr>
                <w:noProof/>
                <w:webHidden/>
              </w:rPr>
              <w:fldChar w:fldCharType="begin"/>
            </w:r>
            <w:r>
              <w:rPr>
                <w:noProof/>
                <w:webHidden/>
              </w:rPr>
              <w:instrText xml:space="preserve"> PAGEREF _Toc438050226 \h </w:instrText>
            </w:r>
            <w:r>
              <w:rPr>
                <w:noProof/>
                <w:webHidden/>
              </w:rPr>
            </w:r>
            <w:r>
              <w:rPr>
                <w:noProof/>
                <w:webHidden/>
              </w:rPr>
              <w:fldChar w:fldCharType="separate"/>
            </w:r>
            <w:r w:rsidR="00F527AC">
              <w:rPr>
                <w:noProof/>
                <w:webHidden/>
              </w:rPr>
              <w:t>13</w:t>
            </w:r>
            <w:r>
              <w:rPr>
                <w:noProof/>
                <w:webHidden/>
              </w:rPr>
              <w:fldChar w:fldCharType="end"/>
            </w:r>
          </w:hyperlink>
        </w:p>
        <w:p w14:paraId="1363E095"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7" w:history="1">
            <w:r w:rsidRPr="003E3981">
              <w:rPr>
                <w:rStyle w:val="Hyperlink"/>
                <w:noProof/>
              </w:rPr>
              <w:t>Interests</w:t>
            </w:r>
            <w:r>
              <w:rPr>
                <w:noProof/>
                <w:webHidden/>
              </w:rPr>
              <w:tab/>
            </w:r>
            <w:r>
              <w:rPr>
                <w:noProof/>
                <w:webHidden/>
              </w:rPr>
              <w:fldChar w:fldCharType="begin"/>
            </w:r>
            <w:r>
              <w:rPr>
                <w:noProof/>
                <w:webHidden/>
              </w:rPr>
              <w:instrText xml:space="preserve"> PAGEREF _Toc438050227 \h </w:instrText>
            </w:r>
            <w:r>
              <w:rPr>
                <w:noProof/>
                <w:webHidden/>
              </w:rPr>
            </w:r>
            <w:r>
              <w:rPr>
                <w:noProof/>
                <w:webHidden/>
              </w:rPr>
              <w:fldChar w:fldCharType="separate"/>
            </w:r>
            <w:r w:rsidR="00F527AC">
              <w:rPr>
                <w:noProof/>
                <w:webHidden/>
              </w:rPr>
              <w:t>14</w:t>
            </w:r>
            <w:r>
              <w:rPr>
                <w:noProof/>
                <w:webHidden/>
              </w:rPr>
              <w:fldChar w:fldCharType="end"/>
            </w:r>
          </w:hyperlink>
        </w:p>
        <w:p w14:paraId="79AB75EA"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8" w:history="1">
            <w:r w:rsidRPr="003E3981">
              <w:rPr>
                <w:rStyle w:val="Hyperlink"/>
                <w:noProof/>
              </w:rPr>
              <w:t>Creative</w:t>
            </w:r>
            <w:r>
              <w:rPr>
                <w:noProof/>
                <w:webHidden/>
              </w:rPr>
              <w:tab/>
            </w:r>
            <w:r>
              <w:rPr>
                <w:noProof/>
                <w:webHidden/>
              </w:rPr>
              <w:fldChar w:fldCharType="begin"/>
            </w:r>
            <w:r>
              <w:rPr>
                <w:noProof/>
                <w:webHidden/>
              </w:rPr>
              <w:instrText xml:space="preserve"> PAGEREF _Toc438050228 \h </w:instrText>
            </w:r>
            <w:r>
              <w:rPr>
                <w:noProof/>
                <w:webHidden/>
              </w:rPr>
            </w:r>
            <w:r>
              <w:rPr>
                <w:noProof/>
                <w:webHidden/>
              </w:rPr>
              <w:fldChar w:fldCharType="separate"/>
            </w:r>
            <w:r w:rsidR="00F527AC">
              <w:rPr>
                <w:noProof/>
                <w:webHidden/>
              </w:rPr>
              <w:t>15</w:t>
            </w:r>
            <w:r>
              <w:rPr>
                <w:noProof/>
                <w:webHidden/>
              </w:rPr>
              <w:fldChar w:fldCharType="end"/>
            </w:r>
          </w:hyperlink>
        </w:p>
        <w:p w14:paraId="41D77E48"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29" w:history="1">
            <w:r w:rsidRPr="003E3981">
              <w:rPr>
                <w:rStyle w:val="Hyperlink"/>
                <w:noProof/>
              </w:rPr>
              <w:t>Other</w:t>
            </w:r>
            <w:r>
              <w:rPr>
                <w:noProof/>
                <w:webHidden/>
              </w:rPr>
              <w:tab/>
            </w:r>
            <w:r>
              <w:rPr>
                <w:noProof/>
                <w:webHidden/>
              </w:rPr>
              <w:fldChar w:fldCharType="begin"/>
            </w:r>
            <w:r>
              <w:rPr>
                <w:noProof/>
                <w:webHidden/>
              </w:rPr>
              <w:instrText xml:space="preserve"> PAGEREF _Toc438050229 \h </w:instrText>
            </w:r>
            <w:r>
              <w:rPr>
                <w:noProof/>
                <w:webHidden/>
              </w:rPr>
            </w:r>
            <w:r>
              <w:rPr>
                <w:noProof/>
                <w:webHidden/>
              </w:rPr>
              <w:fldChar w:fldCharType="separate"/>
            </w:r>
            <w:r w:rsidR="00F527AC">
              <w:rPr>
                <w:noProof/>
                <w:webHidden/>
              </w:rPr>
              <w:t>16</w:t>
            </w:r>
            <w:r>
              <w:rPr>
                <w:noProof/>
                <w:webHidden/>
              </w:rPr>
              <w:fldChar w:fldCharType="end"/>
            </w:r>
          </w:hyperlink>
        </w:p>
        <w:p w14:paraId="031455C5"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0" w:history="1">
            <w:r w:rsidRPr="003E3981">
              <w:rPr>
                <w:rStyle w:val="Hyperlink"/>
                <w:noProof/>
              </w:rPr>
              <w:t>Misc. (NSFW)</w:t>
            </w:r>
            <w:r>
              <w:rPr>
                <w:noProof/>
                <w:webHidden/>
              </w:rPr>
              <w:tab/>
            </w:r>
            <w:r>
              <w:rPr>
                <w:noProof/>
                <w:webHidden/>
              </w:rPr>
              <w:fldChar w:fldCharType="begin"/>
            </w:r>
            <w:r>
              <w:rPr>
                <w:noProof/>
                <w:webHidden/>
              </w:rPr>
              <w:instrText xml:space="preserve"> PAGEREF _Toc438050230 \h </w:instrText>
            </w:r>
            <w:r>
              <w:rPr>
                <w:noProof/>
                <w:webHidden/>
              </w:rPr>
            </w:r>
            <w:r>
              <w:rPr>
                <w:noProof/>
                <w:webHidden/>
              </w:rPr>
              <w:fldChar w:fldCharType="separate"/>
            </w:r>
            <w:r w:rsidR="00F527AC">
              <w:rPr>
                <w:noProof/>
                <w:webHidden/>
              </w:rPr>
              <w:t>17</w:t>
            </w:r>
            <w:r>
              <w:rPr>
                <w:noProof/>
                <w:webHidden/>
              </w:rPr>
              <w:fldChar w:fldCharType="end"/>
            </w:r>
          </w:hyperlink>
        </w:p>
        <w:p w14:paraId="3E2B103A"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1" w:history="1">
            <w:r w:rsidRPr="003E3981">
              <w:rPr>
                <w:rStyle w:val="Hyperlink"/>
                <w:noProof/>
              </w:rPr>
              <w:t>Adult (NSFW)</w:t>
            </w:r>
            <w:r>
              <w:rPr>
                <w:noProof/>
                <w:webHidden/>
              </w:rPr>
              <w:tab/>
            </w:r>
            <w:r>
              <w:rPr>
                <w:noProof/>
                <w:webHidden/>
              </w:rPr>
              <w:fldChar w:fldCharType="begin"/>
            </w:r>
            <w:r>
              <w:rPr>
                <w:noProof/>
                <w:webHidden/>
              </w:rPr>
              <w:instrText xml:space="preserve"> PAGEREF _Toc438050231 \h </w:instrText>
            </w:r>
            <w:r>
              <w:rPr>
                <w:noProof/>
                <w:webHidden/>
              </w:rPr>
            </w:r>
            <w:r>
              <w:rPr>
                <w:noProof/>
                <w:webHidden/>
              </w:rPr>
              <w:fldChar w:fldCharType="separate"/>
            </w:r>
            <w:r w:rsidR="00F527AC">
              <w:rPr>
                <w:noProof/>
                <w:webHidden/>
              </w:rPr>
              <w:t>18</w:t>
            </w:r>
            <w:r>
              <w:rPr>
                <w:noProof/>
                <w:webHidden/>
              </w:rPr>
              <w:fldChar w:fldCharType="end"/>
            </w:r>
          </w:hyperlink>
        </w:p>
        <w:p w14:paraId="151A5A9D"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2" w:history="1">
            <w:r w:rsidRPr="003E3981">
              <w:rPr>
                <w:rStyle w:val="Hyperlink"/>
                <w:noProof/>
              </w:rPr>
              <w:t>Fragen und Erkenntnisse</w:t>
            </w:r>
            <w:r>
              <w:rPr>
                <w:noProof/>
                <w:webHidden/>
              </w:rPr>
              <w:tab/>
            </w:r>
            <w:r>
              <w:rPr>
                <w:noProof/>
                <w:webHidden/>
              </w:rPr>
              <w:fldChar w:fldCharType="begin"/>
            </w:r>
            <w:r>
              <w:rPr>
                <w:noProof/>
                <w:webHidden/>
              </w:rPr>
              <w:instrText xml:space="preserve"> PAGEREF _Toc438050232 \h </w:instrText>
            </w:r>
            <w:r>
              <w:rPr>
                <w:noProof/>
                <w:webHidden/>
              </w:rPr>
            </w:r>
            <w:r>
              <w:rPr>
                <w:noProof/>
                <w:webHidden/>
              </w:rPr>
              <w:fldChar w:fldCharType="separate"/>
            </w:r>
            <w:r w:rsidR="00F527AC">
              <w:rPr>
                <w:noProof/>
                <w:webHidden/>
              </w:rPr>
              <w:t>19</w:t>
            </w:r>
            <w:r>
              <w:rPr>
                <w:noProof/>
                <w:webHidden/>
              </w:rPr>
              <w:fldChar w:fldCharType="end"/>
            </w:r>
          </w:hyperlink>
        </w:p>
        <w:p w14:paraId="2F1305D7"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3" w:history="1">
            <w:r w:rsidRPr="003E3981">
              <w:rPr>
                <w:rStyle w:val="Hyperlink"/>
                <w:noProof/>
              </w:rPr>
              <w:t>Höflichkeit</w:t>
            </w:r>
            <w:r>
              <w:rPr>
                <w:noProof/>
                <w:webHidden/>
              </w:rPr>
              <w:tab/>
            </w:r>
            <w:r>
              <w:rPr>
                <w:noProof/>
                <w:webHidden/>
              </w:rPr>
              <w:fldChar w:fldCharType="begin"/>
            </w:r>
            <w:r>
              <w:rPr>
                <w:noProof/>
                <w:webHidden/>
              </w:rPr>
              <w:instrText xml:space="preserve"> PAGEREF _Toc438050233 \h </w:instrText>
            </w:r>
            <w:r>
              <w:rPr>
                <w:noProof/>
                <w:webHidden/>
              </w:rPr>
            </w:r>
            <w:r>
              <w:rPr>
                <w:noProof/>
                <w:webHidden/>
              </w:rPr>
              <w:fldChar w:fldCharType="separate"/>
            </w:r>
            <w:r w:rsidR="00F527AC">
              <w:rPr>
                <w:noProof/>
                <w:webHidden/>
              </w:rPr>
              <w:t>19</w:t>
            </w:r>
            <w:r>
              <w:rPr>
                <w:noProof/>
                <w:webHidden/>
              </w:rPr>
              <w:fldChar w:fldCharType="end"/>
            </w:r>
          </w:hyperlink>
        </w:p>
        <w:p w14:paraId="07D3C38E"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4" w:history="1">
            <w:r w:rsidRPr="003E3981">
              <w:rPr>
                <w:rStyle w:val="Hyperlink"/>
                <w:noProof/>
              </w:rPr>
              <w:t>Trolls</w:t>
            </w:r>
            <w:r>
              <w:rPr>
                <w:noProof/>
                <w:webHidden/>
              </w:rPr>
              <w:tab/>
            </w:r>
            <w:r>
              <w:rPr>
                <w:noProof/>
                <w:webHidden/>
              </w:rPr>
              <w:fldChar w:fldCharType="begin"/>
            </w:r>
            <w:r>
              <w:rPr>
                <w:noProof/>
                <w:webHidden/>
              </w:rPr>
              <w:instrText xml:space="preserve"> PAGEREF _Toc438050234 \h </w:instrText>
            </w:r>
            <w:r>
              <w:rPr>
                <w:noProof/>
                <w:webHidden/>
              </w:rPr>
            </w:r>
            <w:r>
              <w:rPr>
                <w:noProof/>
                <w:webHidden/>
              </w:rPr>
              <w:fldChar w:fldCharType="separate"/>
            </w:r>
            <w:r w:rsidR="00F527AC">
              <w:rPr>
                <w:noProof/>
                <w:webHidden/>
              </w:rPr>
              <w:t>23</w:t>
            </w:r>
            <w:r>
              <w:rPr>
                <w:noProof/>
                <w:webHidden/>
              </w:rPr>
              <w:fldChar w:fldCharType="end"/>
            </w:r>
          </w:hyperlink>
        </w:p>
        <w:p w14:paraId="6201C5C6"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5" w:history="1">
            <w:r w:rsidRPr="003E3981">
              <w:rPr>
                <w:rStyle w:val="Hyperlink"/>
                <w:noProof/>
              </w:rPr>
              <w:t>Gemeinschaft</w:t>
            </w:r>
            <w:r>
              <w:rPr>
                <w:noProof/>
                <w:webHidden/>
              </w:rPr>
              <w:tab/>
            </w:r>
            <w:r>
              <w:rPr>
                <w:noProof/>
                <w:webHidden/>
              </w:rPr>
              <w:fldChar w:fldCharType="begin"/>
            </w:r>
            <w:r>
              <w:rPr>
                <w:noProof/>
                <w:webHidden/>
              </w:rPr>
              <w:instrText xml:space="preserve"> PAGEREF _Toc438050235 \h </w:instrText>
            </w:r>
            <w:r>
              <w:rPr>
                <w:noProof/>
                <w:webHidden/>
              </w:rPr>
            </w:r>
            <w:r>
              <w:rPr>
                <w:noProof/>
                <w:webHidden/>
              </w:rPr>
              <w:fldChar w:fldCharType="separate"/>
            </w:r>
            <w:r w:rsidR="00F527AC">
              <w:rPr>
                <w:noProof/>
                <w:webHidden/>
              </w:rPr>
              <w:t>25</w:t>
            </w:r>
            <w:r>
              <w:rPr>
                <w:noProof/>
                <w:webHidden/>
              </w:rPr>
              <w:fldChar w:fldCharType="end"/>
            </w:r>
          </w:hyperlink>
        </w:p>
        <w:p w14:paraId="790D16B1" w14:textId="77777777" w:rsidR="00233326" w:rsidRDefault="00233326" w:rsidP="00233326">
          <w:pPr>
            <w:pStyle w:val="Verzeichnis2"/>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6" w:history="1">
            <w:r w:rsidRPr="003E3981">
              <w:rPr>
                <w:rStyle w:val="Hyperlink"/>
                <w:noProof/>
              </w:rPr>
              <w:t>Umfrage</w:t>
            </w:r>
            <w:r>
              <w:rPr>
                <w:noProof/>
                <w:webHidden/>
              </w:rPr>
              <w:tab/>
            </w:r>
            <w:r>
              <w:rPr>
                <w:noProof/>
                <w:webHidden/>
              </w:rPr>
              <w:fldChar w:fldCharType="begin"/>
            </w:r>
            <w:r>
              <w:rPr>
                <w:noProof/>
                <w:webHidden/>
              </w:rPr>
              <w:instrText xml:space="preserve"> PAGEREF _Toc438050236 \h </w:instrText>
            </w:r>
            <w:r>
              <w:rPr>
                <w:noProof/>
                <w:webHidden/>
              </w:rPr>
            </w:r>
            <w:r>
              <w:rPr>
                <w:noProof/>
                <w:webHidden/>
              </w:rPr>
              <w:fldChar w:fldCharType="separate"/>
            </w:r>
            <w:r w:rsidR="00F527AC">
              <w:rPr>
                <w:noProof/>
                <w:webHidden/>
              </w:rPr>
              <w:t>25</w:t>
            </w:r>
            <w:r>
              <w:rPr>
                <w:noProof/>
                <w:webHidden/>
              </w:rPr>
              <w:fldChar w:fldCharType="end"/>
            </w:r>
          </w:hyperlink>
        </w:p>
        <w:p w14:paraId="062C755F"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7" w:history="1">
            <w:r w:rsidRPr="003E3981">
              <w:rPr>
                <w:rStyle w:val="Hyperlink"/>
                <w:noProof/>
              </w:rPr>
              <w:t>Wissenschaftliche Methode</w:t>
            </w:r>
            <w:r>
              <w:rPr>
                <w:noProof/>
                <w:webHidden/>
              </w:rPr>
              <w:tab/>
            </w:r>
            <w:r>
              <w:rPr>
                <w:noProof/>
                <w:webHidden/>
              </w:rPr>
              <w:fldChar w:fldCharType="begin"/>
            </w:r>
            <w:r>
              <w:rPr>
                <w:noProof/>
                <w:webHidden/>
              </w:rPr>
              <w:instrText xml:space="preserve"> PAGEREF _Toc438050237 \h </w:instrText>
            </w:r>
            <w:r>
              <w:rPr>
                <w:noProof/>
                <w:webHidden/>
              </w:rPr>
            </w:r>
            <w:r>
              <w:rPr>
                <w:noProof/>
                <w:webHidden/>
              </w:rPr>
              <w:fldChar w:fldCharType="separate"/>
            </w:r>
            <w:r w:rsidR="00F527AC">
              <w:rPr>
                <w:noProof/>
                <w:webHidden/>
              </w:rPr>
              <w:t>29</w:t>
            </w:r>
            <w:r>
              <w:rPr>
                <w:noProof/>
                <w:webHidden/>
              </w:rPr>
              <w:fldChar w:fldCharType="end"/>
            </w:r>
          </w:hyperlink>
        </w:p>
        <w:p w14:paraId="729F74BB"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8" w:history="1">
            <w:r w:rsidRPr="003E3981">
              <w:rPr>
                <w:rStyle w:val="Hyperlink"/>
                <w:noProof/>
              </w:rPr>
              <w:t>Schlusswort</w:t>
            </w:r>
            <w:r>
              <w:rPr>
                <w:noProof/>
                <w:webHidden/>
              </w:rPr>
              <w:tab/>
            </w:r>
            <w:r>
              <w:rPr>
                <w:noProof/>
                <w:webHidden/>
              </w:rPr>
              <w:fldChar w:fldCharType="begin"/>
            </w:r>
            <w:r>
              <w:rPr>
                <w:noProof/>
                <w:webHidden/>
              </w:rPr>
              <w:instrText xml:space="preserve"> PAGEREF _Toc438050238 \h </w:instrText>
            </w:r>
            <w:r>
              <w:rPr>
                <w:noProof/>
                <w:webHidden/>
              </w:rPr>
            </w:r>
            <w:r>
              <w:rPr>
                <w:noProof/>
                <w:webHidden/>
              </w:rPr>
              <w:fldChar w:fldCharType="separate"/>
            </w:r>
            <w:r w:rsidR="00F527AC">
              <w:rPr>
                <w:noProof/>
                <w:webHidden/>
              </w:rPr>
              <w:t>31</w:t>
            </w:r>
            <w:r>
              <w:rPr>
                <w:noProof/>
                <w:webHidden/>
              </w:rPr>
              <w:fldChar w:fldCharType="end"/>
            </w:r>
          </w:hyperlink>
        </w:p>
        <w:p w14:paraId="6A4E251D" w14:textId="77777777" w:rsidR="00233326" w:rsidRDefault="00233326" w:rsidP="00233326">
          <w:pPr>
            <w:pStyle w:val="Verzeichnis1"/>
            <w:tabs>
              <w:tab w:val="right" w:leader="dot" w:pos="9628"/>
            </w:tabs>
            <w:spacing w:line="276" w:lineRule="auto"/>
            <w:rPr>
              <w:rFonts w:asciiTheme="minorHAnsi" w:eastAsiaTheme="minorEastAsia" w:hAnsiTheme="minorHAnsi" w:cstheme="minorBidi"/>
              <w:noProof/>
              <w:color w:val="auto"/>
              <w:sz w:val="22"/>
              <w:szCs w:val="22"/>
              <w:lang w:val="de-LI" w:eastAsia="de-LI"/>
            </w:rPr>
          </w:pPr>
          <w:hyperlink w:anchor="_Toc438050239" w:history="1">
            <w:r w:rsidRPr="003E3981">
              <w:rPr>
                <w:rStyle w:val="Hyperlink"/>
                <w:noProof/>
              </w:rPr>
              <w:t>Quellenverzeichnis</w:t>
            </w:r>
            <w:r>
              <w:rPr>
                <w:noProof/>
                <w:webHidden/>
              </w:rPr>
              <w:tab/>
            </w:r>
            <w:r>
              <w:rPr>
                <w:noProof/>
                <w:webHidden/>
              </w:rPr>
              <w:fldChar w:fldCharType="begin"/>
            </w:r>
            <w:r>
              <w:rPr>
                <w:noProof/>
                <w:webHidden/>
              </w:rPr>
              <w:instrText xml:space="preserve"> PAGEREF _Toc438050239 \h </w:instrText>
            </w:r>
            <w:r>
              <w:rPr>
                <w:noProof/>
                <w:webHidden/>
              </w:rPr>
            </w:r>
            <w:r>
              <w:rPr>
                <w:noProof/>
                <w:webHidden/>
              </w:rPr>
              <w:fldChar w:fldCharType="separate"/>
            </w:r>
            <w:r w:rsidR="00F527AC">
              <w:rPr>
                <w:noProof/>
                <w:webHidden/>
              </w:rPr>
              <w:t>32</w:t>
            </w:r>
            <w:r>
              <w:rPr>
                <w:noProof/>
                <w:webHidden/>
              </w:rPr>
              <w:fldChar w:fldCharType="end"/>
            </w:r>
          </w:hyperlink>
        </w:p>
        <w:p w14:paraId="31AD373F" w14:textId="579EB1BE" w:rsidR="00BB66AA" w:rsidRDefault="00BB66AA">
          <w:r>
            <w:rPr>
              <w:b/>
              <w:bCs/>
              <w:noProof/>
            </w:rPr>
            <w:fldChar w:fldCharType="end"/>
          </w:r>
        </w:p>
      </w:sdtContent>
    </w:sdt>
    <w:p w14:paraId="05EEA936" w14:textId="77777777" w:rsidR="00FE2CAC" w:rsidRDefault="0099719B">
      <w:r>
        <w:br w:type="page"/>
      </w:r>
    </w:p>
    <w:p w14:paraId="7B0A2D53" w14:textId="77777777" w:rsidR="00FE2CAC" w:rsidRDefault="0099719B">
      <w:pPr>
        <w:pStyle w:val="berschrift1"/>
        <w:contextualSpacing w:val="0"/>
      </w:pPr>
      <w:bookmarkStart w:id="2" w:name="h.8u1oe6w9zvbo" w:colFirst="0" w:colLast="0"/>
      <w:bookmarkStart w:id="3" w:name="h.qjb2qnq3hq8b" w:colFirst="0" w:colLast="0"/>
      <w:bookmarkStart w:id="4" w:name="_Toc438050219"/>
      <w:bookmarkEnd w:id="2"/>
      <w:bookmarkEnd w:id="3"/>
      <w:r>
        <w:lastRenderedPageBreak/>
        <w:t>Einleitung</w:t>
      </w:r>
      <w:bookmarkEnd w:id="4"/>
    </w:p>
    <w:p w14:paraId="5079CEAD" w14:textId="77777777" w:rsidR="00FE2CAC" w:rsidRDefault="0099719B" w:rsidP="00C47D9B">
      <w:r>
        <w:rPr>
          <w:i/>
        </w:rPr>
        <w:t>4chan</w:t>
      </w:r>
      <w:r>
        <w:rPr>
          <w:vertAlign w:val="superscript"/>
        </w:rPr>
        <w:footnoteReference w:id="1"/>
      </w:r>
      <w:r>
        <w:t xml:space="preserve"> ist eine englischsprachige Internet-Webseite, die seit 2003 besteht. Sie hat sich über die Jahre als ein äusserst einzigartiges “Kulturelles Ökosystem” erwiesen.</w:t>
      </w:r>
    </w:p>
    <w:p w14:paraId="6BFA90B2" w14:textId="163D98E7" w:rsidR="00FE2CAC" w:rsidRDefault="0099719B" w:rsidP="00C47D9B">
      <w:r>
        <w:t>In der Vergangenheit haben wir, das Vertiefungsarbeit</w:t>
      </w:r>
      <w:r w:rsidR="00D813C9">
        <w:t>-</w:t>
      </w:r>
      <w:r>
        <w:t>Team, als “Bürger des Internets” persönlich die Einflüsse von 4chan auf das gesamte Internet beobachten können und wol</w:t>
      </w:r>
      <w:r>
        <w:t>l</w:t>
      </w:r>
      <w:r>
        <w:t>ten den “Kochtopf”, in dem manch der besten, absurdesten und interessantesten Inhalte entstanden sind, näher kennenlernen.</w:t>
      </w:r>
      <w:r>
        <w:br/>
        <w:t>Die zahlreichen Subkulturen</w:t>
      </w:r>
      <w:r w:rsidR="00C87785">
        <w:t>,</w:t>
      </w:r>
      <w:r>
        <w:t xml:space="preserve"> die aus ihr entstanden, sich gefunden oder sich auch teilwe</w:t>
      </w:r>
      <w:r>
        <w:t>i</w:t>
      </w:r>
      <w:r>
        <w:t>se auf eigene Beine gestellt haben, müssen einen Grund gehabt haben, es dort zu tun. “Anonymous” könnte</w:t>
      </w:r>
      <w:r w:rsidR="00A82A2A">
        <w:t xml:space="preserve"> hier</w:t>
      </w:r>
      <w:r>
        <w:t xml:space="preserve"> Ihnen ein Begriff sein.</w:t>
      </w:r>
      <w:r>
        <w:br/>
        <w:t>Auch sonst haben viele Dinge, wie Grafiken, Geschichten oder Gebräuche, die wir im Netz sehen und von d</w:t>
      </w:r>
      <w:r>
        <w:t>e</w:t>
      </w:r>
      <w:r>
        <w:t>nen wir es nicht erwarten, ihren wirklichen Ursprung auf 4chan.</w:t>
      </w:r>
    </w:p>
    <w:p w14:paraId="068DF24E" w14:textId="77777777" w:rsidR="00FE2CAC" w:rsidRDefault="0099719B" w:rsidP="00C47D9B">
      <w:r>
        <w:t xml:space="preserve">Besonders interessant sind auch die “Wellen der Empörung” die solch eine Webseite, mit ihren relativ kleinen Besucherzahlen, verglichen mit Titanen wie Facebook, YouTube oder </w:t>
      </w:r>
      <w:proofErr w:type="spellStart"/>
      <w:r>
        <w:t>Reddit</w:t>
      </w:r>
      <w:proofErr w:type="spellEnd"/>
      <w:r>
        <w:t>, lostreten konnte.</w:t>
      </w:r>
    </w:p>
    <w:p w14:paraId="0E9554B5" w14:textId="77777777" w:rsidR="00FE2CAC" w:rsidRDefault="0099719B" w:rsidP="00C47D9B">
      <w:r>
        <w:t>Es ist nicht aussergewöhnlich, dass Webseiten oder Nutzer von Webseiten Dinge tun oder Inhalt erschaffen, die weite Kreise im Netz, als auch in der realen Welt ziehen. Die Häufi</w:t>
      </w:r>
      <w:r>
        <w:t>g</w:t>
      </w:r>
      <w:r>
        <w:t>keit und die Ausdauer mit der es 4chan schaffte und immer noch vollbringt, zeigen uns jedoch, dass hier wahrscheinlich etwas Besonderes vor sich geht, dass es Wert ist, unter die Lupe genommen zu werden.</w:t>
      </w:r>
    </w:p>
    <w:p w14:paraId="11DF6A57" w14:textId="064025A9" w:rsidR="00FE2CAC" w:rsidRDefault="0099719B" w:rsidP="00C247CA">
      <w:r>
        <w:t xml:space="preserve">Dies ist der Grund, </w:t>
      </w:r>
      <w:r w:rsidR="00A82A2A">
        <w:t>weshalb</w:t>
      </w:r>
      <w:r>
        <w:t xml:space="preserve"> wir uns 4chan als Thema ausgewählt haben.</w:t>
      </w:r>
    </w:p>
    <w:p w14:paraId="06B0D8DA" w14:textId="4AE5AEA0" w:rsidR="00C247CA" w:rsidRDefault="000955F1" w:rsidP="00C247CA">
      <w:r>
        <w:pict w14:anchorId="6869095D">
          <v:rect id="_x0000_i1025" style="width:0;height:1.5pt" o:hralign="center" o:hrstd="t" o:hr="t" fillcolor="#a0a0a0" stroked="f"/>
        </w:pict>
      </w:r>
    </w:p>
    <w:p w14:paraId="1E54EB76" w14:textId="612A0077" w:rsidR="00FE2CAC" w:rsidRDefault="0099719B" w:rsidP="00C47D9B">
      <w:r>
        <w:t xml:space="preserve">In den </w:t>
      </w:r>
      <w:r>
        <w:rPr>
          <w:i/>
        </w:rPr>
        <w:t>ersten Kapiteln</w:t>
      </w:r>
      <w:r>
        <w:t xml:space="preserve"> unserer Vertiefungsarbeit wollen wir eine Übersicht, einen Kontext bilden. Dazu geben wir einen Einblick in die Funktionen der Webseite, deren Geschichte sowie Statistiken über deren Nutzung.</w:t>
      </w:r>
    </w:p>
    <w:p w14:paraId="3AD9C9F6" w14:textId="234FD9D6" w:rsidR="00FE2CAC" w:rsidRDefault="0099719B" w:rsidP="00C47D9B">
      <w:r>
        <w:t xml:space="preserve">Wir haben uns intensiv mit den zahlreichen Unterkategorien 4chans beschäftigt. Im Kapitel </w:t>
      </w:r>
      <w:r>
        <w:rPr>
          <w:i/>
        </w:rPr>
        <w:t>Boards</w:t>
      </w:r>
      <w:r>
        <w:t xml:space="preserve"> berichten</w:t>
      </w:r>
      <w:r w:rsidR="001F2EAE">
        <w:t xml:space="preserve"> wir darüber,</w:t>
      </w:r>
      <w:r>
        <w:t xml:space="preserve"> was wir als die Essenz jeder dieser Subkulturen identifizi</w:t>
      </w:r>
      <w:r>
        <w:t>e</w:t>
      </w:r>
      <w:r>
        <w:t>ren konnten.</w:t>
      </w:r>
    </w:p>
    <w:p w14:paraId="5025AFC4" w14:textId="77777777" w:rsidR="00FE2CAC" w:rsidRDefault="0099719B" w:rsidP="00C47D9B">
      <w:r>
        <w:t xml:space="preserve">In </w:t>
      </w:r>
      <w:r>
        <w:rPr>
          <w:i/>
        </w:rPr>
        <w:t>Fragen und Erkenntnisse</w:t>
      </w:r>
      <w:r>
        <w:t xml:space="preserve"> widmen wir uns der Thematik zur Entstehung, dem Umgang und den Gebräuchen sowie unsere Umfragen analysieren. </w:t>
      </w:r>
    </w:p>
    <w:p w14:paraId="2CBE6BAF" w14:textId="76A09687" w:rsidR="00C247CA" w:rsidRDefault="0099719B" w:rsidP="00C247CA">
      <w:r>
        <w:t xml:space="preserve">Um den Versuch die Hypothese für unsere Vertiefungsarbeit zu verwenden, </w:t>
      </w:r>
      <w:r w:rsidR="001F2EAE">
        <w:t>geht</w:t>
      </w:r>
      <w:r>
        <w:t xml:space="preserve"> es in </w:t>
      </w:r>
      <w:r>
        <w:rPr>
          <w:i/>
        </w:rPr>
        <w:t>Wissenschaftliche M</w:t>
      </w:r>
      <w:r>
        <w:rPr>
          <w:i/>
        </w:rPr>
        <w:t>e</w:t>
      </w:r>
      <w:r>
        <w:rPr>
          <w:i/>
        </w:rPr>
        <w:t>thode</w:t>
      </w:r>
      <w:r>
        <w:t>.</w:t>
      </w:r>
    </w:p>
    <w:p w14:paraId="5A264EFA" w14:textId="566AEF83" w:rsidR="00FE2CAC" w:rsidRDefault="0099719B" w:rsidP="00C247CA">
      <w:r>
        <w:t xml:space="preserve">Abschliessend </w:t>
      </w:r>
      <w:r w:rsidR="001F2EAE">
        <w:t>rekapitulieren</w:t>
      </w:r>
      <w:r>
        <w:t xml:space="preserve"> wir im </w:t>
      </w:r>
      <w:r>
        <w:rPr>
          <w:i/>
        </w:rPr>
        <w:t>Schlusswort</w:t>
      </w:r>
      <w:r>
        <w:t xml:space="preserve"> über die Erfahrungen, die Hürden und das G</w:t>
      </w:r>
      <w:r>
        <w:t>e</w:t>
      </w:r>
      <w:r>
        <w:t>lernte, welches wir bei der Arbeit an diesem Projekt erlebt haben.</w:t>
      </w:r>
    </w:p>
    <w:p w14:paraId="09BBBB92" w14:textId="16F90F93" w:rsidR="001F2EAE" w:rsidRDefault="001F2EAE" w:rsidP="00C47D9B">
      <w:r>
        <w:pict w14:anchorId="38BBC81F">
          <v:rect id="_x0000_i1029" style="width:0;height:1.5pt" o:hralign="center" o:hrstd="t" o:hr="t" fillcolor="#a0a0a0" stroked="f"/>
        </w:pict>
      </w:r>
    </w:p>
    <w:p w14:paraId="0AB0A1B8" w14:textId="77777777" w:rsidR="00FE2CAC" w:rsidRDefault="0099719B" w:rsidP="00C47D9B">
      <w:r>
        <w:t>In den Fussnoten jeder Seite dieser Vertiefungsarbeit können Sie, die Leser, ausführlich</w:t>
      </w:r>
      <w:r>
        <w:t>e</w:t>
      </w:r>
      <w:r>
        <w:t>re Erklärungen zu Fremdwörtern, ungekürzte Zitate sowie Quellenverweise finden.</w:t>
      </w:r>
    </w:p>
    <w:p w14:paraId="3538BB9A" w14:textId="77777777" w:rsidR="00FE2CAC" w:rsidRDefault="0099719B" w:rsidP="00C47D9B">
      <w:r>
        <w:t>Die Bibliographie am Ende des Dokuments enthält detailliertere Informationen über die verwendeten Quellen. Dort können Sie Literaturverweise oder Internet-Links finden.</w:t>
      </w:r>
    </w:p>
    <w:p w14:paraId="5C81DFC8" w14:textId="77777777" w:rsidR="00FE2CAC" w:rsidRDefault="0099719B" w:rsidP="00C47D9B">
      <w:r>
        <w:lastRenderedPageBreak/>
        <w:t>Aufgrund der Funktionsweise von 4chan ist es nicht möglich die Quellenvermerke nach einiger Zeit aufzurufen. Jeglicher Inhalt auf den wir uns in dieser Vertiefungsarbeit bezi</w:t>
      </w:r>
      <w:r>
        <w:t>e</w:t>
      </w:r>
      <w:r>
        <w:t>hen und der direkt von 4chan stammt, wird g</w:t>
      </w:r>
      <w:r>
        <w:t>e</w:t>
      </w:r>
      <w:r>
        <w:t>löscht sein.</w:t>
      </w:r>
    </w:p>
    <w:p w14:paraId="7D72D784" w14:textId="77777777" w:rsidR="00FE2CAC" w:rsidRDefault="0099719B" w:rsidP="00C47D9B">
      <w:r>
        <w:t>Aufgrund dessen werden wir zwar vermerken wo Bilder, Bildschirmaufnahmen und Beitr</w:t>
      </w:r>
      <w:r>
        <w:t>ä</w:t>
      </w:r>
      <w:r>
        <w:t>ge aufgenommen wurden aber keinen direkten Pfad bereitstellen. Wir haben jedoch Be</w:t>
      </w:r>
      <w:r>
        <w:t>i</w:t>
      </w:r>
      <w:r>
        <w:t>spiele und Beiträge auf die wir uns in di</w:t>
      </w:r>
      <w:r>
        <w:t>e</w:t>
      </w:r>
      <w:r>
        <w:t>ser Vertiefungsarbeit beziehen, archiviert. Diese archivierten Versionen sind praktisch identisch zu den Orig</w:t>
      </w:r>
      <w:r>
        <w:t>i</w:t>
      </w:r>
      <w:r>
        <w:t>nalversionen.</w:t>
      </w:r>
    </w:p>
    <w:p w14:paraId="39C2D751" w14:textId="77777777" w:rsidR="00FE2CAC" w:rsidRDefault="0099719B" w:rsidP="00C47D9B">
      <w:r>
        <w:t>Sie können auf dieses Archiv zugreifen indem Sie entweder:</w:t>
      </w:r>
    </w:p>
    <w:p w14:paraId="02CB1BB7" w14:textId="77777777" w:rsidR="00FE2CAC" w:rsidRDefault="0099719B" w:rsidP="00C47D9B">
      <w:pPr>
        <w:numPr>
          <w:ilvl w:val="0"/>
          <w:numId w:val="1"/>
        </w:numPr>
        <w:ind w:hanging="360"/>
        <w:contextualSpacing/>
      </w:pPr>
      <w:r>
        <w:t xml:space="preserve">mit einem Webbrowser </w:t>
      </w:r>
      <w:hyperlink r:id="rId14">
        <w:r w:rsidRPr="00BB66AA">
          <w:rPr>
            <w:color w:val="auto"/>
          </w:rPr>
          <w:t>http://lomsor.com/4chan</w:t>
        </w:r>
      </w:hyperlink>
      <w:r>
        <w:t xml:space="preserve"> aufrufen</w:t>
      </w:r>
    </w:p>
    <w:p w14:paraId="44F2F46D" w14:textId="77777777" w:rsidR="00FE2CAC" w:rsidRDefault="0099719B" w:rsidP="00BB66AA">
      <w:pPr>
        <w:numPr>
          <w:ilvl w:val="0"/>
          <w:numId w:val="1"/>
        </w:numPr>
        <w:ind w:left="714" w:hanging="357"/>
      </w:pPr>
      <w:r>
        <w:t>den beigelegten USB-Stick öffnen</w:t>
      </w:r>
    </w:p>
    <w:p w14:paraId="3797D53D" w14:textId="77777777" w:rsidR="00FE2CAC" w:rsidRDefault="0099719B" w:rsidP="00C47D9B">
      <w:r>
        <w:t>Folgen Sie dann dem Pfad, den Sie am Ende der jeweiligen Fussnote finden und öffnen Sie mit einem Webbrowser die sich darin befindende .</w:t>
      </w:r>
      <w:proofErr w:type="spellStart"/>
      <w:r>
        <w:t>html</w:t>
      </w:r>
      <w:proofErr w:type="spellEnd"/>
      <w:r>
        <w:t xml:space="preserve"> Datei.</w:t>
      </w:r>
    </w:p>
    <w:p w14:paraId="56DC5542" w14:textId="45A0A9C1" w:rsidR="001F3EA4" w:rsidRDefault="0099719B" w:rsidP="00C47D9B">
      <w:r>
        <w:t>Zusätzlich finden Sie im selben Ordner eine .</w:t>
      </w:r>
      <w:proofErr w:type="spellStart"/>
      <w:r>
        <w:t>txt</w:t>
      </w:r>
      <w:proofErr w:type="spellEnd"/>
      <w:r>
        <w:t xml:space="preserve"> Datei mit unseren Notizen. Darin enthalten sind Informationen wann und warum wir den Thread archiviert haben als auch jegliche Interaktionen in denen wir teilgenommen haben. Nutzen Sie diese um unsere Beiträge in einem Thread zu identifizieren.</w:t>
      </w:r>
    </w:p>
    <w:p w14:paraId="3F9D1F30" w14:textId="77777777" w:rsidR="001F3EA4" w:rsidRDefault="001F3EA4">
      <w:r>
        <w:br w:type="page"/>
      </w:r>
    </w:p>
    <w:p w14:paraId="5DBFA57C" w14:textId="77777777" w:rsidR="00FE2CAC" w:rsidRDefault="0099719B" w:rsidP="00C47D9B">
      <w:pPr>
        <w:pStyle w:val="berschrift1"/>
        <w:contextualSpacing w:val="0"/>
      </w:pPr>
      <w:bookmarkStart w:id="5" w:name="h.gqcoxiogtkqi" w:colFirst="0" w:colLast="0"/>
      <w:bookmarkStart w:id="6" w:name="_Toc438050220"/>
      <w:bookmarkEnd w:id="5"/>
      <w:r>
        <w:lastRenderedPageBreak/>
        <w:t>Funktionsweise</w:t>
      </w:r>
      <w:bookmarkEnd w:id="6"/>
    </w:p>
    <w:p w14:paraId="1C3C5E17" w14:textId="22F2A8AE" w:rsidR="00FE2CAC" w:rsidRDefault="0099719B" w:rsidP="00C47D9B">
      <w:pPr>
        <w:spacing w:after="200"/>
      </w:pPr>
      <w:r>
        <w:t xml:space="preserve">4chan ist ein </w:t>
      </w:r>
      <w:r>
        <w:rPr>
          <w:i/>
        </w:rPr>
        <w:t>Imageboard</w:t>
      </w:r>
      <w:r>
        <w:t>. Das bedeutet, es dient dazu, Bilder hochzuladen, sie zu teilen und darüber zu disk</w:t>
      </w:r>
      <w:r>
        <w:t>u</w:t>
      </w:r>
      <w:r>
        <w:t xml:space="preserve">tieren. Die Webseite ist in </w:t>
      </w:r>
      <w:r>
        <w:rPr>
          <w:i/>
        </w:rPr>
        <w:t>Boards</w:t>
      </w:r>
      <w:r>
        <w:rPr>
          <w:vertAlign w:val="superscript"/>
        </w:rPr>
        <w:footnoteReference w:id="2"/>
      </w:r>
      <w:r>
        <w:t xml:space="preserve"> unterteilt die sich verschiedenen Themengebieten widmen. Diese sind wi</w:t>
      </w:r>
      <w:r>
        <w:t>e</w:t>
      </w:r>
      <w:r>
        <w:t xml:space="preserve">derum in </w:t>
      </w:r>
      <w:r>
        <w:rPr>
          <w:i/>
        </w:rPr>
        <w:t>Threads</w:t>
      </w:r>
      <w:r>
        <w:rPr>
          <w:vertAlign w:val="superscript"/>
        </w:rPr>
        <w:footnoteReference w:id="3"/>
      </w:r>
      <w:r>
        <w:t xml:space="preserve"> unterteilt die sich gewissen Themen zueignen. In den Threads sind </w:t>
      </w:r>
      <w:r>
        <w:rPr>
          <w:i/>
        </w:rPr>
        <w:t>Posts</w:t>
      </w:r>
      <w:r>
        <w:rPr>
          <w:vertAlign w:val="superscript"/>
        </w:rPr>
        <w:footnoteReference w:id="4"/>
      </w:r>
      <w:r>
        <w:t xml:space="preserve"> zu finden.</w:t>
      </w:r>
    </w:p>
    <w:p w14:paraId="52F25C3D" w14:textId="523DE1DE" w:rsidR="00FE2CAC" w:rsidRDefault="0099719B" w:rsidP="00C47D9B">
      <w:pPr>
        <w:spacing w:after="200"/>
      </w:pPr>
      <w:r>
        <w:t xml:space="preserve">Der gesamte Inhalt wird von Besuchern bereitgestellt. Nutzer können neue Threads in </w:t>
      </w:r>
      <w:r w:rsidR="00C87785">
        <w:t xml:space="preserve">den </w:t>
      </w:r>
      <w:r>
        <w:t>Boards erstellen oder sich einer laufenden Diskussion in einem bestehenden Thread b</w:t>
      </w:r>
      <w:r>
        <w:t>e</w:t>
      </w:r>
      <w:r>
        <w:t>teiligen. Boards sind dagegen auf 4chan nicht vom Nutzer erstellbar, dies ist ein Privileg, welches nur dem Administrator gegeben ist.</w:t>
      </w:r>
    </w:p>
    <w:p w14:paraId="36C97FBB" w14:textId="77777777" w:rsidR="00FE2CAC" w:rsidRDefault="0099719B" w:rsidP="00C47D9B">
      <w:r>
        <w:t xml:space="preserve">Wenn man die Standardansicht eines Boards öffnet, wird einem eine Vorschau von 15 Threads dargestellt. Der </w:t>
      </w:r>
      <w:proofErr w:type="spellStart"/>
      <w:r>
        <w:rPr>
          <w:i/>
        </w:rPr>
        <w:t>Opening</w:t>
      </w:r>
      <w:proofErr w:type="spellEnd"/>
      <w:r>
        <w:rPr>
          <w:i/>
        </w:rPr>
        <w:t xml:space="preserve"> Post</w:t>
      </w:r>
      <w:r>
        <w:rPr>
          <w:vertAlign w:val="superscript"/>
        </w:rPr>
        <w:footnoteReference w:id="5"/>
      </w:r>
      <w:r>
        <w:t xml:space="preserve"> sowie die letzten fünf (drei auf dem /b/ Board) Posts jedes Threads.</w:t>
      </w:r>
    </w:p>
    <w:p w14:paraId="6B35EE2A" w14:textId="77777777" w:rsidR="00FE2CAC" w:rsidRDefault="0099719B" w:rsidP="00585C69">
      <w:pPr>
        <w:spacing w:line="276" w:lineRule="auto"/>
        <w:jc w:val="center"/>
      </w:pPr>
      <w:r>
        <w:rPr>
          <w:noProof/>
          <w:lang w:val="de-LI" w:eastAsia="de-LI"/>
        </w:rPr>
        <w:drawing>
          <wp:inline distT="114300" distB="114300" distL="114300" distR="114300" wp14:anchorId="33F26B5F" wp14:editId="760DF041">
            <wp:extent cx="2666164" cy="3980587"/>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666164" cy="3980587"/>
                    </a:xfrm>
                    <a:prstGeom prst="rect">
                      <a:avLst/>
                    </a:prstGeom>
                    <a:ln/>
                  </pic:spPr>
                </pic:pic>
              </a:graphicData>
            </a:graphic>
          </wp:inline>
        </w:drawing>
      </w:r>
      <w:r>
        <w:rPr>
          <w:noProof/>
          <w:lang w:val="de-LI" w:eastAsia="de-LI"/>
        </w:rPr>
        <w:drawing>
          <wp:inline distT="114300" distB="114300" distL="114300" distR="114300" wp14:anchorId="0FC6D82A" wp14:editId="5A5F821F">
            <wp:extent cx="2656050" cy="3989874"/>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2656050" cy="3989874"/>
                    </a:xfrm>
                    <a:prstGeom prst="rect">
                      <a:avLst/>
                    </a:prstGeom>
                    <a:ln/>
                  </pic:spPr>
                </pic:pic>
              </a:graphicData>
            </a:graphic>
          </wp:inline>
        </w:drawing>
      </w:r>
      <w:r>
        <w:br/>
      </w:r>
      <w:r>
        <w:rPr>
          <w:b/>
          <w:sz w:val="20"/>
          <w:szCs w:val="20"/>
        </w:rPr>
        <w:t>Abbildung 1</w:t>
      </w:r>
      <w:r>
        <w:rPr>
          <w:b/>
          <w:sz w:val="20"/>
          <w:szCs w:val="20"/>
          <w:vertAlign w:val="superscript"/>
        </w:rPr>
        <w:footnoteReference w:id="6"/>
      </w:r>
      <w:r>
        <w:rPr>
          <w:b/>
          <w:sz w:val="20"/>
          <w:szCs w:val="20"/>
        </w:rPr>
        <w:t xml:space="preserve"> &amp; 2</w:t>
      </w:r>
      <w:r>
        <w:rPr>
          <w:b/>
          <w:sz w:val="20"/>
          <w:szCs w:val="20"/>
          <w:vertAlign w:val="superscript"/>
        </w:rPr>
        <w:footnoteReference w:id="7"/>
      </w:r>
      <w:r>
        <w:rPr>
          <w:b/>
          <w:sz w:val="20"/>
          <w:szCs w:val="20"/>
        </w:rPr>
        <w:t xml:space="preserve"> - Standardansicht des /out/ Boards &amp; Standartansicht eines Threads</w:t>
      </w:r>
    </w:p>
    <w:p w14:paraId="0EFEBB2B" w14:textId="77777777" w:rsidR="00FE2CAC" w:rsidRDefault="0099719B" w:rsidP="00C47D9B">
      <w:r>
        <w:t>Zur Erstellung eines Threads muss immer ein Bild beigefügt werden, Kommentare hing</w:t>
      </w:r>
      <w:r>
        <w:t>e</w:t>
      </w:r>
      <w:r>
        <w:t>gen können auch nur Text, ein Bild oder beides beinhalten.</w:t>
      </w:r>
    </w:p>
    <w:p w14:paraId="5D5F287A" w14:textId="77777777" w:rsidR="00FE2CAC" w:rsidRDefault="0099719B" w:rsidP="00C47D9B">
      <w:r>
        <w:t xml:space="preserve">Posts sind sowohl </w:t>
      </w:r>
      <w:proofErr w:type="spellStart"/>
      <w:r>
        <w:t>Opening</w:t>
      </w:r>
      <w:proofErr w:type="spellEnd"/>
      <w:r>
        <w:t xml:space="preserve"> Posts als auch Kommentare. Sie besitzen eine einzigartige Identifikationsnummer, die </w:t>
      </w:r>
      <w:r>
        <w:rPr>
          <w:i/>
        </w:rPr>
        <w:t>Post ID</w:t>
      </w:r>
      <w:r>
        <w:t xml:space="preserve">. Jedes Board hat seine eigene Serie von fortlaufenden </w:t>
      </w:r>
      <w:r>
        <w:lastRenderedPageBreak/>
        <w:t>ID Nummern. Immer wenn ein neuer Ko</w:t>
      </w:r>
      <w:r>
        <w:t>m</w:t>
      </w:r>
      <w:r>
        <w:t>mentar oder Thread, also ein Post, erstellt wird, bekommt dieser die nächste höhere ID Nummer für dieses Board.</w:t>
      </w:r>
    </w:p>
    <w:p w14:paraId="26A0B194" w14:textId="223BF8F3" w:rsidR="00FE2CAC" w:rsidRDefault="0099719B" w:rsidP="00C47D9B">
      <w:pPr>
        <w:spacing w:after="200"/>
      </w:pPr>
      <w:r>
        <w:t>Die ganze Webseite ist sehr schnelllebig. Die Lebensdauer eines Threads reicht von w</w:t>
      </w:r>
      <w:r>
        <w:t>e</w:t>
      </w:r>
      <w:r>
        <w:t>nigen Minuten bis zu einigen Tagen, je nach Thema und auf welchem Board man den Thread erstellt hat.</w:t>
      </w:r>
      <w:r>
        <w:br/>
        <w:t xml:space="preserve">Dies liegt dem System zugrunde, </w:t>
      </w:r>
      <w:r w:rsidR="00C87785">
        <w:t>welches</w:t>
      </w:r>
      <w:r>
        <w:t xml:space="preserve"> die Threads in einem Board darstellt, sortiert und löscht.</w:t>
      </w:r>
    </w:p>
    <w:p w14:paraId="7DC94BC2" w14:textId="77777777" w:rsidR="00FE2CAC" w:rsidRDefault="0099719B" w:rsidP="00C47D9B">
      <w:pPr>
        <w:spacing w:after="200"/>
      </w:pPr>
      <w:r>
        <w:t xml:space="preserve">Wenn ein neuer Thread erstellt wird, wird er in der </w:t>
      </w:r>
      <w:proofErr w:type="spellStart"/>
      <w:r>
        <w:t>Boardansicht</w:t>
      </w:r>
      <w:proofErr w:type="spellEnd"/>
      <w:r>
        <w:t xml:space="preserve"> ganz oben, als Erstes, angezeigt und schiebt die älteren Threads nach unten. Wenn jemand in einen älteren Thread einen Kommentar beiträgt, rutscht dieser Thread wieder auf Position eins. Diese Aktion nennt man einen</w:t>
      </w:r>
      <w:r>
        <w:rPr>
          <w:i/>
        </w:rPr>
        <w:t xml:space="preserve"> </w:t>
      </w:r>
      <w:proofErr w:type="spellStart"/>
      <w:r>
        <w:rPr>
          <w:i/>
        </w:rPr>
        <w:t>Bump</w:t>
      </w:r>
      <w:proofErr w:type="spellEnd"/>
      <w:r>
        <w:t xml:space="preserve">. Jedes Board hat zehn weitere Seiten, die das System vom Ende der vorherigen Seite fortführen. Dies erlaubt es eine Maximalanzahl von 150 Threads pro Board. Wenn niemand mehr in einen Thread postet und er somit nicht mehr </w:t>
      </w:r>
      <w:proofErr w:type="spellStart"/>
      <w:r>
        <w:t>gebumpt</w:t>
      </w:r>
      <w:proofErr w:type="spellEnd"/>
      <w:r>
        <w:t xml:space="preserve"> wird oder wenn die Maximalanzahl von </w:t>
      </w:r>
      <w:proofErr w:type="spellStart"/>
      <w:r>
        <w:t>Bumps</w:t>
      </w:r>
      <w:proofErr w:type="spellEnd"/>
      <w:r>
        <w:t xml:space="preserve"> erreicht wurde, wird der Thread von anderen verdrängt und rutscht nach unten. S</w:t>
      </w:r>
      <w:r>
        <w:t>o</w:t>
      </w:r>
      <w:r>
        <w:t xml:space="preserve">bald er über das Ende auf Seite zehn rutscht, </w:t>
      </w:r>
      <w:proofErr w:type="gramStart"/>
      <w:r>
        <w:t>wird</w:t>
      </w:r>
      <w:proofErr w:type="gramEnd"/>
      <w:r>
        <w:t xml:space="preserve"> der Thread und alle Dateien darin unwiderruflich vom 4chan Server gelöscht.</w:t>
      </w:r>
    </w:p>
    <w:p w14:paraId="2E6C5F3E" w14:textId="77777777" w:rsidR="00FE2CAC" w:rsidRDefault="0099719B" w:rsidP="00C47D9B">
      <w:pPr>
        <w:spacing w:after="200"/>
      </w:pPr>
      <w:r>
        <w:t>Die meisten Imageboards nutzen dieses Verfahren. Es erlaubt ihnen einen grossen D</w:t>
      </w:r>
      <w:r>
        <w:t>a</w:t>
      </w:r>
      <w:r>
        <w:t>tendurchsatz, ohne diese Daten langfristig speichern zu müssen. Dieses System zu ve</w:t>
      </w:r>
      <w:r>
        <w:t>r</w:t>
      </w:r>
      <w:r>
        <w:t>stehen ist essenziell um 4chan oder Imageboards im Allgemeinen zu verstehen. Das Sy</w:t>
      </w:r>
      <w:r>
        <w:t>s</w:t>
      </w:r>
      <w:r>
        <w:t>tem trägt direkt oder indirekt zu gewissen Verhalten der Nutzer, wie dem lokalen Spe</w:t>
      </w:r>
      <w:r>
        <w:t>i</w:t>
      </w:r>
      <w:r>
        <w:t>chern von Dateien, bei.</w:t>
      </w:r>
    </w:p>
    <w:p w14:paraId="0E8E9A7A" w14:textId="77777777" w:rsidR="00FE2CAC" w:rsidRDefault="0099719B" w:rsidP="00C47D9B">
      <w:pPr>
        <w:pStyle w:val="berschrift2"/>
        <w:spacing w:after="200"/>
        <w:contextualSpacing w:val="0"/>
      </w:pPr>
      <w:bookmarkStart w:id="7" w:name="h.qp87jdz2kq5y" w:colFirst="0" w:colLast="0"/>
      <w:bookmarkStart w:id="8" w:name="_Toc438050221"/>
      <w:bookmarkEnd w:id="7"/>
      <w:r>
        <w:t>Regeln</w:t>
      </w:r>
      <w:bookmarkEnd w:id="8"/>
    </w:p>
    <w:p w14:paraId="0FC902B4" w14:textId="77777777" w:rsidR="00FE2CAC" w:rsidRDefault="0099719B" w:rsidP="00C47D9B">
      <w:r>
        <w:t>Wie ziemlich alles im Leben hat auch 4chan seine Regeln. Hier sind es aber relativ wen</w:t>
      </w:r>
      <w:r>
        <w:t>i</w:t>
      </w:r>
      <w:r>
        <w:t>ge. Es gibt zwei Arten von Regeln, die globalen und die Board-Regeln. Die globalen R</w:t>
      </w:r>
      <w:r>
        <w:t>e</w:t>
      </w:r>
      <w:r>
        <w:t>geln gelten für das gesamte 4chan, es sei denn, in den Board-Regeln ist es anders ve</w:t>
      </w:r>
      <w:r>
        <w:t>r</w:t>
      </w:r>
      <w:r>
        <w:t>merkt.</w:t>
      </w:r>
      <w:r>
        <w:br/>
        <w:t>Die 1. Regel ist, dass auf 4chan nichts gepostet wird, was dem Gesetz der USA wide</w:t>
      </w:r>
      <w:r>
        <w:t>r</w:t>
      </w:r>
      <w:r>
        <w:t>spricht.</w:t>
      </w:r>
      <w:r>
        <w:br/>
        <w:t>Weitere Regeln sind zum Beispiel das Verbot der Weitergabe von persönlichen Daten s</w:t>
      </w:r>
      <w:r>
        <w:t>o</w:t>
      </w:r>
      <w:r>
        <w:t>wie das fälschliche Melden von Beiträgen in einem Board. Verstösse resultieren in einer temporären Sperre der IP-Adresse des Nutzers von diesem Board oder 4chan und im schlimmsten Fall einer permanenten Sperre.</w:t>
      </w:r>
      <w:r>
        <w:br/>
        <w:t>Beim ersten Betreten eines Boards oder nachdem man seine Cookies im Browser g</w:t>
      </w:r>
      <w:r>
        <w:t>e</w:t>
      </w:r>
      <w:r>
        <w:t>löscht hat erscheint ein Infofenster. In diesem erklärt man sich damit einverstanden, über 18 Jahre alt zu sein und sich an die Regeln zu halten.</w:t>
      </w:r>
    </w:p>
    <w:p w14:paraId="2D7978B3" w14:textId="77777777" w:rsidR="00FE2CAC" w:rsidRDefault="0099719B">
      <w:pPr>
        <w:widowControl w:val="0"/>
        <w:jc w:val="center"/>
      </w:pPr>
      <w:r>
        <w:rPr>
          <w:noProof/>
          <w:lang w:val="de-LI" w:eastAsia="de-LI"/>
        </w:rPr>
        <w:lastRenderedPageBreak/>
        <w:drawing>
          <wp:inline distT="114300" distB="114300" distL="114300" distR="114300" wp14:anchorId="1D0FC850" wp14:editId="018471DE">
            <wp:extent cx="2831808" cy="3599587"/>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2831808" cy="3599587"/>
                    </a:xfrm>
                    <a:prstGeom prst="rect">
                      <a:avLst/>
                    </a:prstGeom>
                    <a:ln/>
                  </pic:spPr>
                </pic:pic>
              </a:graphicData>
            </a:graphic>
          </wp:inline>
        </w:drawing>
      </w:r>
      <w:r>
        <w:rPr>
          <w:b/>
          <w:sz w:val="20"/>
          <w:szCs w:val="20"/>
        </w:rPr>
        <w:br/>
        <w:t>Abbildung 3</w:t>
      </w:r>
      <w:r>
        <w:rPr>
          <w:b/>
          <w:sz w:val="20"/>
          <w:szCs w:val="20"/>
          <w:vertAlign w:val="superscript"/>
        </w:rPr>
        <w:footnoteReference w:id="8"/>
      </w:r>
      <w:r>
        <w:rPr>
          <w:b/>
          <w:sz w:val="20"/>
          <w:szCs w:val="20"/>
        </w:rPr>
        <w:t xml:space="preserve"> - Haftungsausschluss von 4chan</w:t>
      </w:r>
    </w:p>
    <w:p w14:paraId="2818458B" w14:textId="77777777" w:rsidR="00FE2CAC" w:rsidRDefault="0099719B" w:rsidP="00C47D9B">
      <w:r>
        <w:t>Die Regeln für das Board /b/ sind ein wenig speziell, wie im folgenden Bild dargestellt:</w:t>
      </w:r>
    </w:p>
    <w:p w14:paraId="4630A928" w14:textId="77777777" w:rsidR="00FE2CAC" w:rsidRDefault="0099719B" w:rsidP="00684603">
      <w:pPr>
        <w:spacing w:line="276" w:lineRule="auto"/>
        <w:jc w:val="center"/>
      </w:pPr>
      <w:r>
        <w:rPr>
          <w:noProof/>
          <w:lang w:val="de-LI" w:eastAsia="de-LI"/>
        </w:rPr>
        <w:drawing>
          <wp:inline distT="114300" distB="114300" distL="114300" distR="114300" wp14:anchorId="51110C17" wp14:editId="1609C246">
            <wp:extent cx="3535200" cy="1324737"/>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3535200" cy="1324737"/>
                    </a:xfrm>
                    <a:prstGeom prst="rect">
                      <a:avLst/>
                    </a:prstGeom>
                    <a:ln/>
                  </pic:spPr>
                </pic:pic>
              </a:graphicData>
            </a:graphic>
          </wp:inline>
        </w:drawing>
      </w:r>
      <w:r>
        <w:br/>
      </w:r>
      <w:r>
        <w:rPr>
          <w:b/>
          <w:sz w:val="20"/>
          <w:szCs w:val="20"/>
        </w:rPr>
        <w:t>Abbildung 4</w:t>
      </w:r>
      <w:r>
        <w:rPr>
          <w:b/>
          <w:sz w:val="20"/>
          <w:szCs w:val="20"/>
          <w:vertAlign w:val="superscript"/>
        </w:rPr>
        <w:footnoteReference w:id="9"/>
      </w:r>
      <w:r>
        <w:rPr>
          <w:b/>
          <w:sz w:val="20"/>
          <w:szCs w:val="20"/>
        </w:rPr>
        <w:t xml:space="preserve"> - Regeln von /b/</w:t>
      </w:r>
    </w:p>
    <w:p w14:paraId="53D63E32" w14:textId="71CA3AD8" w:rsidR="00FE2CAC" w:rsidRDefault="0099719B" w:rsidP="00C47D9B">
      <w:r>
        <w:t xml:space="preserve">ZOMG (auch </w:t>
      </w:r>
      <w:proofErr w:type="spellStart"/>
      <w:r>
        <w:t>zOMG</w:t>
      </w:r>
      <w:proofErr w:type="spellEnd"/>
      <w:r>
        <w:t>) steht für “OH MY GOD” also “Oh mein Gott”, wobei das “Z” eigentlich ein Fehler war, da auf</w:t>
      </w:r>
      <w:r w:rsidR="00C87785">
        <w:t xml:space="preserve"> den</w:t>
      </w:r>
      <w:r>
        <w:t xml:space="preserve"> englischen Tastaturen das “Z” neben der Umschalttaste liegt und beim schnellen und aufgeregten Schreiben man das “Z” mit der Umschalttaste aus Versehen mitdrückt.</w:t>
      </w:r>
      <w:r>
        <w:rPr>
          <w:vertAlign w:val="superscript"/>
        </w:rPr>
        <w:footnoteReference w:id="10"/>
      </w:r>
    </w:p>
    <w:p w14:paraId="5D1CD5C2" w14:textId="77777777" w:rsidR="00FE2CAC" w:rsidRDefault="0099719B" w:rsidP="00C47D9B">
      <w:pPr>
        <w:pStyle w:val="berschrift2"/>
        <w:contextualSpacing w:val="0"/>
      </w:pPr>
      <w:bookmarkStart w:id="9" w:name="h.9wcf96rd8k5o" w:colFirst="0" w:colLast="0"/>
      <w:bookmarkStart w:id="10" w:name="_Toc438050222"/>
      <w:bookmarkEnd w:id="9"/>
      <w:r>
        <w:t>Administration</w:t>
      </w:r>
      <w:bookmarkEnd w:id="10"/>
    </w:p>
    <w:p w14:paraId="36416C43" w14:textId="61E73845" w:rsidR="00FE2CAC" w:rsidRDefault="0099719B" w:rsidP="00C47D9B">
      <w:r>
        <w:t xml:space="preserve">Die ganze Seite besitzt nur einen </w:t>
      </w:r>
      <w:r>
        <w:rPr>
          <w:i/>
        </w:rPr>
        <w:t>Administrator</w:t>
      </w:r>
      <w:r>
        <w:t xml:space="preserve">, Hiroyuki </w:t>
      </w:r>
      <w:proofErr w:type="spellStart"/>
      <w:r>
        <w:t>Nishimura</w:t>
      </w:r>
      <w:proofErr w:type="spellEnd"/>
      <w:r>
        <w:t>, der Besitzer der Se</w:t>
      </w:r>
      <w:r>
        <w:t>i</w:t>
      </w:r>
      <w:r>
        <w:t>te, jedoch gibt es zah</w:t>
      </w:r>
      <w:r>
        <w:t>l</w:t>
      </w:r>
      <w:r>
        <w:t xml:space="preserve">reiche </w:t>
      </w:r>
      <w:r>
        <w:rPr>
          <w:i/>
        </w:rPr>
        <w:t>Moderatoren</w:t>
      </w:r>
      <w:r>
        <w:t xml:space="preserve">, auch </w:t>
      </w:r>
      <w:proofErr w:type="spellStart"/>
      <w:r>
        <w:t>Mods</w:t>
      </w:r>
      <w:proofErr w:type="spellEnd"/>
      <w:r>
        <w:t xml:space="preserve"> genannt, welche die ganze Seite unterhalten. </w:t>
      </w:r>
      <w:r w:rsidR="00C87785">
        <w:t xml:space="preserve">Das </w:t>
      </w:r>
      <w:r>
        <w:t xml:space="preserve">Unterhalten </w:t>
      </w:r>
      <w:r w:rsidR="00C87785">
        <w:t>beinhaltet</w:t>
      </w:r>
      <w:r>
        <w:t xml:space="preserve"> die Beiträge, welche gegen die Regeln verstossen von den Boards </w:t>
      </w:r>
      <w:r w:rsidR="00C87785">
        <w:t xml:space="preserve">zu </w:t>
      </w:r>
      <w:r>
        <w:t>entfernen und gegebenenfalls den Nutzer von dem Board oder der ganzen Seite für eine bestimmte oder unbestimmte Dauer</w:t>
      </w:r>
      <w:r w:rsidR="00C87785">
        <w:t xml:space="preserve"> zu</w:t>
      </w:r>
      <w:r>
        <w:t xml:space="preserve"> verbannen. Die </w:t>
      </w:r>
      <w:proofErr w:type="spellStart"/>
      <w:r>
        <w:t>Mods</w:t>
      </w:r>
      <w:proofErr w:type="spellEnd"/>
      <w:r>
        <w:t xml:space="preserve"> sind speziell gekennzeichnet auf 4chan.</w:t>
      </w:r>
    </w:p>
    <w:p w14:paraId="06E318B1" w14:textId="77777777" w:rsidR="00FE2CAC" w:rsidRDefault="0099719B" w:rsidP="00684603">
      <w:pPr>
        <w:spacing w:line="276" w:lineRule="auto"/>
        <w:jc w:val="center"/>
      </w:pPr>
      <w:r>
        <w:rPr>
          <w:noProof/>
          <w:lang w:val="de-LI" w:eastAsia="de-LI"/>
        </w:rPr>
        <w:lastRenderedPageBreak/>
        <w:drawing>
          <wp:inline distT="114300" distB="114300" distL="114300" distR="114300" wp14:anchorId="0F6EB64C" wp14:editId="2554444C">
            <wp:extent cx="1594013" cy="22470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l="3265" t="21364"/>
                    <a:stretch>
                      <a:fillRect/>
                    </a:stretch>
                  </pic:blipFill>
                  <pic:spPr>
                    <a:xfrm>
                      <a:off x="0" y="0"/>
                      <a:ext cx="1594013" cy="224700"/>
                    </a:xfrm>
                    <a:prstGeom prst="rect">
                      <a:avLst/>
                    </a:prstGeom>
                    <a:ln/>
                  </pic:spPr>
                </pic:pic>
              </a:graphicData>
            </a:graphic>
          </wp:inline>
        </w:drawing>
      </w:r>
      <w:r>
        <w:br/>
      </w:r>
      <w:r>
        <w:rPr>
          <w:b/>
          <w:sz w:val="20"/>
          <w:szCs w:val="20"/>
        </w:rPr>
        <w:t>Abbildung 5</w:t>
      </w:r>
      <w:r>
        <w:rPr>
          <w:b/>
          <w:sz w:val="20"/>
          <w:szCs w:val="20"/>
          <w:vertAlign w:val="superscript"/>
        </w:rPr>
        <w:footnoteReference w:id="11"/>
      </w:r>
      <w:r>
        <w:rPr>
          <w:b/>
          <w:sz w:val="20"/>
          <w:szCs w:val="20"/>
        </w:rPr>
        <w:t xml:space="preserve"> - Kennzeichnung eines </w:t>
      </w:r>
      <w:proofErr w:type="spellStart"/>
      <w:r>
        <w:rPr>
          <w:b/>
          <w:sz w:val="20"/>
          <w:szCs w:val="20"/>
        </w:rPr>
        <w:t>Mod</w:t>
      </w:r>
      <w:proofErr w:type="spellEnd"/>
    </w:p>
    <w:p w14:paraId="5136E351" w14:textId="77777777" w:rsidR="00FE2CAC" w:rsidRDefault="0099719B" w:rsidP="00C47D9B">
      <w:r>
        <w:t xml:space="preserve">Als Nutzer merkt man nicht viel von der Aktivität der </w:t>
      </w:r>
      <w:proofErr w:type="spellStart"/>
      <w:r>
        <w:t>Mods</w:t>
      </w:r>
      <w:proofErr w:type="spellEnd"/>
      <w:r>
        <w:t>. Man sieht meistens nur ein “</w:t>
      </w:r>
      <w:proofErr w:type="spellStart"/>
      <w:r>
        <w:t>Sticky</w:t>
      </w:r>
      <w:proofErr w:type="spellEnd"/>
      <w:r>
        <w:t>”, also einen fixierten Beitrag in einem Board, meist mit einem kurzen Verhalten</w:t>
      </w:r>
      <w:r>
        <w:t>s</w:t>
      </w:r>
      <w:r>
        <w:t xml:space="preserve">kodex für das Board. </w:t>
      </w:r>
      <w:proofErr w:type="spellStart"/>
      <w:r>
        <w:t>Stickies</w:t>
      </w:r>
      <w:proofErr w:type="spellEnd"/>
      <w:r>
        <w:t xml:space="preserve"> können nicht kommentiert werden und sind erkennbar an einer Pinnnadel am Ende des Titels.</w:t>
      </w:r>
    </w:p>
    <w:p w14:paraId="41BB69ED" w14:textId="0832123B" w:rsidR="00FE2CAC" w:rsidRDefault="0099719B" w:rsidP="00684603">
      <w:pPr>
        <w:spacing w:line="276" w:lineRule="auto"/>
        <w:jc w:val="center"/>
      </w:pPr>
      <w:r>
        <w:rPr>
          <w:noProof/>
          <w:lang w:val="de-LI" w:eastAsia="de-LI"/>
        </w:rPr>
        <w:drawing>
          <wp:inline distT="114300" distB="114300" distL="114300" distR="114300" wp14:anchorId="2CCCE46A" wp14:editId="4B6370F4">
            <wp:extent cx="6120000" cy="1727200"/>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6120000" cy="1727200"/>
                    </a:xfrm>
                    <a:prstGeom prst="rect">
                      <a:avLst/>
                    </a:prstGeom>
                    <a:ln/>
                  </pic:spPr>
                </pic:pic>
              </a:graphicData>
            </a:graphic>
          </wp:inline>
        </w:drawing>
      </w:r>
      <w:r>
        <w:br/>
      </w:r>
      <w:r>
        <w:rPr>
          <w:b/>
          <w:sz w:val="20"/>
          <w:szCs w:val="20"/>
        </w:rPr>
        <w:t xml:space="preserve">Abbildung </w:t>
      </w:r>
      <w:r w:rsidR="00684603">
        <w:rPr>
          <w:b/>
          <w:sz w:val="20"/>
          <w:szCs w:val="20"/>
        </w:rPr>
        <w:t>6</w:t>
      </w:r>
      <w:r>
        <w:rPr>
          <w:b/>
          <w:sz w:val="20"/>
          <w:szCs w:val="20"/>
          <w:vertAlign w:val="superscript"/>
        </w:rPr>
        <w:footnoteReference w:id="12"/>
      </w:r>
      <w:r>
        <w:rPr>
          <w:b/>
          <w:sz w:val="20"/>
          <w:szCs w:val="20"/>
        </w:rPr>
        <w:t xml:space="preserve"> - Beispiel für ein </w:t>
      </w:r>
      <w:proofErr w:type="spellStart"/>
      <w:r>
        <w:rPr>
          <w:b/>
          <w:sz w:val="20"/>
          <w:szCs w:val="20"/>
        </w:rPr>
        <w:t>Sticky</w:t>
      </w:r>
      <w:proofErr w:type="spellEnd"/>
    </w:p>
    <w:p w14:paraId="4DDB7839" w14:textId="77777777" w:rsidR="00FE2CAC" w:rsidRDefault="0099719B" w:rsidP="00C47D9B">
      <w:r>
        <w:t xml:space="preserve">Neben den </w:t>
      </w:r>
      <w:proofErr w:type="spellStart"/>
      <w:r>
        <w:t>Mods</w:t>
      </w:r>
      <w:proofErr w:type="spellEnd"/>
      <w:r>
        <w:t xml:space="preserve"> gibt es noch die sogenannten </w:t>
      </w:r>
      <w:proofErr w:type="spellStart"/>
      <w:r>
        <w:rPr>
          <w:i/>
        </w:rPr>
        <w:t>Janitors</w:t>
      </w:r>
      <w:proofErr w:type="spellEnd"/>
      <w:r>
        <w:rPr>
          <w:vertAlign w:val="superscript"/>
        </w:rPr>
        <w:footnoteReference w:id="13"/>
      </w:r>
      <w:r>
        <w:t xml:space="preserve">. Diese sind eine Stufe zwischen Nutzer und Moderator. Ein </w:t>
      </w:r>
      <w:proofErr w:type="spellStart"/>
      <w:r>
        <w:t>Janitor</w:t>
      </w:r>
      <w:proofErr w:type="spellEnd"/>
      <w:r>
        <w:t xml:space="preserve"> kann zum Vergleich nur Beiträge in seinem Board l</w:t>
      </w:r>
      <w:r>
        <w:t>ö</w:t>
      </w:r>
      <w:r>
        <w:t>schen und Anfragen für einen Bann eines bestimmten Nutzers stellen.</w:t>
      </w:r>
    </w:p>
    <w:p w14:paraId="779FF55A" w14:textId="77777777" w:rsidR="00FE2CAC" w:rsidRDefault="0099719B" w:rsidP="00C47D9B">
      <w:r>
        <w:t xml:space="preserve">Moderator kann man nicht auf Anhieb werden, man benötigt eine Einladung von 4chan. Für den Posten als </w:t>
      </w:r>
      <w:proofErr w:type="spellStart"/>
      <w:r>
        <w:t>J</w:t>
      </w:r>
      <w:r>
        <w:t>a</w:t>
      </w:r>
      <w:r>
        <w:t>nitor</w:t>
      </w:r>
      <w:proofErr w:type="spellEnd"/>
      <w:r>
        <w:t xml:space="preserve"> kann man sich jedoch bewerben, wenn eine Ausschreibung für eine freie Stelle vorhanden ist.</w:t>
      </w:r>
      <w:r>
        <w:rPr>
          <w:vertAlign w:val="superscript"/>
        </w:rPr>
        <w:footnoteReference w:id="14"/>
      </w:r>
    </w:p>
    <w:p w14:paraId="4E9464F2" w14:textId="77777777" w:rsidR="00FE2CAC" w:rsidRDefault="0099719B" w:rsidP="00C47D9B">
      <w:pPr>
        <w:pStyle w:val="berschrift1"/>
        <w:contextualSpacing w:val="0"/>
      </w:pPr>
      <w:bookmarkStart w:id="11" w:name="h.v3vvd4igpq3g" w:colFirst="0" w:colLast="0"/>
      <w:bookmarkStart w:id="12" w:name="_Toc438050223"/>
      <w:bookmarkEnd w:id="11"/>
      <w:r>
        <w:t>Geschichte</w:t>
      </w:r>
      <w:bookmarkEnd w:id="12"/>
    </w:p>
    <w:p w14:paraId="2DF17D71" w14:textId="796AFF38" w:rsidR="00FE2CAC" w:rsidRDefault="00C87785" w:rsidP="00C47D9B">
      <w:r>
        <w:t>Christopher “</w:t>
      </w:r>
      <w:proofErr w:type="spellStart"/>
      <w:r>
        <w:t>M</w:t>
      </w:r>
      <w:r w:rsidR="0099719B">
        <w:t>oot</w:t>
      </w:r>
      <w:proofErr w:type="spellEnd"/>
      <w:r w:rsidR="0099719B">
        <w:t>” Pole gründete 4chan am 29. September 2003. Er wählte den Namen “4chan” aufgrund dessen, dass dieser wie “2chan” (</w:t>
      </w:r>
      <w:proofErr w:type="spellStart"/>
      <w:r w:rsidR="0099719B">
        <w:t>Futaba</w:t>
      </w:r>
      <w:proofErr w:type="spellEnd"/>
      <w:r w:rsidR="0099719B">
        <w:t xml:space="preserve"> Channel), das japanische Pe</w:t>
      </w:r>
      <w:r w:rsidR="0099719B">
        <w:t>n</w:t>
      </w:r>
      <w:r w:rsidR="0099719B">
        <w:t>dant zu 4chan, aussieht. Seine ursprüngl</w:t>
      </w:r>
      <w:r w:rsidR="0099719B">
        <w:t>i</w:t>
      </w:r>
      <w:r w:rsidR="0099719B">
        <w:t>che Absicht war es eigentlich nur, eine E-Mail Adresse mit der Endung “@4chan.net” zu besitzen, dachte sich dann aber:</w:t>
      </w:r>
    </w:p>
    <w:p w14:paraId="2466369D" w14:textId="7A079594" w:rsidR="00FE2CAC" w:rsidRDefault="0099719B">
      <w:pPr>
        <w:widowControl w:val="0"/>
        <w:jc w:val="center"/>
      </w:pPr>
      <w:r>
        <w:rPr>
          <w:noProof/>
          <w:lang w:val="de-LI" w:eastAsia="de-LI"/>
        </w:rPr>
        <w:drawing>
          <wp:inline distT="114300" distB="114300" distL="114300" distR="114300" wp14:anchorId="40F10E31" wp14:editId="7ABA4790">
            <wp:extent cx="2752725" cy="923925"/>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2752725" cy="923925"/>
                    </a:xfrm>
                    <a:prstGeom prst="rect">
                      <a:avLst/>
                    </a:prstGeom>
                    <a:ln/>
                  </pic:spPr>
                </pic:pic>
              </a:graphicData>
            </a:graphic>
          </wp:inline>
        </w:drawing>
      </w:r>
      <w:r>
        <w:br/>
      </w:r>
      <w:r>
        <w:rPr>
          <w:b/>
          <w:sz w:val="20"/>
          <w:szCs w:val="20"/>
        </w:rPr>
        <w:t xml:space="preserve">Abbildung </w:t>
      </w:r>
      <w:r w:rsidR="00684603">
        <w:rPr>
          <w:b/>
          <w:sz w:val="20"/>
          <w:szCs w:val="20"/>
        </w:rPr>
        <w:t>7</w:t>
      </w:r>
      <w:r>
        <w:rPr>
          <w:b/>
          <w:sz w:val="20"/>
          <w:szCs w:val="20"/>
          <w:vertAlign w:val="superscript"/>
        </w:rPr>
        <w:footnoteReference w:id="15"/>
      </w:r>
      <w:r>
        <w:rPr>
          <w:b/>
          <w:sz w:val="20"/>
          <w:szCs w:val="20"/>
        </w:rPr>
        <w:t xml:space="preserve"> - </w:t>
      </w:r>
      <w:proofErr w:type="spellStart"/>
      <w:r>
        <w:rPr>
          <w:b/>
          <w:sz w:val="20"/>
          <w:szCs w:val="20"/>
        </w:rPr>
        <w:t>Moot</w:t>
      </w:r>
      <w:proofErr w:type="spellEnd"/>
      <w:r>
        <w:rPr>
          <w:b/>
          <w:sz w:val="20"/>
          <w:szCs w:val="20"/>
        </w:rPr>
        <w:t xml:space="preserve"> Chat Auszug</w:t>
      </w:r>
    </w:p>
    <w:p w14:paraId="0049E15B" w14:textId="77777777" w:rsidR="00FE2CAC" w:rsidRDefault="0099719B" w:rsidP="00C47D9B">
      <w:r>
        <w:t xml:space="preserve">Am 30. September warb </w:t>
      </w:r>
      <w:proofErr w:type="spellStart"/>
      <w:r>
        <w:t>Moot</w:t>
      </w:r>
      <w:proofErr w:type="spellEnd"/>
      <w:r>
        <w:t xml:space="preserve"> auf dem “Something </w:t>
      </w:r>
      <w:proofErr w:type="spellStart"/>
      <w:r>
        <w:t>Awful’s</w:t>
      </w:r>
      <w:proofErr w:type="spellEnd"/>
      <w:r>
        <w:t xml:space="preserve"> ADTRW Forum” für sein 4chan als englische Vers</w:t>
      </w:r>
      <w:r>
        <w:t>i</w:t>
      </w:r>
      <w:r>
        <w:t>on von 2chan.</w:t>
      </w:r>
    </w:p>
    <w:p w14:paraId="2D571C01" w14:textId="757E7286" w:rsidR="00FE2CAC" w:rsidRDefault="0099719B" w:rsidP="00C47D9B">
      <w:r>
        <w:t xml:space="preserve">Das meistbesuchte Board /b/ (Random) wurde von </w:t>
      </w:r>
      <w:proofErr w:type="spellStart"/>
      <w:r>
        <w:t>Moot</w:t>
      </w:r>
      <w:proofErr w:type="spellEnd"/>
      <w:r>
        <w:t xml:space="preserve"> am 1. Oktober unter dem Namen Anime</w:t>
      </w:r>
      <w:r w:rsidR="00C87785">
        <w:t xml:space="preserve"> </w:t>
      </w:r>
      <w:r>
        <w:t>/</w:t>
      </w:r>
      <w:r w:rsidR="00C87785">
        <w:t xml:space="preserve"> </w:t>
      </w:r>
      <w:r>
        <w:t>Random erstellt und als Testboard, welches später ein Anime Board werden sol</w:t>
      </w:r>
      <w:r>
        <w:t>l</w:t>
      </w:r>
      <w:r>
        <w:t>te.</w:t>
      </w:r>
    </w:p>
    <w:p w14:paraId="01DA11D5" w14:textId="32741147" w:rsidR="00FE2CAC" w:rsidRDefault="0099719B" w:rsidP="00C47D9B">
      <w:r>
        <w:lastRenderedPageBreak/>
        <w:t xml:space="preserve">Einen Tag später bekam er eine E-Mail vom </w:t>
      </w:r>
      <w:proofErr w:type="spellStart"/>
      <w:r>
        <w:t>Webhost</w:t>
      </w:r>
      <w:proofErr w:type="spellEnd"/>
      <w:r>
        <w:t xml:space="preserve"> von 4chan wegen “</w:t>
      </w:r>
      <w:proofErr w:type="spellStart"/>
      <w:r>
        <w:rPr>
          <w:i/>
        </w:rPr>
        <w:t>Lolicon</w:t>
      </w:r>
      <w:proofErr w:type="spellEnd"/>
      <w:r>
        <w:rPr>
          <w:vertAlign w:val="superscript"/>
        </w:rPr>
        <w:footnoteReference w:id="16"/>
      </w:r>
      <w:r>
        <w:t>” und “</w:t>
      </w:r>
      <w:proofErr w:type="spellStart"/>
      <w:r>
        <w:rPr>
          <w:i/>
        </w:rPr>
        <w:t>Guro</w:t>
      </w:r>
      <w:proofErr w:type="spellEnd"/>
      <w:r>
        <w:rPr>
          <w:vertAlign w:val="superscript"/>
        </w:rPr>
        <w:footnoteReference w:id="17"/>
      </w:r>
      <w:r>
        <w:t xml:space="preserve">” Bildern auf /b/. Er antwortet darauf, dass dies in den USA nicht illegal ist. Später fügt </w:t>
      </w:r>
      <w:proofErr w:type="spellStart"/>
      <w:r>
        <w:t>Moot</w:t>
      </w:r>
      <w:proofErr w:type="spellEnd"/>
      <w:r>
        <w:t xml:space="preserve"> noch das Board /h/ </w:t>
      </w:r>
      <w:proofErr w:type="spellStart"/>
      <w:r>
        <w:rPr>
          <w:i/>
        </w:rPr>
        <w:t>Hentai</w:t>
      </w:r>
      <w:proofErr w:type="spellEnd"/>
      <w:r>
        <w:rPr>
          <w:vertAlign w:val="superscript"/>
        </w:rPr>
        <w:footnoteReference w:id="18"/>
      </w:r>
      <w:r>
        <w:t xml:space="preserve">. Das E-Mail wurde von </w:t>
      </w:r>
      <w:proofErr w:type="spellStart"/>
      <w:r>
        <w:t>Shii</w:t>
      </w:r>
      <w:proofErr w:type="spellEnd"/>
      <w:r w:rsidR="00C87785">
        <w:t xml:space="preserve"> </w:t>
      </w:r>
      <w:r>
        <w:t>/</w:t>
      </w:r>
      <w:r w:rsidR="00C87785">
        <w:t xml:space="preserve"> </w:t>
      </w:r>
      <w:proofErr w:type="spellStart"/>
      <w:r>
        <w:t>Menchi</w:t>
      </w:r>
      <w:proofErr w:type="spellEnd"/>
      <w:r>
        <w:t xml:space="preserve"> gesendet, da sich die Leute auf world2ch von 4chan abgezockt fühlten, obwohl world2ch eine Schwe</w:t>
      </w:r>
      <w:r>
        <w:t>s</w:t>
      </w:r>
      <w:r>
        <w:t xml:space="preserve">terseite von 2ch und 4chan von </w:t>
      </w:r>
      <w:proofErr w:type="spellStart"/>
      <w:r>
        <w:t>Futuba</w:t>
      </w:r>
      <w:proofErr w:type="spellEnd"/>
      <w:r w:rsidR="00C87785">
        <w:t xml:space="preserve"> </w:t>
      </w:r>
      <w:r>
        <w:t>/</w:t>
      </w:r>
      <w:r w:rsidR="00C87785">
        <w:t xml:space="preserve"> </w:t>
      </w:r>
      <w:r>
        <w:t>2chan ist.</w:t>
      </w:r>
    </w:p>
    <w:p w14:paraId="25EAD479" w14:textId="76EF7CAF" w:rsidR="00FE2CAC" w:rsidRDefault="0099719B" w:rsidP="00C47D9B">
      <w:r>
        <w:t xml:space="preserve">Vier Tage später, am 6. Oktober fügte </w:t>
      </w:r>
      <w:proofErr w:type="spellStart"/>
      <w:r>
        <w:t>Moot</w:t>
      </w:r>
      <w:proofErr w:type="spellEnd"/>
      <w:r>
        <w:t xml:space="preserve"> noch vie</w:t>
      </w:r>
      <w:r w:rsidR="00A71F80">
        <w:t>r weitere Boards hinzu, /c/ (A</w:t>
      </w:r>
      <w:r w:rsidR="00C0012B">
        <w:t>ni</w:t>
      </w:r>
      <w:r>
        <w:t>me</w:t>
      </w:r>
      <w:r w:rsidR="00C0012B">
        <w:t xml:space="preserve"> </w:t>
      </w:r>
      <w:r>
        <w:t>/</w:t>
      </w:r>
      <w:r w:rsidR="00C0012B">
        <w:t xml:space="preserve"> </w:t>
      </w:r>
      <w:proofErr w:type="spellStart"/>
      <w:r>
        <w:t>Cute</w:t>
      </w:r>
      <w:proofErr w:type="spellEnd"/>
      <w:r>
        <w:t>); /d/ (</w:t>
      </w:r>
      <w:proofErr w:type="spellStart"/>
      <w:r>
        <w:t>Hentai</w:t>
      </w:r>
      <w:proofErr w:type="spellEnd"/>
      <w:r w:rsidR="00C0012B">
        <w:t xml:space="preserve"> </w:t>
      </w:r>
      <w:r>
        <w:t>/</w:t>
      </w:r>
      <w:r w:rsidR="00C0012B">
        <w:t xml:space="preserve"> </w:t>
      </w:r>
      <w:r>
        <w:t>A</w:t>
      </w:r>
      <w:r>
        <w:t>l</w:t>
      </w:r>
      <w:r>
        <w:t>ternative); /w/ (Wallpapers</w:t>
      </w:r>
      <w:r w:rsidR="00C0012B">
        <w:t xml:space="preserve"> / A</w:t>
      </w:r>
      <w:r>
        <w:t>nime) und /y/ (</w:t>
      </w:r>
      <w:proofErr w:type="spellStart"/>
      <w:r>
        <w:rPr>
          <w:i/>
        </w:rPr>
        <w:t>Yaoi</w:t>
      </w:r>
      <w:proofErr w:type="spellEnd"/>
      <w:r>
        <w:rPr>
          <w:vertAlign w:val="superscript"/>
        </w:rPr>
        <w:footnoteReference w:id="19"/>
      </w:r>
      <w:r>
        <w:t>). Das Board /y/ wurde von den einzelnen Nutzern selbst verwaltet. Dies war dazumal einzigartig. Er ände</w:t>
      </w:r>
      <w:r>
        <w:t>r</w:t>
      </w:r>
      <w:r>
        <w:t>te auch, dass die Beiträge nicht so schnell gelöscht würden.</w:t>
      </w:r>
    </w:p>
    <w:p w14:paraId="3CE5F35C" w14:textId="77777777" w:rsidR="00FE2CAC" w:rsidRDefault="0099719B" w:rsidP="00C47D9B">
      <w:r>
        <w:t xml:space="preserve">Am 9. Oktober erstellte </w:t>
      </w:r>
      <w:proofErr w:type="spellStart"/>
      <w:r>
        <w:t>Moot</w:t>
      </w:r>
      <w:proofErr w:type="spellEnd"/>
      <w:r>
        <w:t xml:space="preserve"> nochmals zwei neue Imageboards, /g/ (</w:t>
      </w:r>
      <w:proofErr w:type="spellStart"/>
      <w:r>
        <w:t>Guro</w:t>
      </w:r>
      <w:proofErr w:type="spellEnd"/>
      <w:r>
        <w:t>), um diese Be</w:t>
      </w:r>
      <w:r>
        <w:t>i</w:t>
      </w:r>
      <w:r>
        <w:t>träge von /h/ auszuso</w:t>
      </w:r>
      <w:r>
        <w:t>r</w:t>
      </w:r>
      <w:r>
        <w:t xml:space="preserve">tieren und /s/ (Sexy </w:t>
      </w:r>
      <w:proofErr w:type="spellStart"/>
      <w:r>
        <w:t>Beautiful</w:t>
      </w:r>
      <w:proofErr w:type="spellEnd"/>
      <w:r>
        <w:t xml:space="preserve"> Women). Beide Boards wurden wieder von den Nutzern selbst verwaltet. 4chan erreichte an diesem Tag über eine Million Aufr</w:t>
      </w:r>
      <w:r>
        <w:t>u</w:t>
      </w:r>
      <w:r>
        <w:t xml:space="preserve">fe. Auf das hin begann </w:t>
      </w:r>
      <w:proofErr w:type="spellStart"/>
      <w:r>
        <w:t>Moot</w:t>
      </w:r>
      <w:proofErr w:type="spellEnd"/>
      <w:r>
        <w:t xml:space="preserve"> nach Sponsoren zu suchen. </w:t>
      </w:r>
    </w:p>
    <w:p w14:paraId="5CB5F340" w14:textId="77777777" w:rsidR="00FE2CAC" w:rsidRDefault="0099719B" w:rsidP="00C47D9B">
      <w:r>
        <w:t xml:space="preserve">Etwa eine Woche später wurde 4chan auf 2chan erwähnt, daraufhin besuchten sehr viele Japaner die Seite, was schlussendlich die Seite lahmlegte. 4chan wechselt daraufhin den </w:t>
      </w:r>
      <w:proofErr w:type="spellStart"/>
      <w:r>
        <w:t>Webhost</w:t>
      </w:r>
      <w:proofErr w:type="spellEnd"/>
      <w:r>
        <w:t xml:space="preserve"> zu United </w:t>
      </w:r>
      <w:proofErr w:type="spellStart"/>
      <w:r>
        <w:t>Colo</w:t>
      </w:r>
      <w:proofErr w:type="spellEnd"/>
      <w:r>
        <w:t xml:space="preserve"> und die Seite war bis zum 29. Oktober offline.</w:t>
      </w:r>
    </w:p>
    <w:p w14:paraId="4B41CE7E" w14:textId="77777777" w:rsidR="00FE2CAC" w:rsidRDefault="0099719B" w:rsidP="00C47D9B">
      <w:r>
        <w:t xml:space="preserve">Am 2. November setzte </w:t>
      </w:r>
      <w:proofErr w:type="spellStart"/>
      <w:r>
        <w:t>Moot</w:t>
      </w:r>
      <w:proofErr w:type="spellEnd"/>
      <w:r>
        <w:t xml:space="preserve"> die Seite zurück, löschte alle Posts und reduziert das Pos</w:t>
      </w:r>
      <w:r>
        <w:t>t</w:t>
      </w:r>
      <w:r>
        <w:t>limit der einzelnen Boards von 3000 auf 750.</w:t>
      </w:r>
    </w:p>
    <w:p w14:paraId="09BDBF3F" w14:textId="525572B0" w:rsidR="00FE2CAC" w:rsidRDefault="0099719B" w:rsidP="00C247CA">
      <w:proofErr w:type="spellStart"/>
      <w:r>
        <w:t>Moot</w:t>
      </w:r>
      <w:proofErr w:type="spellEnd"/>
      <w:r>
        <w:t xml:space="preserve"> und sein Freund </w:t>
      </w:r>
      <w:proofErr w:type="spellStart"/>
      <w:r>
        <w:t>thatdog</w:t>
      </w:r>
      <w:proofErr w:type="spellEnd"/>
      <w:r>
        <w:t xml:space="preserve"> experimentierten an einem Archiv und fügten mit /r/ (Trains) ein weiteres Board hinzu. Am gleichen Tag erstellte </w:t>
      </w:r>
      <w:proofErr w:type="spellStart"/>
      <w:r>
        <w:t>thatdog</w:t>
      </w:r>
      <w:proofErr w:type="spellEnd"/>
      <w:r>
        <w:t xml:space="preserve"> 1chan.net, das wie das neue Board /r/ aussah. Die Seite wurde dann von </w:t>
      </w:r>
      <w:r>
        <w:rPr>
          <w:i/>
        </w:rPr>
        <w:t>/b/</w:t>
      </w:r>
      <w:proofErr w:type="spellStart"/>
      <w:r>
        <w:rPr>
          <w:i/>
        </w:rPr>
        <w:t>tards</w:t>
      </w:r>
      <w:proofErr w:type="spellEnd"/>
      <w:r>
        <w:rPr>
          <w:vertAlign w:val="superscript"/>
        </w:rPr>
        <w:footnoteReference w:id="20"/>
      </w:r>
      <w:r>
        <w:t xml:space="preserve"> gespammt um </w:t>
      </w:r>
      <w:proofErr w:type="spellStart"/>
      <w:r>
        <w:t>Moot</w:t>
      </w:r>
      <w:proofErr w:type="spellEnd"/>
      <w:r>
        <w:t xml:space="preserve"> zu helfen.</w:t>
      </w:r>
    </w:p>
    <w:p w14:paraId="331DB95B" w14:textId="0790325B" w:rsidR="00C247CA" w:rsidRDefault="000955F1" w:rsidP="00C247CA">
      <w:r>
        <w:pict w14:anchorId="650B8F95">
          <v:rect id="_x0000_i1026" style="width:0;height:1.5pt" o:hralign="center" o:hrstd="t" o:hr="t" fillcolor="#a0a0a0" stroked="f"/>
        </w:pict>
      </w:r>
    </w:p>
    <w:p w14:paraId="764865CD" w14:textId="336BD2F4" w:rsidR="00FE2CAC" w:rsidRDefault="0099719B" w:rsidP="00C47D9B">
      <w:r>
        <w:t xml:space="preserve">Am 21. September 2015 kaufte Hiroyuki </w:t>
      </w:r>
      <w:proofErr w:type="spellStart"/>
      <w:r>
        <w:t>Nishimura</w:t>
      </w:r>
      <w:proofErr w:type="spellEnd"/>
      <w:r>
        <w:t>, der Gründer von 2channel (</w:t>
      </w:r>
      <w:r>
        <w:rPr>
          <w:u w:val="single"/>
        </w:rPr>
        <w:t>nicht</w:t>
      </w:r>
      <w:r>
        <w:t xml:space="preserve"> </w:t>
      </w:r>
      <w:r w:rsidR="00C87785">
        <w:t>2chan), 4chan von Chri</w:t>
      </w:r>
      <w:r w:rsidR="00C87785">
        <w:t>s</w:t>
      </w:r>
      <w:r w:rsidR="00C87785">
        <w:t>topher “</w:t>
      </w:r>
      <w:proofErr w:type="spellStart"/>
      <w:r w:rsidR="00C87785">
        <w:t>M</w:t>
      </w:r>
      <w:r>
        <w:t>oot</w:t>
      </w:r>
      <w:proofErr w:type="spellEnd"/>
      <w:r>
        <w:t>” Pole. Hiroyuki ist nun der Administrator von 4chan.</w:t>
      </w:r>
    </w:p>
    <w:p w14:paraId="52766B53" w14:textId="77777777" w:rsidR="00FE2CAC" w:rsidRDefault="0099719B" w:rsidP="00C47D9B">
      <w:r>
        <w:t>Die ganze Geschichte von 4chan würde natürlich noch viel weiter gehen, da sich meh</w:t>
      </w:r>
      <w:r>
        <w:t>r</w:t>
      </w:r>
      <w:r>
        <w:t>mals im Monat etwas an 4chan ändert. Alles aufzuzählen würde deshalb auch den Ra</w:t>
      </w:r>
      <w:r>
        <w:t>h</w:t>
      </w:r>
      <w:r>
        <w:t>men dieser Arbeit sprengen, kann jedoch auf Englisch im Internet nachgelesen werden.</w:t>
      </w:r>
      <w:r>
        <w:rPr>
          <w:vertAlign w:val="superscript"/>
        </w:rPr>
        <w:footnoteReference w:id="21"/>
      </w:r>
    </w:p>
    <w:p w14:paraId="6178C254" w14:textId="77777777" w:rsidR="00FE2CAC" w:rsidRDefault="0099719B" w:rsidP="00C47D9B">
      <w:pPr>
        <w:pStyle w:val="berschrift1"/>
        <w:contextualSpacing w:val="0"/>
      </w:pPr>
      <w:bookmarkStart w:id="13" w:name="h.72tmhlbe2evy" w:colFirst="0" w:colLast="0"/>
      <w:bookmarkStart w:id="14" w:name="_Toc438050224"/>
      <w:bookmarkEnd w:id="13"/>
      <w:r>
        <w:t>In Zahlen</w:t>
      </w:r>
      <w:bookmarkEnd w:id="14"/>
    </w:p>
    <w:p w14:paraId="70C40241" w14:textId="64FF3827" w:rsidR="00FE2CAC" w:rsidRDefault="001C7C49" w:rsidP="00C47D9B">
      <w:r>
        <w:t>Wo kann man 4chan in der Internet Landschaft einordnen? Sind</w:t>
      </w:r>
      <w:r w:rsidR="0099719B">
        <w:t xml:space="preserve"> </w:t>
      </w:r>
      <w:r>
        <w:t>d</w:t>
      </w:r>
      <w:r w:rsidR="0099719B">
        <w:t xml:space="preserve">ie Nutzer 4chans </w:t>
      </w:r>
      <w:r w:rsidR="00371821">
        <w:t>eigen</w:t>
      </w:r>
      <w:r w:rsidR="00371821">
        <w:t>t</w:t>
      </w:r>
      <w:r w:rsidR="00371821">
        <w:t>lich eine ernst zu nehmende Masse?</w:t>
      </w:r>
      <w:r w:rsidR="0099719B">
        <w:t xml:space="preserve"> Damit Sie eine bessere Vorstellung davon erhalten</w:t>
      </w:r>
      <w:r w:rsidR="00C87785">
        <w:t>,</w:t>
      </w:r>
      <w:r w:rsidR="0099719B">
        <w:t xml:space="preserve"> was für einen Einfluss 4chan haben kann und wieviel “Zeug” dort eigentlich täglich von wie vielen “Mägen” “verdaut” wird, als auch um die Diskuss</w:t>
      </w:r>
      <w:r w:rsidR="0099719B">
        <w:t>i</w:t>
      </w:r>
      <w:r w:rsidR="0099719B">
        <w:t>on in den hier folgenden Kapiteln weiteren Kontext zu geben, versuchen wir hier 4chans Existenz Zahlen und Statistiken anzuhängen.</w:t>
      </w:r>
    </w:p>
    <w:p w14:paraId="2A976D7A" w14:textId="6A7CCAF2" w:rsidR="00FE2CAC" w:rsidRDefault="0099719B" w:rsidP="00C47D9B">
      <w:r>
        <w:lastRenderedPageBreak/>
        <w:t>Leider stellt sich 4chan als keine Ausnahme bei den Webseiten dar und auch bei 4chan sind nur wenige und</w:t>
      </w:r>
      <w:r w:rsidR="00C87785">
        <w:t xml:space="preserve"> </w:t>
      </w:r>
      <w:r>
        <w:t>/</w:t>
      </w:r>
      <w:r w:rsidR="00C87785">
        <w:t xml:space="preserve"> </w:t>
      </w:r>
      <w:r>
        <w:t>oder lückenhafte statistische Daten über</w:t>
      </w:r>
      <w:r w:rsidR="00C87785">
        <w:t xml:space="preserve"> die Nutzer und die Nutzung auffindbar. Auch nach int</w:t>
      </w:r>
      <w:r>
        <w:t>ensiver Suche haben sich keine weiteren Quellen erschliessen lassen. Wir hoffen jedoch, dass dies ausreicht um das genan</w:t>
      </w:r>
      <w:r>
        <w:t>n</w:t>
      </w:r>
      <w:r>
        <w:t>te Ziel, die Erweiterung des Kontextes, zu bewerkstelligen.</w:t>
      </w:r>
    </w:p>
    <w:p w14:paraId="0E4FB086" w14:textId="77777777" w:rsidR="00FE2CAC" w:rsidRDefault="0099719B" w:rsidP="00C47D9B">
      <w:r>
        <w:t xml:space="preserve">Über die vergangen zwölf Jahre hat </w:t>
      </w:r>
      <w:proofErr w:type="gramStart"/>
      <w:r>
        <w:t>4chan ...</w:t>
      </w:r>
      <w:proofErr w:type="gramEnd"/>
    </w:p>
    <w:p w14:paraId="2233B7EF" w14:textId="77777777" w:rsidR="00FE2CAC" w:rsidRDefault="0099719B">
      <w:pPr>
        <w:jc w:val="center"/>
      </w:pPr>
      <w:r>
        <w:rPr>
          <w:b/>
        </w:rPr>
        <w:t>42 Milliarden Seitenbesuche</w:t>
      </w:r>
    </w:p>
    <w:p w14:paraId="35240898" w14:textId="77777777" w:rsidR="00FE2CAC" w:rsidRDefault="0099719B">
      <w:pPr>
        <w:jc w:val="center"/>
      </w:pPr>
      <w:r>
        <w:rPr>
          <w:b/>
        </w:rPr>
        <w:t>1.8 Milliarden Beiträge</w:t>
      </w:r>
    </w:p>
    <w:p w14:paraId="426A6E9C" w14:textId="77777777" w:rsidR="00FE2CAC" w:rsidRDefault="0099719B">
      <w:pPr>
        <w:jc w:val="center"/>
      </w:pPr>
      <w:r>
        <w:t>(Stand: 21.1.2015)</w:t>
      </w:r>
      <w:r>
        <w:rPr>
          <w:vertAlign w:val="superscript"/>
        </w:rPr>
        <w:footnoteReference w:id="22"/>
      </w:r>
    </w:p>
    <w:p w14:paraId="082223C7" w14:textId="77777777" w:rsidR="00FE2CAC" w:rsidRDefault="0099719B" w:rsidP="00C47D9B">
      <w:pPr>
        <w:jc w:val="left"/>
      </w:pPr>
      <w:r>
        <w:t>angesammelt.</w:t>
      </w:r>
    </w:p>
    <w:p w14:paraId="20C33940" w14:textId="77777777" w:rsidR="00FE2CAC" w:rsidRDefault="0099719B" w:rsidP="00C47D9B">
      <w:pPr>
        <w:jc w:val="left"/>
      </w:pPr>
      <w:r>
        <w:t>Des Weiteren haben wir hier einige Vergleiche mit bekannten anderen Webseiten:</w:t>
      </w:r>
    </w:p>
    <w:p w14:paraId="7C780950" w14:textId="77777777" w:rsidR="00FE2CAC" w:rsidRDefault="0099719B">
      <w:pPr>
        <w:jc w:val="center"/>
      </w:pPr>
      <w:r>
        <w:t xml:space="preserve"> </w:t>
      </w:r>
      <w:r>
        <w:rPr>
          <w:noProof/>
          <w:lang w:val="de-LI" w:eastAsia="de-LI"/>
        </w:rPr>
        <w:drawing>
          <wp:inline distT="0" distB="0" distL="0" distR="0" wp14:anchorId="57585061" wp14:editId="721076D2">
            <wp:extent cx="5715000" cy="3533775"/>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715000" cy="3533775"/>
                    </a:xfrm>
                    <a:prstGeom prst="rect">
                      <a:avLst/>
                    </a:prstGeom>
                    <a:ln/>
                  </pic:spPr>
                </pic:pic>
              </a:graphicData>
            </a:graphic>
          </wp:inline>
        </w:drawing>
      </w:r>
    </w:p>
    <w:p w14:paraId="240A43B1" w14:textId="77777777" w:rsidR="00FE2CAC" w:rsidRDefault="0099719B">
      <w:pPr>
        <w:jc w:val="center"/>
      </w:pPr>
      <w:r>
        <w:rPr>
          <w:b/>
          <w:sz w:val="20"/>
          <w:szCs w:val="20"/>
        </w:rPr>
        <w:t>Diagramm 1 - “Ø Aufrufe pro Monat”</w:t>
      </w:r>
    </w:p>
    <w:p w14:paraId="38D39A12" w14:textId="77777777" w:rsidR="00FE2CAC" w:rsidRDefault="0099719B" w:rsidP="00C47D9B">
      <w:r>
        <w:rPr>
          <w:i/>
        </w:rPr>
        <w:t>Diagramm 1</w:t>
      </w:r>
      <w:r>
        <w:t xml:space="preserve"> zeigt wie oft 4chan, im Vergleich zu anderen bekannten Webseiten, im Durchschnitt pro Monat aufgerufen wird. Die Vergleichswebseiten beinhalten ähnliche Funktionen (z.B.: Bilderaustausch) oder bearbeiten ähnlichen oder unter anderem ähnl</w:t>
      </w:r>
      <w:r>
        <w:t>i</w:t>
      </w:r>
      <w:r>
        <w:t>chen Inhalt wie 4chan (z.B.: lustige Katzenbilder) und sind deshalb verwandt und ve</w:t>
      </w:r>
      <w:r>
        <w:t>r</w:t>
      </w:r>
      <w:r>
        <w:t>gleichbar.</w:t>
      </w:r>
    </w:p>
    <w:p w14:paraId="28CA63EE" w14:textId="5F504F7C" w:rsidR="00FE2CAC" w:rsidRDefault="0099719B">
      <w:pPr>
        <w:jc w:val="center"/>
      </w:pPr>
      <w:r>
        <w:rPr>
          <w:noProof/>
          <w:lang w:val="de-LI" w:eastAsia="de-LI"/>
        </w:rPr>
        <w:lastRenderedPageBreak/>
        <w:drawing>
          <wp:inline distT="114300" distB="114300" distL="114300" distR="114300" wp14:anchorId="7CAB5178" wp14:editId="53615A1C">
            <wp:extent cx="5715000" cy="353377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715000" cy="3533775"/>
                    </a:xfrm>
                    <a:prstGeom prst="rect">
                      <a:avLst/>
                    </a:prstGeom>
                    <a:ln/>
                  </pic:spPr>
                </pic:pic>
              </a:graphicData>
            </a:graphic>
          </wp:inline>
        </w:drawing>
      </w:r>
      <w:r w:rsidR="00C247CA">
        <w:rPr>
          <w:b/>
          <w:sz w:val="20"/>
          <w:szCs w:val="20"/>
        </w:rPr>
        <w:br/>
      </w:r>
      <w:r>
        <w:rPr>
          <w:b/>
          <w:sz w:val="20"/>
          <w:szCs w:val="20"/>
        </w:rPr>
        <w:t>Diagramm 2 - “Ø Besucher pro Monat”</w:t>
      </w:r>
      <w:r>
        <w:br/>
      </w:r>
      <w:r>
        <w:rPr>
          <w:noProof/>
          <w:lang w:val="de-LI" w:eastAsia="de-LI"/>
        </w:rPr>
        <w:drawing>
          <wp:inline distT="114300" distB="114300" distL="114300" distR="114300" wp14:anchorId="58CAC534" wp14:editId="75FC3E58">
            <wp:extent cx="5715000" cy="3533775"/>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715000" cy="3533775"/>
                    </a:xfrm>
                    <a:prstGeom prst="rect">
                      <a:avLst/>
                    </a:prstGeom>
                    <a:ln/>
                  </pic:spPr>
                </pic:pic>
              </a:graphicData>
            </a:graphic>
          </wp:inline>
        </w:drawing>
      </w:r>
      <w:r w:rsidR="00C247CA">
        <w:rPr>
          <w:b/>
          <w:sz w:val="20"/>
          <w:szCs w:val="20"/>
        </w:rPr>
        <w:br/>
      </w:r>
      <w:r>
        <w:rPr>
          <w:b/>
          <w:sz w:val="20"/>
          <w:szCs w:val="20"/>
        </w:rPr>
        <w:t>Diagramm 3 - “Ø Beiträge pro Stunde”</w:t>
      </w:r>
    </w:p>
    <w:p w14:paraId="77686E8F" w14:textId="77777777" w:rsidR="00FE2CAC" w:rsidRDefault="0099719B" w:rsidP="00C47D9B">
      <w:r>
        <w:rPr>
          <w:i/>
        </w:rPr>
        <w:t>Diagramm 2</w:t>
      </w:r>
      <w:r>
        <w:t xml:space="preserve"> stellt die Anzahl von eindeutigen Besuchern, die 4chan durchschnittlich im Monat mindestens ei</w:t>
      </w:r>
      <w:r>
        <w:t>n</w:t>
      </w:r>
      <w:r>
        <w:t xml:space="preserve">mal aufgerufen haben, sowie Werte anderer Vergleichswebseiten, dar. </w:t>
      </w:r>
      <w:r>
        <w:rPr>
          <w:i/>
        </w:rPr>
        <w:t>Facebook</w:t>
      </w:r>
      <w:r>
        <w:t xml:space="preserve"> ist nicht aufgeführt, da es den Rahmen, mit seinen 1.55 Milliarden Bes</w:t>
      </w:r>
      <w:r>
        <w:t>u</w:t>
      </w:r>
      <w:r>
        <w:t>chern pro Monat, bei weite überschreiten würde. Falls Sie doch an diese Information int</w:t>
      </w:r>
      <w:r>
        <w:t>e</w:t>
      </w:r>
      <w:r>
        <w:t>ressiert waren, haben wir den Wert, zu Ihrem Glück, gerade erwähnt.</w:t>
      </w:r>
    </w:p>
    <w:p w14:paraId="7C6660A0" w14:textId="697315D1" w:rsidR="00FE2CAC" w:rsidRDefault="0099719B" w:rsidP="00C47D9B">
      <w:r>
        <w:rPr>
          <w:i/>
        </w:rPr>
        <w:t>Diagramm 3</w:t>
      </w:r>
      <w:r>
        <w:t xml:space="preserve"> vergleicht </w:t>
      </w:r>
      <w:r w:rsidR="00C87785">
        <w:t>die Beiträge, die auf einigen (U</w:t>
      </w:r>
      <w:r>
        <w:t>nter-)Boards verschiedener Imag</w:t>
      </w:r>
      <w:r>
        <w:t>e</w:t>
      </w:r>
      <w:r>
        <w:t>boards, pro Stunde im Durchschnitt erstellt werden. Es sind keine Daten über die G</w:t>
      </w:r>
      <w:r>
        <w:t>e</w:t>
      </w:r>
      <w:r>
        <w:t xml:space="preserve">samtwerte der </w:t>
      </w:r>
      <w:proofErr w:type="spellStart"/>
      <w:r>
        <w:t>respektiven</w:t>
      </w:r>
      <w:proofErr w:type="spellEnd"/>
      <w:r>
        <w:t xml:space="preserve"> Imageboards auffin</w:t>
      </w:r>
      <w:r>
        <w:t>d</w:t>
      </w:r>
      <w:r>
        <w:t xml:space="preserve">bar. Unsere Recherchen haben jedoch </w:t>
      </w:r>
      <w:r>
        <w:lastRenderedPageBreak/>
        <w:t>ergeben, dass die im Diagramm gelisteten Boards die aktivsten sind und die Aktivität dra</w:t>
      </w:r>
      <w:r>
        <w:t>s</w:t>
      </w:r>
      <w:r>
        <w:t>tisch geringer bei den restlichen Boards ausfällt.</w:t>
      </w:r>
    </w:p>
    <w:p w14:paraId="7E95E3EA" w14:textId="77777777" w:rsidR="00FE2CAC" w:rsidRDefault="0099719B" w:rsidP="00C47D9B">
      <w:r>
        <w:t xml:space="preserve">Wie zu sehen ist, kann sich 4chan tatsächlich </w:t>
      </w:r>
      <w:r>
        <w:rPr>
          <w:u w:val="single"/>
        </w:rPr>
        <w:t>nicht</w:t>
      </w:r>
      <w:r>
        <w:t xml:space="preserve"> neben den grössten Plattformen auf dem World Wide Web einreihen. Die </w:t>
      </w:r>
      <w:r>
        <w:rPr>
          <w:u w:val="single"/>
        </w:rPr>
        <w:t>22 Millionen</w:t>
      </w:r>
      <w:r>
        <w:t xml:space="preserve"> eindeutigen Besucher, die 4chan jeden Monat anlocken kann und die </w:t>
      </w:r>
      <w:r>
        <w:rPr>
          <w:u w:val="single"/>
        </w:rPr>
        <w:t>über 15’000</w:t>
      </w:r>
      <w:r>
        <w:t xml:space="preserve"> Beiträge, die diese pro Stunde generieren, m</w:t>
      </w:r>
      <w:r>
        <w:t>a</w:t>
      </w:r>
      <w:r>
        <w:t>chen 4chan trotzdem zum grössten Imageboard im Internet und seine Nutzer zu einer Masse, die definitiv von Quantität strotzen kann.</w:t>
      </w:r>
      <w:r>
        <w:rPr>
          <w:vertAlign w:val="superscript"/>
        </w:rPr>
        <w:footnoteReference w:id="23"/>
      </w:r>
    </w:p>
    <w:p w14:paraId="575589B5" w14:textId="77777777" w:rsidR="00FE2CAC" w:rsidRDefault="0099719B">
      <w:r>
        <w:br w:type="page"/>
      </w:r>
    </w:p>
    <w:p w14:paraId="0790CEC8" w14:textId="77777777" w:rsidR="00FE2CAC" w:rsidRDefault="0099719B">
      <w:pPr>
        <w:pStyle w:val="berschrift1"/>
        <w:contextualSpacing w:val="0"/>
      </w:pPr>
      <w:bookmarkStart w:id="15" w:name="h.8k4es5x9ujnu" w:colFirst="0" w:colLast="0"/>
      <w:bookmarkStart w:id="16" w:name="_Toc438050225"/>
      <w:bookmarkEnd w:id="15"/>
      <w:r>
        <w:lastRenderedPageBreak/>
        <w:t>Boards</w:t>
      </w:r>
      <w:bookmarkEnd w:id="16"/>
    </w:p>
    <w:p w14:paraId="595982F4" w14:textId="77777777" w:rsidR="00FE2CAC" w:rsidRDefault="0099719B" w:rsidP="00C47D9B">
      <w:r>
        <w:t>Auf 4chan gibt es über 60 Boards zu diversen Interessensgebieten. Diese sind wiederum in verschiedene U</w:t>
      </w:r>
      <w:r>
        <w:t>n</w:t>
      </w:r>
      <w:r>
        <w:t>terkategorien eingeteilt.</w:t>
      </w:r>
      <w:r>
        <w:rPr>
          <w:vertAlign w:val="superscript"/>
        </w:rPr>
        <w:footnoteReference w:id="24"/>
      </w:r>
    </w:p>
    <w:tbl>
      <w:tblPr>
        <w:tblStyle w:val="a"/>
        <w:tblW w:w="5000" w:type="pct"/>
        <w:tblInd w:w="0" w:type="dxa"/>
        <w:tblLook w:val="0600" w:firstRow="0" w:lastRow="0" w:firstColumn="0" w:lastColumn="0" w:noHBand="1" w:noVBand="1"/>
      </w:tblPr>
      <w:tblGrid>
        <w:gridCol w:w="3044"/>
        <w:gridCol w:w="1594"/>
        <w:gridCol w:w="3575"/>
        <w:gridCol w:w="1625"/>
      </w:tblGrid>
      <w:tr w:rsidR="00FE2CAC" w14:paraId="485477CB" w14:textId="77777777" w:rsidTr="00841030">
        <w:trPr>
          <w:trHeight w:val="440"/>
        </w:trPr>
        <w:tc>
          <w:tcPr>
            <w:tcW w:w="1547" w:type="pct"/>
            <w:tcMar>
              <w:top w:w="100" w:type="dxa"/>
              <w:left w:w="100" w:type="dxa"/>
              <w:bottom w:w="100" w:type="dxa"/>
              <w:right w:w="100" w:type="dxa"/>
            </w:tcMar>
          </w:tcPr>
          <w:p w14:paraId="5A01C299" w14:textId="77777777" w:rsidR="00FE2CAC" w:rsidRPr="00841030" w:rsidRDefault="0099719B" w:rsidP="00841030">
            <w:pPr>
              <w:spacing w:after="0" w:line="252" w:lineRule="auto"/>
              <w:jc w:val="left"/>
              <w:rPr>
                <w:lang w:val="en-US"/>
              </w:rPr>
            </w:pPr>
            <w:r w:rsidRPr="00841030">
              <w:rPr>
                <w:b/>
                <w:lang w:val="en-US"/>
              </w:rPr>
              <w:t>Japanese Culture</w:t>
            </w:r>
          </w:p>
          <w:p w14:paraId="1093605F"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Anime &amp; Manga</w:t>
            </w:r>
          </w:p>
          <w:p w14:paraId="00E4C880"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Anime/Cute</w:t>
            </w:r>
          </w:p>
          <w:p w14:paraId="63EC7B83"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Anime/Wallpapers</w:t>
            </w:r>
          </w:p>
          <w:p w14:paraId="024B4675"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proofErr w:type="spellStart"/>
            <w:r w:rsidRPr="00BB66AA">
              <w:rPr>
                <w:lang w:val="en-US"/>
              </w:rPr>
              <w:t>Mecha</w:t>
            </w:r>
            <w:proofErr w:type="spellEnd"/>
          </w:p>
          <w:p w14:paraId="1CDAAABB"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Cosplay &amp; EGL</w:t>
            </w:r>
          </w:p>
          <w:p w14:paraId="0BD49291"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Cute/Male</w:t>
            </w:r>
          </w:p>
          <w:p w14:paraId="75078BDB"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Flash</w:t>
            </w:r>
          </w:p>
          <w:p w14:paraId="3D8D3FD4"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Transportation</w:t>
            </w:r>
          </w:p>
          <w:p w14:paraId="6ED677D0"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Otaku Culture</w:t>
            </w:r>
          </w:p>
          <w:p w14:paraId="34BF5190"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Pokémon</w:t>
            </w:r>
          </w:p>
        </w:tc>
        <w:tc>
          <w:tcPr>
            <w:tcW w:w="810" w:type="pct"/>
            <w:tcMar>
              <w:top w:w="100" w:type="dxa"/>
              <w:left w:w="100" w:type="dxa"/>
              <w:bottom w:w="100" w:type="dxa"/>
              <w:right w:w="100" w:type="dxa"/>
            </w:tcMar>
          </w:tcPr>
          <w:p w14:paraId="2AA8C37A" w14:textId="77777777" w:rsidR="00FE2CAC" w:rsidRPr="00BB66AA" w:rsidRDefault="0099719B" w:rsidP="00841030">
            <w:pPr>
              <w:spacing w:after="0" w:line="252" w:lineRule="auto"/>
              <w:jc w:val="left"/>
              <w:rPr>
                <w:lang w:val="en-US"/>
              </w:rPr>
            </w:pPr>
            <w:r w:rsidRPr="00BB66AA">
              <w:rPr>
                <w:lang w:val="en-US"/>
              </w:rPr>
              <w:t xml:space="preserve"> </w:t>
            </w:r>
          </w:p>
          <w:p w14:paraId="275FE1B5" w14:textId="77777777" w:rsidR="00FE2CAC" w:rsidRPr="00BB66AA" w:rsidRDefault="0099719B" w:rsidP="00841030">
            <w:pPr>
              <w:spacing w:after="0" w:line="252" w:lineRule="auto"/>
              <w:jc w:val="left"/>
              <w:rPr>
                <w:lang w:val="en-US"/>
              </w:rPr>
            </w:pPr>
            <w:r w:rsidRPr="00BB66AA">
              <w:rPr>
                <w:lang w:val="en-US"/>
              </w:rPr>
              <w:t>/a/</w:t>
            </w:r>
          </w:p>
          <w:p w14:paraId="2462B40C" w14:textId="77777777" w:rsidR="00FE2CAC" w:rsidRPr="00BB66AA" w:rsidRDefault="0099719B" w:rsidP="00841030">
            <w:pPr>
              <w:spacing w:after="0" w:line="252" w:lineRule="auto"/>
              <w:jc w:val="left"/>
              <w:rPr>
                <w:lang w:val="en-US"/>
              </w:rPr>
            </w:pPr>
            <w:r w:rsidRPr="00BB66AA">
              <w:rPr>
                <w:lang w:val="en-US"/>
              </w:rPr>
              <w:t>/c/</w:t>
            </w:r>
          </w:p>
          <w:p w14:paraId="79A1FB49" w14:textId="77777777" w:rsidR="00FE2CAC" w:rsidRPr="00BB66AA" w:rsidRDefault="0099719B" w:rsidP="00841030">
            <w:pPr>
              <w:spacing w:after="0" w:line="252" w:lineRule="auto"/>
              <w:jc w:val="left"/>
              <w:rPr>
                <w:lang w:val="en-US"/>
              </w:rPr>
            </w:pPr>
            <w:r w:rsidRPr="00BB66AA">
              <w:rPr>
                <w:lang w:val="en-US"/>
              </w:rPr>
              <w:t>/w/</w:t>
            </w:r>
          </w:p>
          <w:p w14:paraId="563211EF" w14:textId="77777777" w:rsidR="00FE2CAC" w:rsidRPr="00BB66AA" w:rsidRDefault="0099719B" w:rsidP="00841030">
            <w:pPr>
              <w:spacing w:after="0" w:line="252" w:lineRule="auto"/>
              <w:jc w:val="left"/>
              <w:rPr>
                <w:lang w:val="en-US"/>
              </w:rPr>
            </w:pPr>
            <w:r w:rsidRPr="00BB66AA">
              <w:rPr>
                <w:lang w:val="en-US"/>
              </w:rPr>
              <w:t>/m/</w:t>
            </w:r>
          </w:p>
          <w:p w14:paraId="59E6E5C0"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cgl</w:t>
            </w:r>
            <w:proofErr w:type="spellEnd"/>
            <w:r w:rsidRPr="00BB66AA">
              <w:rPr>
                <w:lang w:val="en-US"/>
              </w:rPr>
              <w:t>/</w:t>
            </w:r>
          </w:p>
          <w:p w14:paraId="0A08CE1F" w14:textId="77777777" w:rsidR="00FE2CAC" w:rsidRPr="00BB66AA" w:rsidRDefault="0099719B" w:rsidP="00841030">
            <w:pPr>
              <w:spacing w:after="0" w:line="252" w:lineRule="auto"/>
              <w:jc w:val="left"/>
              <w:rPr>
                <w:lang w:val="en-US"/>
              </w:rPr>
            </w:pPr>
            <w:r w:rsidRPr="00BB66AA">
              <w:rPr>
                <w:lang w:val="en-US"/>
              </w:rPr>
              <w:t>/cm/</w:t>
            </w:r>
          </w:p>
          <w:p w14:paraId="0ED826CC" w14:textId="77777777" w:rsidR="00FE2CAC" w:rsidRPr="00BB66AA" w:rsidRDefault="0099719B" w:rsidP="00841030">
            <w:pPr>
              <w:spacing w:after="0" w:line="252" w:lineRule="auto"/>
              <w:jc w:val="left"/>
              <w:rPr>
                <w:lang w:val="en-US"/>
              </w:rPr>
            </w:pPr>
            <w:r w:rsidRPr="00BB66AA">
              <w:rPr>
                <w:lang w:val="en-US"/>
              </w:rPr>
              <w:t>/f/</w:t>
            </w:r>
          </w:p>
          <w:p w14:paraId="1555280B" w14:textId="77777777" w:rsidR="00FE2CAC" w:rsidRDefault="0099719B" w:rsidP="00841030">
            <w:pPr>
              <w:spacing w:after="0" w:line="252" w:lineRule="auto"/>
              <w:jc w:val="left"/>
            </w:pPr>
            <w:r>
              <w:t>/n/</w:t>
            </w:r>
          </w:p>
          <w:p w14:paraId="7EEDEFDB" w14:textId="77777777" w:rsidR="00FE2CAC" w:rsidRDefault="0099719B" w:rsidP="00841030">
            <w:pPr>
              <w:spacing w:after="0" w:line="252" w:lineRule="auto"/>
              <w:jc w:val="left"/>
            </w:pPr>
            <w:r>
              <w:t>/</w:t>
            </w:r>
            <w:proofErr w:type="spellStart"/>
            <w:r>
              <w:t>jp</w:t>
            </w:r>
            <w:proofErr w:type="spellEnd"/>
            <w:r>
              <w:t>/</w:t>
            </w:r>
          </w:p>
          <w:p w14:paraId="091797CD" w14:textId="77777777" w:rsidR="00FE2CAC" w:rsidRDefault="0099719B" w:rsidP="00841030">
            <w:pPr>
              <w:spacing w:after="0" w:line="252" w:lineRule="auto"/>
              <w:jc w:val="left"/>
            </w:pPr>
            <w:r>
              <w:t>/</w:t>
            </w:r>
            <w:proofErr w:type="spellStart"/>
            <w:r>
              <w:t>vp</w:t>
            </w:r>
            <w:proofErr w:type="spellEnd"/>
          </w:p>
        </w:tc>
        <w:tc>
          <w:tcPr>
            <w:tcW w:w="1817" w:type="pct"/>
            <w:vMerge w:val="restart"/>
            <w:tcMar>
              <w:top w:w="100" w:type="dxa"/>
              <w:left w:w="100" w:type="dxa"/>
              <w:bottom w:w="100" w:type="dxa"/>
              <w:right w:w="100" w:type="dxa"/>
            </w:tcMar>
          </w:tcPr>
          <w:p w14:paraId="69275508" w14:textId="77777777" w:rsidR="00FE2CAC" w:rsidRPr="00841030" w:rsidRDefault="0099719B" w:rsidP="00841030">
            <w:pPr>
              <w:spacing w:after="0" w:line="252" w:lineRule="auto"/>
              <w:jc w:val="left"/>
              <w:rPr>
                <w:lang w:val="en-US"/>
              </w:rPr>
            </w:pPr>
            <w:r w:rsidRPr="00841030">
              <w:rPr>
                <w:b/>
                <w:lang w:val="en-US"/>
              </w:rPr>
              <w:t>Interests</w:t>
            </w:r>
          </w:p>
          <w:p w14:paraId="24F611A3"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Video Games</w:t>
            </w:r>
          </w:p>
          <w:p w14:paraId="0F0F6C1D"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Video Game Generals</w:t>
            </w:r>
          </w:p>
          <w:p w14:paraId="5DB35C77"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Retro Games</w:t>
            </w:r>
          </w:p>
          <w:p w14:paraId="44EF2975"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Comics &amp; Cartoons</w:t>
            </w:r>
          </w:p>
          <w:p w14:paraId="26163A62"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Technology</w:t>
            </w:r>
          </w:p>
          <w:p w14:paraId="3DCA8304"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Television &amp; Film</w:t>
            </w:r>
          </w:p>
          <w:p w14:paraId="1D10F9E3"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Weapons</w:t>
            </w:r>
          </w:p>
          <w:p w14:paraId="2F4F2D3E"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Auto</w:t>
            </w:r>
          </w:p>
          <w:p w14:paraId="0B876AB5"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Animals &amp; Nature</w:t>
            </w:r>
          </w:p>
          <w:p w14:paraId="65156AA8"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Traditional Games</w:t>
            </w:r>
          </w:p>
          <w:p w14:paraId="01A9A51F"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Sports</w:t>
            </w:r>
          </w:p>
          <w:p w14:paraId="643053ED"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Alternative Sports</w:t>
            </w:r>
          </w:p>
          <w:p w14:paraId="2D1097BF"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Science &amp; Math</w:t>
            </w:r>
          </w:p>
          <w:p w14:paraId="709A47DC"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History &amp; Humanities</w:t>
            </w:r>
          </w:p>
          <w:p w14:paraId="69C3BC14"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International</w:t>
            </w:r>
          </w:p>
          <w:p w14:paraId="15134088"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Outdoors</w:t>
            </w:r>
          </w:p>
          <w:p w14:paraId="1E9F5F26"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Toys</w:t>
            </w:r>
          </w:p>
          <w:p w14:paraId="6312020E"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Business &amp; Finance</w:t>
            </w:r>
          </w:p>
        </w:tc>
        <w:tc>
          <w:tcPr>
            <w:tcW w:w="827" w:type="pct"/>
            <w:vMerge w:val="restart"/>
            <w:tcMar>
              <w:top w:w="100" w:type="dxa"/>
              <w:left w:w="100" w:type="dxa"/>
              <w:bottom w:w="100" w:type="dxa"/>
              <w:right w:w="100" w:type="dxa"/>
            </w:tcMar>
          </w:tcPr>
          <w:p w14:paraId="44E5B757" w14:textId="77777777" w:rsidR="00FE2CAC" w:rsidRPr="00BB66AA" w:rsidRDefault="0099719B" w:rsidP="00841030">
            <w:pPr>
              <w:spacing w:after="0" w:line="252" w:lineRule="auto"/>
              <w:jc w:val="left"/>
              <w:rPr>
                <w:lang w:val="en-US"/>
              </w:rPr>
            </w:pPr>
            <w:r w:rsidRPr="00BB66AA">
              <w:rPr>
                <w:lang w:val="en-US"/>
              </w:rPr>
              <w:t xml:space="preserve"> </w:t>
            </w:r>
          </w:p>
          <w:p w14:paraId="3BB75FCB" w14:textId="77777777" w:rsidR="00FE2CAC" w:rsidRPr="00BB66AA" w:rsidRDefault="0099719B" w:rsidP="00841030">
            <w:pPr>
              <w:spacing w:after="0" w:line="252" w:lineRule="auto"/>
              <w:jc w:val="left"/>
              <w:rPr>
                <w:lang w:val="en-US"/>
              </w:rPr>
            </w:pPr>
            <w:r w:rsidRPr="00BB66AA">
              <w:rPr>
                <w:lang w:val="en-US"/>
              </w:rPr>
              <w:t>/v/</w:t>
            </w:r>
          </w:p>
          <w:p w14:paraId="04E2CAC3" w14:textId="77777777" w:rsidR="00FE2CAC" w:rsidRPr="00BB66AA" w:rsidRDefault="0099719B" w:rsidP="00841030">
            <w:pPr>
              <w:spacing w:after="0" w:line="252" w:lineRule="auto"/>
              <w:jc w:val="left"/>
              <w:rPr>
                <w:lang w:val="en-US"/>
              </w:rPr>
            </w:pPr>
            <w:r w:rsidRPr="00BB66AA">
              <w:rPr>
                <w:lang w:val="en-US"/>
              </w:rPr>
              <w:t>/vg/</w:t>
            </w:r>
          </w:p>
          <w:p w14:paraId="0B89506B"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vr</w:t>
            </w:r>
            <w:proofErr w:type="spellEnd"/>
            <w:r w:rsidRPr="00BB66AA">
              <w:rPr>
                <w:lang w:val="en-US"/>
              </w:rPr>
              <w:t>/</w:t>
            </w:r>
          </w:p>
          <w:p w14:paraId="2DDEC77A" w14:textId="77777777" w:rsidR="00FE2CAC" w:rsidRPr="00BB66AA" w:rsidRDefault="0099719B" w:rsidP="00841030">
            <w:pPr>
              <w:spacing w:after="0" w:line="252" w:lineRule="auto"/>
              <w:jc w:val="left"/>
              <w:rPr>
                <w:lang w:val="en-US"/>
              </w:rPr>
            </w:pPr>
            <w:r w:rsidRPr="00BB66AA">
              <w:rPr>
                <w:lang w:val="en-US"/>
              </w:rPr>
              <w:t>/co/</w:t>
            </w:r>
          </w:p>
          <w:p w14:paraId="56976C69" w14:textId="77777777" w:rsidR="00FE2CAC" w:rsidRPr="00BB66AA" w:rsidRDefault="0099719B" w:rsidP="00841030">
            <w:pPr>
              <w:spacing w:after="0" w:line="252" w:lineRule="auto"/>
              <w:jc w:val="left"/>
              <w:rPr>
                <w:lang w:val="en-US"/>
              </w:rPr>
            </w:pPr>
            <w:r w:rsidRPr="00BB66AA">
              <w:rPr>
                <w:lang w:val="en-US"/>
              </w:rPr>
              <w:t>/g/</w:t>
            </w:r>
          </w:p>
          <w:p w14:paraId="0A26D0DD"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tv</w:t>
            </w:r>
            <w:proofErr w:type="spellEnd"/>
            <w:r w:rsidRPr="00BB66AA">
              <w:rPr>
                <w:lang w:val="en-US"/>
              </w:rPr>
              <w:t>/</w:t>
            </w:r>
          </w:p>
          <w:p w14:paraId="0E276429" w14:textId="77777777" w:rsidR="00FE2CAC" w:rsidRPr="00BB66AA" w:rsidRDefault="0099719B" w:rsidP="00841030">
            <w:pPr>
              <w:spacing w:after="0" w:line="252" w:lineRule="auto"/>
              <w:jc w:val="left"/>
              <w:rPr>
                <w:lang w:val="en-US"/>
              </w:rPr>
            </w:pPr>
            <w:r w:rsidRPr="00BB66AA">
              <w:rPr>
                <w:lang w:val="en-US"/>
              </w:rPr>
              <w:t>/k/</w:t>
            </w:r>
          </w:p>
          <w:p w14:paraId="183A4360" w14:textId="77777777" w:rsidR="00FE2CAC" w:rsidRPr="00BB66AA" w:rsidRDefault="0099719B" w:rsidP="00841030">
            <w:pPr>
              <w:spacing w:after="0" w:line="252" w:lineRule="auto"/>
              <w:jc w:val="left"/>
              <w:rPr>
                <w:lang w:val="en-US"/>
              </w:rPr>
            </w:pPr>
            <w:r w:rsidRPr="00BB66AA">
              <w:rPr>
                <w:lang w:val="en-US"/>
              </w:rPr>
              <w:t>/o/</w:t>
            </w:r>
          </w:p>
          <w:p w14:paraId="0E37827C" w14:textId="77777777" w:rsidR="00FE2CAC" w:rsidRPr="00BB66AA" w:rsidRDefault="0099719B" w:rsidP="00841030">
            <w:pPr>
              <w:spacing w:after="0" w:line="252" w:lineRule="auto"/>
              <w:jc w:val="left"/>
              <w:rPr>
                <w:lang w:val="en-US"/>
              </w:rPr>
            </w:pPr>
            <w:r w:rsidRPr="00BB66AA">
              <w:rPr>
                <w:lang w:val="en-US"/>
              </w:rPr>
              <w:t>/an/</w:t>
            </w:r>
          </w:p>
          <w:p w14:paraId="029582E7"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tg</w:t>
            </w:r>
            <w:proofErr w:type="spellEnd"/>
            <w:r w:rsidRPr="00BB66AA">
              <w:rPr>
                <w:lang w:val="en-US"/>
              </w:rPr>
              <w:t>/</w:t>
            </w:r>
          </w:p>
          <w:p w14:paraId="3CCB7FB5"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sp</w:t>
            </w:r>
            <w:proofErr w:type="spellEnd"/>
            <w:r w:rsidRPr="00BB66AA">
              <w:rPr>
                <w:lang w:val="en-US"/>
              </w:rPr>
              <w:t>/</w:t>
            </w:r>
          </w:p>
          <w:p w14:paraId="65EF078A" w14:textId="77777777" w:rsidR="00FE2CAC" w:rsidRPr="00BB66AA" w:rsidRDefault="0099719B" w:rsidP="00841030">
            <w:pPr>
              <w:spacing w:after="0" w:line="252" w:lineRule="auto"/>
              <w:jc w:val="left"/>
              <w:rPr>
                <w:lang w:val="en-US"/>
              </w:rPr>
            </w:pPr>
            <w:r w:rsidRPr="00BB66AA">
              <w:rPr>
                <w:lang w:val="en-US"/>
              </w:rPr>
              <w:t>/aps/</w:t>
            </w:r>
          </w:p>
          <w:p w14:paraId="1E01203D"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sci</w:t>
            </w:r>
            <w:proofErr w:type="spellEnd"/>
            <w:r w:rsidRPr="00BB66AA">
              <w:rPr>
                <w:lang w:val="en-US"/>
              </w:rPr>
              <w:t>/</w:t>
            </w:r>
          </w:p>
          <w:p w14:paraId="2C3E753D" w14:textId="77777777" w:rsidR="00FE2CAC" w:rsidRPr="00BB66AA" w:rsidRDefault="0099719B" w:rsidP="00841030">
            <w:pPr>
              <w:spacing w:after="0" w:line="252" w:lineRule="auto"/>
              <w:jc w:val="left"/>
              <w:rPr>
                <w:lang w:val="en-US"/>
              </w:rPr>
            </w:pPr>
            <w:r w:rsidRPr="00BB66AA">
              <w:rPr>
                <w:lang w:val="en-US"/>
              </w:rPr>
              <w:t>/his/</w:t>
            </w:r>
          </w:p>
          <w:p w14:paraId="73247E06"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int</w:t>
            </w:r>
            <w:proofErr w:type="spellEnd"/>
            <w:r w:rsidRPr="00BB66AA">
              <w:rPr>
                <w:lang w:val="en-US"/>
              </w:rPr>
              <w:t>/</w:t>
            </w:r>
          </w:p>
          <w:p w14:paraId="5A03965A" w14:textId="77777777" w:rsidR="00FE2CAC" w:rsidRPr="00BB66AA" w:rsidRDefault="0099719B" w:rsidP="00841030">
            <w:pPr>
              <w:spacing w:after="0" w:line="252" w:lineRule="auto"/>
              <w:jc w:val="left"/>
              <w:rPr>
                <w:lang w:val="en-US"/>
              </w:rPr>
            </w:pPr>
            <w:r w:rsidRPr="00BB66AA">
              <w:rPr>
                <w:lang w:val="en-US"/>
              </w:rPr>
              <w:t>/out/</w:t>
            </w:r>
          </w:p>
          <w:p w14:paraId="56ABE35E" w14:textId="77777777" w:rsidR="00FE2CAC" w:rsidRPr="00BB66AA" w:rsidRDefault="0099719B" w:rsidP="00841030">
            <w:pPr>
              <w:spacing w:after="0" w:line="252" w:lineRule="auto"/>
              <w:jc w:val="left"/>
              <w:rPr>
                <w:lang w:val="en-US"/>
              </w:rPr>
            </w:pPr>
            <w:r w:rsidRPr="00BB66AA">
              <w:rPr>
                <w:lang w:val="en-US"/>
              </w:rPr>
              <w:t>/toy/</w:t>
            </w:r>
          </w:p>
          <w:p w14:paraId="1B3E83D6" w14:textId="77777777" w:rsidR="00FE2CAC" w:rsidRDefault="0099719B" w:rsidP="00841030">
            <w:pPr>
              <w:spacing w:after="0" w:line="252" w:lineRule="auto"/>
              <w:jc w:val="left"/>
            </w:pPr>
            <w:r>
              <w:t>/</w:t>
            </w:r>
            <w:proofErr w:type="spellStart"/>
            <w:r>
              <w:t>biz</w:t>
            </w:r>
            <w:proofErr w:type="spellEnd"/>
            <w:r>
              <w:t>/</w:t>
            </w:r>
          </w:p>
        </w:tc>
      </w:tr>
      <w:tr w:rsidR="00FE2CAC" w14:paraId="36C38296" w14:textId="77777777" w:rsidTr="00841030">
        <w:trPr>
          <w:trHeight w:val="440"/>
        </w:trPr>
        <w:tc>
          <w:tcPr>
            <w:tcW w:w="1547" w:type="pct"/>
            <w:vMerge w:val="restart"/>
            <w:tcMar>
              <w:top w:w="100" w:type="dxa"/>
              <w:left w:w="100" w:type="dxa"/>
              <w:bottom w:w="100" w:type="dxa"/>
              <w:right w:w="100" w:type="dxa"/>
            </w:tcMar>
          </w:tcPr>
          <w:p w14:paraId="6B84726C" w14:textId="77777777" w:rsidR="00FE2CAC" w:rsidRPr="00841030" w:rsidRDefault="0099719B" w:rsidP="00841030">
            <w:pPr>
              <w:spacing w:after="0" w:line="252" w:lineRule="auto"/>
              <w:jc w:val="left"/>
              <w:rPr>
                <w:lang w:val="en-US"/>
              </w:rPr>
            </w:pPr>
            <w:r w:rsidRPr="00841030">
              <w:rPr>
                <w:b/>
                <w:lang w:val="en-US"/>
              </w:rPr>
              <w:t>Creative</w:t>
            </w:r>
          </w:p>
          <w:p w14:paraId="5326849B"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proofErr w:type="spellStart"/>
            <w:r w:rsidRPr="00BB66AA">
              <w:rPr>
                <w:lang w:val="en-US"/>
              </w:rPr>
              <w:t>Oekaki</w:t>
            </w:r>
            <w:proofErr w:type="spellEnd"/>
          </w:p>
          <w:p w14:paraId="07BA1364"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proofErr w:type="spellStart"/>
            <w:r w:rsidRPr="00BB66AA">
              <w:rPr>
                <w:lang w:val="en-US"/>
              </w:rPr>
              <w:t>Papercraft</w:t>
            </w:r>
            <w:proofErr w:type="spellEnd"/>
            <w:r w:rsidRPr="00BB66AA">
              <w:rPr>
                <w:lang w:val="en-US"/>
              </w:rPr>
              <w:t xml:space="preserve"> &amp; Origami</w:t>
            </w:r>
          </w:p>
          <w:p w14:paraId="08869815"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Photography</w:t>
            </w:r>
          </w:p>
          <w:p w14:paraId="2E850C50"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Food &amp; Cooking</w:t>
            </w:r>
          </w:p>
          <w:p w14:paraId="413612C2"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Artwork/Critique</w:t>
            </w:r>
          </w:p>
          <w:p w14:paraId="527A7112"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Wallpapers/General</w:t>
            </w:r>
          </w:p>
          <w:p w14:paraId="3E509C27"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Music</w:t>
            </w:r>
          </w:p>
          <w:p w14:paraId="35834B20"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Fashion</w:t>
            </w:r>
          </w:p>
          <w:p w14:paraId="08E5E4FE"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3DCG</w:t>
            </w:r>
          </w:p>
          <w:p w14:paraId="768E99FE"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Graphic Design</w:t>
            </w:r>
          </w:p>
          <w:p w14:paraId="57B6AE8A"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Do-It-Yourself</w:t>
            </w:r>
          </w:p>
          <w:p w14:paraId="1652DB59" w14:textId="77777777" w:rsidR="00FE2CAC" w:rsidRDefault="0099719B" w:rsidP="00841030">
            <w:pPr>
              <w:spacing w:after="0" w:line="252" w:lineRule="auto"/>
              <w:ind w:hanging="360"/>
              <w:jc w:val="left"/>
            </w:pPr>
            <w:r>
              <w:rPr>
                <w:sz w:val="20"/>
                <w:szCs w:val="20"/>
              </w:rPr>
              <w:t>·</w:t>
            </w:r>
            <w:r>
              <w:rPr>
                <w:rFonts w:ascii="Times New Roman" w:eastAsia="Times New Roman" w:hAnsi="Times New Roman" w:cs="Times New Roman"/>
                <w:sz w:val="14"/>
                <w:szCs w:val="14"/>
              </w:rPr>
              <w:t xml:space="preserve">         </w:t>
            </w:r>
            <w:proofErr w:type="spellStart"/>
            <w:r>
              <w:t>Worksafe</w:t>
            </w:r>
            <w:proofErr w:type="spellEnd"/>
            <w:r>
              <w:t xml:space="preserve"> GIF</w:t>
            </w:r>
          </w:p>
        </w:tc>
        <w:tc>
          <w:tcPr>
            <w:tcW w:w="810" w:type="pct"/>
            <w:vMerge w:val="restart"/>
            <w:tcMar>
              <w:top w:w="100" w:type="dxa"/>
              <w:left w:w="100" w:type="dxa"/>
              <w:bottom w:w="100" w:type="dxa"/>
              <w:right w:w="100" w:type="dxa"/>
            </w:tcMar>
          </w:tcPr>
          <w:p w14:paraId="03B59870" w14:textId="77777777" w:rsidR="00FE2CAC" w:rsidRPr="00BB66AA" w:rsidRDefault="0099719B" w:rsidP="00841030">
            <w:pPr>
              <w:spacing w:after="0" w:line="252" w:lineRule="auto"/>
              <w:jc w:val="left"/>
              <w:rPr>
                <w:lang w:val="en-US"/>
              </w:rPr>
            </w:pPr>
            <w:r w:rsidRPr="00BB66AA">
              <w:rPr>
                <w:lang w:val="en-US"/>
              </w:rPr>
              <w:t xml:space="preserve"> </w:t>
            </w:r>
          </w:p>
          <w:p w14:paraId="68A5AF84"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i</w:t>
            </w:r>
            <w:proofErr w:type="spellEnd"/>
            <w:r w:rsidRPr="00BB66AA">
              <w:rPr>
                <w:lang w:val="en-US"/>
              </w:rPr>
              <w:t>/</w:t>
            </w:r>
          </w:p>
          <w:p w14:paraId="374B48F3"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po</w:t>
            </w:r>
            <w:proofErr w:type="spellEnd"/>
            <w:r w:rsidRPr="00BB66AA">
              <w:rPr>
                <w:lang w:val="en-US"/>
              </w:rPr>
              <w:t>/</w:t>
            </w:r>
          </w:p>
          <w:p w14:paraId="5E3A5EA1" w14:textId="77777777" w:rsidR="00FE2CAC" w:rsidRPr="00BB66AA" w:rsidRDefault="0099719B" w:rsidP="00841030">
            <w:pPr>
              <w:spacing w:after="0" w:line="252" w:lineRule="auto"/>
              <w:jc w:val="left"/>
              <w:rPr>
                <w:lang w:val="en-US"/>
              </w:rPr>
            </w:pPr>
            <w:r w:rsidRPr="00BB66AA">
              <w:rPr>
                <w:lang w:val="en-US"/>
              </w:rPr>
              <w:t>/p/</w:t>
            </w:r>
          </w:p>
          <w:p w14:paraId="004D23DA"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ck</w:t>
            </w:r>
            <w:proofErr w:type="spellEnd"/>
            <w:r w:rsidRPr="00BB66AA">
              <w:rPr>
                <w:lang w:val="en-US"/>
              </w:rPr>
              <w:t>/</w:t>
            </w:r>
          </w:p>
          <w:p w14:paraId="2A65221C"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ic</w:t>
            </w:r>
            <w:proofErr w:type="spellEnd"/>
            <w:r w:rsidRPr="00BB66AA">
              <w:rPr>
                <w:lang w:val="en-US"/>
              </w:rPr>
              <w:t>/</w:t>
            </w:r>
          </w:p>
          <w:p w14:paraId="04DA63B2"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wg</w:t>
            </w:r>
            <w:proofErr w:type="spellEnd"/>
            <w:r w:rsidRPr="00BB66AA">
              <w:rPr>
                <w:lang w:val="en-US"/>
              </w:rPr>
              <w:t>/</w:t>
            </w:r>
          </w:p>
          <w:p w14:paraId="492F4528" w14:textId="77777777" w:rsidR="00FE2CAC" w:rsidRDefault="0099719B" w:rsidP="00841030">
            <w:pPr>
              <w:spacing w:after="0" w:line="252" w:lineRule="auto"/>
              <w:jc w:val="left"/>
            </w:pPr>
            <w:r>
              <w:t>/</w:t>
            </w:r>
            <w:proofErr w:type="spellStart"/>
            <w:r>
              <w:t>mu</w:t>
            </w:r>
            <w:proofErr w:type="spellEnd"/>
            <w:r>
              <w:t>/</w:t>
            </w:r>
          </w:p>
          <w:p w14:paraId="357CF0CA" w14:textId="77777777" w:rsidR="00FE2CAC" w:rsidRDefault="0099719B" w:rsidP="00841030">
            <w:pPr>
              <w:spacing w:after="0" w:line="252" w:lineRule="auto"/>
              <w:jc w:val="left"/>
            </w:pPr>
            <w:r>
              <w:t>/</w:t>
            </w:r>
            <w:proofErr w:type="spellStart"/>
            <w:r>
              <w:t>fa</w:t>
            </w:r>
            <w:proofErr w:type="spellEnd"/>
            <w:r>
              <w:t>/</w:t>
            </w:r>
          </w:p>
          <w:p w14:paraId="152E4662" w14:textId="77777777" w:rsidR="00FE2CAC" w:rsidRDefault="0099719B" w:rsidP="00841030">
            <w:pPr>
              <w:spacing w:after="0" w:line="252" w:lineRule="auto"/>
              <w:jc w:val="left"/>
            </w:pPr>
            <w:r>
              <w:t>/3/</w:t>
            </w:r>
          </w:p>
          <w:p w14:paraId="2B4EDEA4" w14:textId="77777777" w:rsidR="00FE2CAC" w:rsidRDefault="0099719B" w:rsidP="00841030">
            <w:pPr>
              <w:spacing w:after="0" w:line="252" w:lineRule="auto"/>
              <w:jc w:val="left"/>
            </w:pPr>
            <w:r>
              <w:t>/</w:t>
            </w:r>
            <w:proofErr w:type="spellStart"/>
            <w:r>
              <w:t>gd</w:t>
            </w:r>
            <w:proofErr w:type="spellEnd"/>
            <w:r>
              <w:t>/</w:t>
            </w:r>
          </w:p>
          <w:p w14:paraId="0BC00688" w14:textId="77777777" w:rsidR="00FE2CAC" w:rsidRDefault="0099719B" w:rsidP="00841030">
            <w:pPr>
              <w:spacing w:after="0" w:line="252" w:lineRule="auto"/>
              <w:jc w:val="left"/>
            </w:pPr>
            <w:r>
              <w:t>/</w:t>
            </w:r>
            <w:proofErr w:type="spellStart"/>
            <w:r>
              <w:t>diy</w:t>
            </w:r>
            <w:proofErr w:type="spellEnd"/>
            <w:r>
              <w:t>/</w:t>
            </w:r>
          </w:p>
          <w:p w14:paraId="60C757C9" w14:textId="77777777" w:rsidR="00FE2CAC" w:rsidRDefault="0099719B" w:rsidP="00841030">
            <w:pPr>
              <w:spacing w:after="0" w:line="252" w:lineRule="auto"/>
              <w:jc w:val="left"/>
            </w:pPr>
            <w:r>
              <w:t>/</w:t>
            </w:r>
            <w:proofErr w:type="spellStart"/>
            <w:r>
              <w:t>wsg</w:t>
            </w:r>
            <w:proofErr w:type="spellEnd"/>
            <w:r>
              <w:t>/</w:t>
            </w:r>
          </w:p>
        </w:tc>
        <w:tc>
          <w:tcPr>
            <w:tcW w:w="1817" w:type="pct"/>
            <w:vMerge/>
            <w:tcMar>
              <w:top w:w="100" w:type="dxa"/>
              <w:left w:w="100" w:type="dxa"/>
              <w:bottom w:w="100" w:type="dxa"/>
              <w:right w:w="100" w:type="dxa"/>
            </w:tcMar>
          </w:tcPr>
          <w:p w14:paraId="5A7FA5B1" w14:textId="77777777" w:rsidR="00FE2CAC" w:rsidRDefault="00FE2CAC" w:rsidP="00841030">
            <w:pPr>
              <w:spacing w:after="0" w:line="252" w:lineRule="auto"/>
              <w:jc w:val="left"/>
            </w:pPr>
          </w:p>
        </w:tc>
        <w:tc>
          <w:tcPr>
            <w:tcW w:w="827" w:type="pct"/>
            <w:vMerge/>
            <w:tcMar>
              <w:top w:w="100" w:type="dxa"/>
              <w:left w:w="100" w:type="dxa"/>
              <w:bottom w:w="100" w:type="dxa"/>
              <w:right w:w="100" w:type="dxa"/>
            </w:tcMar>
          </w:tcPr>
          <w:p w14:paraId="6E0451D0" w14:textId="77777777" w:rsidR="00FE2CAC" w:rsidRDefault="00FE2CAC" w:rsidP="00841030">
            <w:pPr>
              <w:spacing w:after="0" w:line="252" w:lineRule="auto"/>
              <w:jc w:val="left"/>
            </w:pPr>
          </w:p>
        </w:tc>
      </w:tr>
      <w:tr w:rsidR="00FE2CAC" w14:paraId="2C55C2FE" w14:textId="77777777" w:rsidTr="00841030">
        <w:trPr>
          <w:trHeight w:val="1620"/>
        </w:trPr>
        <w:tc>
          <w:tcPr>
            <w:tcW w:w="1547" w:type="pct"/>
            <w:vMerge/>
            <w:tcMar>
              <w:top w:w="100" w:type="dxa"/>
              <w:left w:w="100" w:type="dxa"/>
              <w:bottom w:w="100" w:type="dxa"/>
              <w:right w:w="100" w:type="dxa"/>
            </w:tcMar>
          </w:tcPr>
          <w:p w14:paraId="05758F3C" w14:textId="77777777" w:rsidR="00FE2CAC" w:rsidRDefault="00FE2CAC" w:rsidP="00841030">
            <w:pPr>
              <w:spacing w:after="0" w:line="252" w:lineRule="auto"/>
              <w:jc w:val="left"/>
            </w:pPr>
          </w:p>
        </w:tc>
        <w:tc>
          <w:tcPr>
            <w:tcW w:w="810" w:type="pct"/>
            <w:vMerge/>
            <w:tcMar>
              <w:top w:w="100" w:type="dxa"/>
              <w:left w:w="100" w:type="dxa"/>
              <w:bottom w:w="100" w:type="dxa"/>
              <w:right w:w="100" w:type="dxa"/>
            </w:tcMar>
          </w:tcPr>
          <w:p w14:paraId="0A04A301" w14:textId="77777777" w:rsidR="00FE2CAC" w:rsidRDefault="00FE2CAC" w:rsidP="00841030">
            <w:pPr>
              <w:spacing w:after="0" w:line="252" w:lineRule="auto"/>
              <w:jc w:val="left"/>
            </w:pPr>
          </w:p>
        </w:tc>
        <w:tc>
          <w:tcPr>
            <w:tcW w:w="1817" w:type="pct"/>
            <w:tcMar>
              <w:top w:w="100" w:type="dxa"/>
              <w:left w:w="100" w:type="dxa"/>
              <w:bottom w:w="100" w:type="dxa"/>
              <w:right w:w="100" w:type="dxa"/>
            </w:tcMar>
          </w:tcPr>
          <w:p w14:paraId="6EEE054C" w14:textId="77777777" w:rsidR="00FE2CAC" w:rsidRPr="00841030" w:rsidRDefault="0099719B" w:rsidP="00841030">
            <w:pPr>
              <w:spacing w:after="0" w:line="252" w:lineRule="auto"/>
              <w:jc w:val="left"/>
              <w:rPr>
                <w:lang w:val="en-US"/>
              </w:rPr>
            </w:pPr>
            <w:r w:rsidRPr="00841030">
              <w:rPr>
                <w:b/>
                <w:lang w:val="en-US"/>
              </w:rPr>
              <w:t>Other</w:t>
            </w:r>
          </w:p>
          <w:p w14:paraId="3C4E2DB2"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Travel</w:t>
            </w:r>
          </w:p>
          <w:p w14:paraId="1E3BCD86"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Fitness</w:t>
            </w:r>
          </w:p>
          <w:p w14:paraId="77484892"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Paranormal</w:t>
            </w:r>
          </w:p>
          <w:p w14:paraId="2B150067"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Literature</w:t>
            </w:r>
          </w:p>
          <w:p w14:paraId="5FBD3087"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Advice</w:t>
            </w:r>
          </w:p>
          <w:p w14:paraId="77FBA553" w14:textId="77777777" w:rsidR="00FE2CAC" w:rsidRDefault="0099719B" w:rsidP="00841030">
            <w:pPr>
              <w:spacing w:after="0" w:line="252" w:lineRule="auto"/>
              <w:ind w:hanging="360"/>
              <w:jc w:val="left"/>
            </w:pPr>
            <w:r>
              <w:rPr>
                <w:sz w:val="20"/>
                <w:szCs w:val="20"/>
              </w:rPr>
              <w:t>·</w:t>
            </w:r>
            <w:r>
              <w:rPr>
                <w:rFonts w:ascii="Times New Roman" w:eastAsia="Times New Roman" w:hAnsi="Times New Roman" w:cs="Times New Roman"/>
                <w:sz w:val="14"/>
                <w:szCs w:val="14"/>
              </w:rPr>
              <w:t xml:space="preserve">         </w:t>
            </w:r>
            <w:r>
              <w:t>LGBT</w:t>
            </w:r>
          </w:p>
          <w:p w14:paraId="0C024BC7" w14:textId="77777777" w:rsidR="00FE2CAC" w:rsidRDefault="0099719B" w:rsidP="00841030">
            <w:pPr>
              <w:spacing w:after="0" w:line="252" w:lineRule="auto"/>
              <w:ind w:hanging="360"/>
              <w:jc w:val="left"/>
            </w:pPr>
            <w:r>
              <w:rPr>
                <w:sz w:val="20"/>
                <w:szCs w:val="20"/>
              </w:rPr>
              <w:t>·</w:t>
            </w:r>
            <w:r>
              <w:rPr>
                <w:rFonts w:ascii="Times New Roman" w:eastAsia="Times New Roman" w:hAnsi="Times New Roman" w:cs="Times New Roman"/>
                <w:sz w:val="14"/>
                <w:szCs w:val="14"/>
              </w:rPr>
              <w:t xml:space="preserve">         </w:t>
            </w:r>
            <w:r>
              <w:t>Pony</w:t>
            </w:r>
          </w:p>
        </w:tc>
        <w:tc>
          <w:tcPr>
            <w:tcW w:w="827" w:type="pct"/>
            <w:tcMar>
              <w:top w:w="100" w:type="dxa"/>
              <w:left w:w="100" w:type="dxa"/>
              <w:bottom w:w="100" w:type="dxa"/>
              <w:right w:w="100" w:type="dxa"/>
            </w:tcMar>
          </w:tcPr>
          <w:p w14:paraId="4F21D70D" w14:textId="77777777" w:rsidR="00FE2CAC" w:rsidRPr="00BB66AA" w:rsidRDefault="0099719B" w:rsidP="00841030">
            <w:pPr>
              <w:spacing w:after="0" w:line="252" w:lineRule="auto"/>
              <w:jc w:val="left"/>
              <w:rPr>
                <w:lang w:val="en-US"/>
              </w:rPr>
            </w:pPr>
            <w:r w:rsidRPr="00BB66AA">
              <w:rPr>
                <w:lang w:val="en-US"/>
              </w:rPr>
              <w:t xml:space="preserve"> </w:t>
            </w:r>
          </w:p>
          <w:p w14:paraId="6043EBAE"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trv</w:t>
            </w:r>
            <w:proofErr w:type="spellEnd"/>
            <w:r w:rsidRPr="00BB66AA">
              <w:rPr>
                <w:lang w:val="en-US"/>
              </w:rPr>
              <w:t>/</w:t>
            </w:r>
          </w:p>
          <w:p w14:paraId="28B569E0" w14:textId="77777777" w:rsidR="00FE2CAC" w:rsidRPr="00BB66AA" w:rsidRDefault="0099719B" w:rsidP="00841030">
            <w:pPr>
              <w:spacing w:after="0" w:line="252" w:lineRule="auto"/>
              <w:jc w:val="left"/>
              <w:rPr>
                <w:lang w:val="en-US"/>
              </w:rPr>
            </w:pPr>
            <w:r w:rsidRPr="00BB66AA">
              <w:rPr>
                <w:lang w:val="en-US"/>
              </w:rPr>
              <w:t>/fit</w:t>
            </w:r>
          </w:p>
          <w:p w14:paraId="52AB6CEC" w14:textId="77777777" w:rsidR="00FE2CAC" w:rsidRPr="00BB66AA" w:rsidRDefault="0099719B" w:rsidP="00841030">
            <w:pPr>
              <w:spacing w:after="0" w:line="252" w:lineRule="auto"/>
              <w:jc w:val="left"/>
              <w:rPr>
                <w:lang w:val="en-US"/>
              </w:rPr>
            </w:pPr>
            <w:r w:rsidRPr="00BB66AA">
              <w:rPr>
                <w:lang w:val="en-US"/>
              </w:rPr>
              <w:t>/x/</w:t>
            </w:r>
          </w:p>
          <w:p w14:paraId="157E7C91" w14:textId="77777777" w:rsidR="00FE2CAC" w:rsidRPr="00BB66AA" w:rsidRDefault="0099719B" w:rsidP="00841030">
            <w:pPr>
              <w:spacing w:after="0" w:line="252" w:lineRule="auto"/>
              <w:jc w:val="left"/>
              <w:rPr>
                <w:lang w:val="en-US"/>
              </w:rPr>
            </w:pPr>
            <w:r w:rsidRPr="00BB66AA">
              <w:rPr>
                <w:lang w:val="en-US"/>
              </w:rPr>
              <w:t>/lit/</w:t>
            </w:r>
          </w:p>
          <w:p w14:paraId="307D908E"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adv</w:t>
            </w:r>
            <w:proofErr w:type="spellEnd"/>
            <w:r w:rsidRPr="00BB66AA">
              <w:rPr>
                <w:lang w:val="en-US"/>
              </w:rPr>
              <w:t>/</w:t>
            </w:r>
          </w:p>
          <w:p w14:paraId="5C1F752C" w14:textId="77777777" w:rsidR="00FE2CAC" w:rsidRDefault="0099719B" w:rsidP="00841030">
            <w:pPr>
              <w:spacing w:after="0" w:line="252" w:lineRule="auto"/>
              <w:jc w:val="left"/>
            </w:pPr>
            <w:r>
              <w:t>/</w:t>
            </w:r>
            <w:proofErr w:type="spellStart"/>
            <w:r>
              <w:t>lgbt</w:t>
            </w:r>
            <w:proofErr w:type="spellEnd"/>
            <w:r>
              <w:t>/</w:t>
            </w:r>
          </w:p>
          <w:p w14:paraId="3DDEEDCE" w14:textId="77777777" w:rsidR="00FE2CAC" w:rsidRDefault="0099719B" w:rsidP="00841030">
            <w:pPr>
              <w:spacing w:after="0" w:line="252" w:lineRule="auto"/>
              <w:jc w:val="left"/>
            </w:pPr>
            <w:r>
              <w:t>/</w:t>
            </w:r>
            <w:proofErr w:type="spellStart"/>
            <w:r>
              <w:t>mlp</w:t>
            </w:r>
            <w:proofErr w:type="spellEnd"/>
            <w:r>
              <w:t>/</w:t>
            </w:r>
          </w:p>
        </w:tc>
      </w:tr>
      <w:tr w:rsidR="00FE2CAC" w14:paraId="245098AC" w14:textId="77777777" w:rsidTr="00841030">
        <w:tc>
          <w:tcPr>
            <w:tcW w:w="1547" w:type="pct"/>
            <w:tcMar>
              <w:top w:w="100" w:type="dxa"/>
              <w:left w:w="100" w:type="dxa"/>
              <w:bottom w:w="100" w:type="dxa"/>
              <w:right w:w="100" w:type="dxa"/>
            </w:tcMar>
          </w:tcPr>
          <w:p w14:paraId="712644DD" w14:textId="77777777" w:rsidR="00FE2CAC" w:rsidRPr="00BB66AA" w:rsidRDefault="0099719B" w:rsidP="00841030">
            <w:pPr>
              <w:spacing w:after="0" w:line="252" w:lineRule="auto"/>
              <w:jc w:val="left"/>
              <w:rPr>
                <w:lang w:val="en-US"/>
              </w:rPr>
            </w:pPr>
            <w:r w:rsidRPr="00841030">
              <w:rPr>
                <w:b/>
                <w:lang w:val="en-US"/>
              </w:rPr>
              <w:t>Misc.</w:t>
            </w:r>
            <w:r w:rsidRPr="00BB66AA">
              <w:rPr>
                <w:b/>
                <w:lang w:val="en-US"/>
              </w:rPr>
              <w:t xml:space="preserve"> (NSFW)</w:t>
            </w:r>
          </w:p>
          <w:p w14:paraId="642CD422"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Random</w:t>
            </w:r>
          </w:p>
          <w:p w14:paraId="26D31450"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Request</w:t>
            </w:r>
          </w:p>
          <w:p w14:paraId="0ABF137D"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ROBOT9001</w:t>
            </w:r>
          </w:p>
          <w:p w14:paraId="5F5B4E64"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Politically Incorrect</w:t>
            </w:r>
          </w:p>
          <w:p w14:paraId="4CDB4412"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Cams &amp; Meetups</w:t>
            </w:r>
          </w:p>
          <w:p w14:paraId="12CF360B" w14:textId="66EE4ADC" w:rsidR="00841030" w:rsidRPr="00BB66AA" w:rsidRDefault="00841030" w:rsidP="00841030">
            <w:pPr>
              <w:spacing w:after="0" w:line="252" w:lineRule="auto"/>
              <w:jc w:val="left"/>
              <w:rPr>
                <w:lang w:val="en-US"/>
              </w:rPr>
            </w:pPr>
            <w:r>
              <w:rPr>
                <w:rFonts w:ascii="Times New Roman" w:eastAsia="Times New Roman" w:hAnsi="Times New Roman" w:cs="Times New Roman"/>
                <w:sz w:val="14"/>
                <w:szCs w:val="14"/>
                <w:lang w:val="en-US"/>
              </w:rPr>
              <w:t xml:space="preserve"> </w:t>
            </w:r>
            <w:r w:rsidR="0099719B" w:rsidRPr="00841030">
              <w:rPr>
                <w:color w:val="auto"/>
                <w:lang w:val="en-US"/>
              </w:rPr>
              <w:t>Shit 4chan Says</w:t>
            </w:r>
          </w:p>
        </w:tc>
        <w:tc>
          <w:tcPr>
            <w:tcW w:w="810" w:type="pct"/>
            <w:tcMar>
              <w:top w:w="100" w:type="dxa"/>
              <w:left w:w="100" w:type="dxa"/>
              <w:bottom w:w="100" w:type="dxa"/>
              <w:right w:w="100" w:type="dxa"/>
            </w:tcMar>
          </w:tcPr>
          <w:p w14:paraId="3258ECC2" w14:textId="77777777" w:rsidR="00FE2CAC" w:rsidRPr="00BB66AA" w:rsidRDefault="0099719B" w:rsidP="00841030">
            <w:pPr>
              <w:spacing w:after="0" w:line="252" w:lineRule="auto"/>
              <w:jc w:val="left"/>
              <w:rPr>
                <w:lang w:val="en-US"/>
              </w:rPr>
            </w:pPr>
            <w:r w:rsidRPr="00BB66AA">
              <w:rPr>
                <w:lang w:val="en-US"/>
              </w:rPr>
              <w:t xml:space="preserve"> </w:t>
            </w:r>
          </w:p>
          <w:p w14:paraId="187FA120" w14:textId="77777777" w:rsidR="00FE2CAC" w:rsidRPr="00BB66AA" w:rsidRDefault="0099719B" w:rsidP="00841030">
            <w:pPr>
              <w:spacing w:after="0" w:line="252" w:lineRule="auto"/>
              <w:jc w:val="left"/>
              <w:rPr>
                <w:lang w:val="en-US"/>
              </w:rPr>
            </w:pPr>
            <w:r w:rsidRPr="00BB66AA">
              <w:rPr>
                <w:lang w:val="en-US"/>
              </w:rPr>
              <w:t>/b/</w:t>
            </w:r>
          </w:p>
          <w:p w14:paraId="73550983" w14:textId="77777777" w:rsidR="00FE2CAC" w:rsidRPr="00BB66AA" w:rsidRDefault="0099719B" w:rsidP="00841030">
            <w:pPr>
              <w:spacing w:after="0" w:line="252" w:lineRule="auto"/>
              <w:jc w:val="left"/>
              <w:rPr>
                <w:lang w:val="en-US"/>
              </w:rPr>
            </w:pPr>
            <w:r w:rsidRPr="00BB66AA">
              <w:rPr>
                <w:lang w:val="en-US"/>
              </w:rPr>
              <w:t>/r/</w:t>
            </w:r>
          </w:p>
          <w:p w14:paraId="205ACBF8" w14:textId="77777777" w:rsidR="00FE2CAC" w:rsidRPr="00BB66AA" w:rsidRDefault="0099719B" w:rsidP="00841030">
            <w:pPr>
              <w:spacing w:after="0" w:line="252" w:lineRule="auto"/>
              <w:jc w:val="left"/>
              <w:rPr>
                <w:lang w:val="en-US"/>
              </w:rPr>
            </w:pPr>
            <w:r w:rsidRPr="00BB66AA">
              <w:rPr>
                <w:lang w:val="en-US"/>
              </w:rPr>
              <w:t>/r9k/</w:t>
            </w:r>
          </w:p>
          <w:p w14:paraId="564FB9CA" w14:textId="77777777" w:rsidR="00FE2CAC" w:rsidRPr="00BB66AA" w:rsidRDefault="0099719B" w:rsidP="00841030">
            <w:pPr>
              <w:spacing w:after="0" w:line="252" w:lineRule="auto"/>
              <w:jc w:val="left"/>
              <w:rPr>
                <w:lang w:val="en-US"/>
              </w:rPr>
            </w:pPr>
            <w:r w:rsidRPr="00BB66AA">
              <w:rPr>
                <w:lang w:val="en-US"/>
              </w:rPr>
              <w:t>/pol/</w:t>
            </w:r>
          </w:p>
          <w:p w14:paraId="4B976C46"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soc</w:t>
            </w:r>
            <w:proofErr w:type="spellEnd"/>
            <w:r w:rsidRPr="00BB66AA">
              <w:rPr>
                <w:lang w:val="en-US"/>
              </w:rPr>
              <w:t>/</w:t>
            </w:r>
          </w:p>
          <w:p w14:paraId="0B2196DE" w14:textId="77777777" w:rsidR="00FE2CAC" w:rsidRDefault="0099719B" w:rsidP="00841030">
            <w:pPr>
              <w:spacing w:after="0" w:line="252" w:lineRule="auto"/>
              <w:jc w:val="left"/>
            </w:pPr>
            <w:r>
              <w:t>/s4s/</w:t>
            </w:r>
          </w:p>
        </w:tc>
        <w:tc>
          <w:tcPr>
            <w:tcW w:w="1817" w:type="pct"/>
            <w:tcMar>
              <w:top w:w="100" w:type="dxa"/>
              <w:left w:w="100" w:type="dxa"/>
              <w:bottom w:w="100" w:type="dxa"/>
              <w:right w:w="100" w:type="dxa"/>
            </w:tcMar>
          </w:tcPr>
          <w:p w14:paraId="22A58988" w14:textId="77777777" w:rsidR="00FE2CAC" w:rsidRPr="00BB66AA" w:rsidRDefault="0099719B" w:rsidP="00841030">
            <w:pPr>
              <w:spacing w:after="0" w:line="252" w:lineRule="auto"/>
              <w:jc w:val="left"/>
              <w:rPr>
                <w:lang w:val="en-US"/>
              </w:rPr>
            </w:pPr>
            <w:r w:rsidRPr="00841030">
              <w:rPr>
                <w:b/>
                <w:lang w:val="en-US"/>
              </w:rPr>
              <w:t>Adult</w:t>
            </w:r>
            <w:r w:rsidRPr="00BB66AA">
              <w:rPr>
                <w:b/>
                <w:lang w:val="en-US"/>
              </w:rPr>
              <w:t xml:space="preserve"> (NSFW)</w:t>
            </w:r>
          </w:p>
          <w:p w14:paraId="4399F9CD"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Sexy Beautiful Women</w:t>
            </w:r>
          </w:p>
          <w:p w14:paraId="05110DAF"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Hardcore</w:t>
            </w:r>
          </w:p>
          <w:p w14:paraId="7A46AEBD"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Handsome Men</w:t>
            </w:r>
          </w:p>
          <w:p w14:paraId="04AA8366"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Hentai</w:t>
            </w:r>
          </w:p>
          <w:p w14:paraId="1C7F818D"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proofErr w:type="spellStart"/>
            <w:r w:rsidRPr="00BB66AA">
              <w:rPr>
                <w:lang w:val="en-US"/>
              </w:rPr>
              <w:t>Ecchi</w:t>
            </w:r>
            <w:proofErr w:type="spellEnd"/>
          </w:p>
          <w:p w14:paraId="6299B91D"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Yuri</w:t>
            </w:r>
          </w:p>
          <w:p w14:paraId="3E5F84E5"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Hentai/Alternative</w:t>
            </w:r>
          </w:p>
          <w:p w14:paraId="717A2C97"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proofErr w:type="spellStart"/>
            <w:r w:rsidRPr="00BB66AA">
              <w:rPr>
                <w:lang w:val="en-US"/>
              </w:rPr>
              <w:t>Yaoi</w:t>
            </w:r>
            <w:proofErr w:type="spellEnd"/>
          </w:p>
          <w:p w14:paraId="770D902B"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Torrents</w:t>
            </w:r>
          </w:p>
          <w:p w14:paraId="5E60B070"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High Resolution</w:t>
            </w:r>
          </w:p>
          <w:p w14:paraId="3E5DAB67" w14:textId="77777777" w:rsidR="00FE2CAC" w:rsidRPr="00BB66AA" w:rsidRDefault="0099719B" w:rsidP="00841030">
            <w:pPr>
              <w:spacing w:after="0" w:line="252" w:lineRule="auto"/>
              <w:ind w:hanging="360"/>
              <w:jc w:val="left"/>
              <w:rPr>
                <w:lang w:val="en-US"/>
              </w:rPr>
            </w:pPr>
            <w:r w:rsidRPr="00BB66AA">
              <w:rPr>
                <w:sz w:val="20"/>
                <w:szCs w:val="20"/>
                <w:lang w:val="en-US"/>
              </w:rPr>
              <w:t>·</w:t>
            </w:r>
            <w:r w:rsidRPr="00BB66AA">
              <w:rPr>
                <w:rFonts w:ascii="Times New Roman" w:eastAsia="Times New Roman" w:hAnsi="Times New Roman" w:cs="Times New Roman"/>
                <w:sz w:val="14"/>
                <w:szCs w:val="14"/>
                <w:lang w:val="en-US"/>
              </w:rPr>
              <w:t xml:space="preserve">         </w:t>
            </w:r>
            <w:r w:rsidRPr="00BB66AA">
              <w:rPr>
                <w:lang w:val="en-US"/>
              </w:rPr>
              <w:t>Adult GIF</w:t>
            </w:r>
          </w:p>
          <w:p w14:paraId="2A856BC8" w14:textId="77777777" w:rsidR="00FE2CAC" w:rsidRDefault="0099719B" w:rsidP="00841030">
            <w:pPr>
              <w:spacing w:after="0" w:line="252" w:lineRule="auto"/>
              <w:ind w:hanging="360"/>
              <w:jc w:val="left"/>
            </w:pPr>
            <w:r>
              <w:rPr>
                <w:sz w:val="20"/>
                <w:szCs w:val="20"/>
              </w:rPr>
              <w:t>·</w:t>
            </w:r>
            <w:r>
              <w:rPr>
                <w:rFonts w:ascii="Times New Roman" w:eastAsia="Times New Roman" w:hAnsi="Times New Roman" w:cs="Times New Roman"/>
                <w:sz w:val="14"/>
                <w:szCs w:val="14"/>
              </w:rPr>
              <w:t xml:space="preserve">         </w:t>
            </w:r>
            <w:r>
              <w:t>Adult Cartoons</w:t>
            </w:r>
          </w:p>
        </w:tc>
        <w:tc>
          <w:tcPr>
            <w:tcW w:w="827" w:type="pct"/>
            <w:tcMar>
              <w:top w:w="100" w:type="dxa"/>
              <w:left w:w="100" w:type="dxa"/>
              <w:bottom w:w="100" w:type="dxa"/>
              <w:right w:w="100" w:type="dxa"/>
            </w:tcMar>
          </w:tcPr>
          <w:p w14:paraId="5B849792" w14:textId="77777777" w:rsidR="00FE2CAC" w:rsidRPr="00BB66AA" w:rsidRDefault="0099719B" w:rsidP="00841030">
            <w:pPr>
              <w:spacing w:after="0" w:line="252" w:lineRule="auto"/>
              <w:jc w:val="left"/>
              <w:rPr>
                <w:lang w:val="en-US"/>
              </w:rPr>
            </w:pPr>
            <w:r w:rsidRPr="00BB66AA">
              <w:rPr>
                <w:lang w:val="en-US"/>
              </w:rPr>
              <w:t xml:space="preserve"> </w:t>
            </w:r>
          </w:p>
          <w:p w14:paraId="08B7938F" w14:textId="77777777" w:rsidR="00FE2CAC" w:rsidRPr="00BB66AA" w:rsidRDefault="0099719B" w:rsidP="00841030">
            <w:pPr>
              <w:spacing w:after="0" w:line="252" w:lineRule="auto"/>
              <w:jc w:val="left"/>
              <w:rPr>
                <w:lang w:val="en-US"/>
              </w:rPr>
            </w:pPr>
            <w:r w:rsidRPr="00BB66AA">
              <w:rPr>
                <w:lang w:val="en-US"/>
              </w:rPr>
              <w:t>/s/</w:t>
            </w:r>
          </w:p>
          <w:p w14:paraId="05A48E6C"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hc</w:t>
            </w:r>
            <w:proofErr w:type="spellEnd"/>
            <w:r w:rsidRPr="00BB66AA">
              <w:rPr>
                <w:lang w:val="en-US"/>
              </w:rPr>
              <w:t>/</w:t>
            </w:r>
          </w:p>
          <w:p w14:paraId="14F884ED" w14:textId="77777777" w:rsidR="00FE2CAC" w:rsidRPr="00BB66AA" w:rsidRDefault="0099719B" w:rsidP="00841030">
            <w:pPr>
              <w:spacing w:after="0" w:line="252" w:lineRule="auto"/>
              <w:jc w:val="left"/>
              <w:rPr>
                <w:lang w:val="en-US"/>
              </w:rPr>
            </w:pPr>
            <w:r w:rsidRPr="00BB66AA">
              <w:rPr>
                <w:lang w:val="en-US"/>
              </w:rPr>
              <w:t>/</w:t>
            </w:r>
            <w:proofErr w:type="spellStart"/>
            <w:r w:rsidRPr="00BB66AA">
              <w:rPr>
                <w:lang w:val="en-US"/>
              </w:rPr>
              <w:t>hm</w:t>
            </w:r>
            <w:proofErr w:type="spellEnd"/>
            <w:r w:rsidRPr="00BB66AA">
              <w:rPr>
                <w:lang w:val="en-US"/>
              </w:rPr>
              <w:t>/</w:t>
            </w:r>
          </w:p>
          <w:p w14:paraId="1D103AB6" w14:textId="77777777" w:rsidR="00FE2CAC" w:rsidRPr="00BB66AA" w:rsidRDefault="0099719B" w:rsidP="00841030">
            <w:pPr>
              <w:spacing w:after="0" w:line="252" w:lineRule="auto"/>
              <w:jc w:val="left"/>
              <w:rPr>
                <w:lang w:val="en-US"/>
              </w:rPr>
            </w:pPr>
            <w:r w:rsidRPr="00BB66AA">
              <w:rPr>
                <w:lang w:val="en-US"/>
              </w:rPr>
              <w:t>/h/</w:t>
            </w:r>
          </w:p>
          <w:p w14:paraId="12A91DF4" w14:textId="77777777" w:rsidR="00FE2CAC" w:rsidRPr="00BB66AA" w:rsidRDefault="0099719B" w:rsidP="00841030">
            <w:pPr>
              <w:spacing w:after="0" w:line="252" w:lineRule="auto"/>
              <w:jc w:val="left"/>
              <w:rPr>
                <w:lang w:val="en-US"/>
              </w:rPr>
            </w:pPr>
            <w:r w:rsidRPr="00BB66AA">
              <w:rPr>
                <w:lang w:val="en-US"/>
              </w:rPr>
              <w:t>/e/</w:t>
            </w:r>
          </w:p>
          <w:p w14:paraId="7CEED834" w14:textId="77777777" w:rsidR="00FE2CAC" w:rsidRPr="00BB66AA" w:rsidRDefault="0099719B" w:rsidP="00841030">
            <w:pPr>
              <w:spacing w:after="0" w:line="252" w:lineRule="auto"/>
              <w:jc w:val="left"/>
              <w:rPr>
                <w:lang w:val="en-US"/>
              </w:rPr>
            </w:pPr>
            <w:r w:rsidRPr="00BB66AA">
              <w:rPr>
                <w:lang w:val="en-US"/>
              </w:rPr>
              <w:t>/y/</w:t>
            </w:r>
          </w:p>
          <w:p w14:paraId="71E9366D" w14:textId="77777777" w:rsidR="00FE2CAC" w:rsidRPr="00BB66AA" w:rsidRDefault="0099719B" w:rsidP="00841030">
            <w:pPr>
              <w:spacing w:after="0" w:line="252" w:lineRule="auto"/>
              <w:jc w:val="left"/>
              <w:rPr>
                <w:lang w:val="en-US"/>
              </w:rPr>
            </w:pPr>
            <w:r w:rsidRPr="00BB66AA">
              <w:rPr>
                <w:lang w:val="en-US"/>
              </w:rPr>
              <w:t>/d/</w:t>
            </w:r>
          </w:p>
          <w:p w14:paraId="1AD9F766" w14:textId="77777777" w:rsidR="00FE2CAC" w:rsidRPr="00BB66AA" w:rsidRDefault="0099719B" w:rsidP="00841030">
            <w:pPr>
              <w:spacing w:after="0" w:line="252" w:lineRule="auto"/>
              <w:jc w:val="left"/>
              <w:rPr>
                <w:lang w:val="en-US"/>
              </w:rPr>
            </w:pPr>
            <w:r w:rsidRPr="00BB66AA">
              <w:rPr>
                <w:lang w:val="en-US"/>
              </w:rPr>
              <w:t>/y/</w:t>
            </w:r>
          </w:p>
          <w:p w14:paraId="36F4CB03" w14:textId="77777777" w:rsidR="00FE2CAC" w:rsidRDefault="0099719B" w:rsidP="00841030">
            <w:pPr>
              <w:spacing w:after="0" w:line="252" w:lineRule="auto"/>
              <w:jc w:val="left"/>
            </w:pPr>
            <w:r>
              <w:t>/t/</w:t>
            </w:r>
          </w:p>
          <w:p w14:paraId="681D0C74" w14:textId="77777777" w:rsidR="00FE2CAC" w:rsidRDefault="0099719B" w:rsidP="00841030">
            <w:pPr>
              <w:spacing w:after="0" w:line="252" w:lineRule="auto"/>
              <w:jc w:val="left"/>
            </w:pPr>
            <w:r>
              <w:t>/</w:t>
            </w:r>
            <w:proofErr w:type="spellStart"/>
            <w:r>
              <w:t>hr</w:t>
            </w:r>
            <w:proofErr w:type="spellEnd"/>
            <w:r>
              <w:t>/</w:t>
            </w:r>
          </w:p>
          <w:p w14:paraId="3D739A3A" w14:textId="77777777" w:rsidR="00FE2CAC" w:rsidRDefault="0099719B" w:rsidP="00841030">
            <w:pPr>
              <w:spacing w:after="0" w:line="252" w:lineRule="auto"/>
              <w:jc w:val="left"/>
            </w:pPr>
            <w:r>
              <w:t>/</w:t>
            </w:r>
            <w:proofErr w:type="spellStart"/>
            <w:r>
              <w:t>gif</w:t>
            </w:r>
            <w:proofErr w:type="spellEnd"/>
            <w:r>
              <w:t>/</w:t>
            </w:r>
          </w:p>
          <w:p w14:paraId="16F085FA" w14:textId="77777777" w:rsidR="00FE2CAC" w:rsidRDefault="0099719B" w:rsidP="00841030">
            <w:pPr>
              <w:spacing w:after="0" w:line="252" w:lineRule="auto"/>
              <w:jc w:val="left"/>
            </w:pPr>
            <w:r>
              <w:t>/</w:t>
            </w:r>
            <w:proofErr w:type="spellStart"/>
            <w:r>
              <w:t>aco</w:t>
            </w:r>
            <w:proofErr w:type="spellEnd"/>
            <w:r>
              <w:t>/</w:t>
            </w:r>
          </w:p>
        </w:tc>
      </w:tr>
    </w:tbl>
    <w:p w14:paraId="42FDB196" w14:textId="6E90E849" w:rsidR="00FE2CAC" w:rsidRDefault="0099719B" w:rsidP="00C47D9B">
      <w:r>
        <w:lastRenderedPageBreak/>
        <w:t>Ausser dem Titel und den Regeln sind meist keine weiteren Beschreibungen oder Wegle</w:t>
      </w:r>
      <w:r>
        <w:t>i</w:t>
      </w:r>
      <w:r>
        <w:t xml:space="preserve">tungen, </w:t>
      </w:r>
      <w:proofErr w:type="spellStart"/>
      <w:r w:rsidR="000955F1">
        <w:t>wozu</w:t>
      </w:r>
      <w:r>
        <w:t>ein</w:t>
      </w:r>
      <w:proofErr w:type="spellEnd"/>
      <w:r>
        <w:t xml:space="preserve"> Board benutzt wird und von </w:t>
      </w:r>
      <w:proofErr w:type="spellStart"/>
      <w:r w:rsidR="000955F1">
        <w:t>wechen</w:t>
      </w:r>
      <w:proofErr w:type="spellEnd"/>
      <w:r>
        <w:t xml:space="preserve"> Leuten es bevölkert wird, auf 4chan ver</w:t>
      </w:r>
      <w:r w:rsidR="000955F1">
        <w:t>merkt. Hier geben</w:t>
      </w:r>
      <w:r>
        <w:t xml:space="preserve"> wir ein</w:t>
      </w:r>
      <w:r w:rsidR="000955F1">
        <w:t>en</w:t>
      </w:r>
      <w:r>
        <w:t xml:space="preserve"> Einblick in jedes Board. Wir haben uns Zeit geno</w:t>
      </w:r>
      <w:r>
        <w:t>m</w:t>
      </w:r>
      <w:r>
        <w:t>men und sind zusätzlich zu den Recherchen auch persönlich in jedes Board eingetaucht, haben uns eingelesen und haben partizipiert. Dies ist eine Übersicht dessen was wir erfa</w:t>
      </w:r>
      <w:r>
        <w:t>h</w:t>
      </w:r>
      <w:r>
        <w:t>ren haben.</w:t>
      </w:r>
      <w:r>
        <w:rPr>
          <w:vertAlign w:val="superscript"/>
        </w:rPr>
        <w:footnoteReference w:id="25"/>
      </w:r>
    </w:p>
    <w:p w14:paraId="19929CB0" w14:textId="77777777" w:rsidR="00FE2CAC" w:rsidRDefault="0099719B" w:rsidP="00C47D9B">
      <w:pPr>
        <w:pStyle w:val="berschrift2"/>
        <w:contextualSpacing w:val="0"/>
      </w:pPr>
      <w:bookmarkStart w:id="17" w:name="h.ky1cm5nvp5kq" w:colFirst="0" w:colLast="0"/>
      <w:bookmarkStart w:id="18" w:name="_Toc438050226"/>
      <w:bookmarkEnd w:id="17"/>
      <w:proofErr w:type="spellStart"/>
      <w:r>
        <w:t>Japanese</w:t>
      </w:r>
      <w:proofErr w:type="spellEnd"/>
      <w:r>
        <w:t xml:space="preserve"> Culture</w:t>
      </w:r>
      <w:bookmarkEnd w:id="18"/>
    </w:p>
    <w:p w14:paraId="2891D392" w14:textId="44968B80" w:rsidR="00FE2CAC" w:rsidRDefault="0099719B" w:rsidP="00C47D9B">
      <w:r>
        <w:t>In diesen Boards geht es um die japanische (Internet-)Kultur. Die meisten Nutzer sind hier im Board /a/ anz</w:t>
      </w:r>
      <w:r>
        <w:t>u</w:t>
      </w:r>
      <w:r>
        <w:t xml:space="preserve">treffen. </w:t>
      </w:r>
      <w:r>
        <w:br/>
        <w:t>Die Boards /a/ Anime, /c/ Anime</w:t>
      </w:r>
      <w:r w:rsidR="00C87785">
        <w:t xml:space="preserve"> </w:t>
      </w:r>
      <w:r>
        <w:t>/</w:t>
      </w:r>
      <w:r w:rsidR="00C87785">
        <w:t xml:space="preserve"> </w:t>
      </w:r>
      <w:proofErr w:type="spellStart"/>
      <w:r>
        <w:t>Cute</w:t>
      </w:r>
      <w:proofErr w:type="spellEnd"/>
      <w:r>
        <w:t xml:space="preserve"> und /w/ Anime</w:t>
      </w:r>
      <w:r w:rsidR="00C87785">
        <w:t xml:space="preserve"> </w:t>
      </w:r>
      <w:r>
        <w:t>/</w:t>
      </w:r>
      <w:r w:rsidR="00C87785">
        <w:t xml:space="preserve"> </w:t>
      </w:r>
      <w:r>
        <w:t>Wallpapers beinhalte</w:t>
      </w:r>
      <w:r w:rsidR="000955F1">
        <w:t>n</w:t>
      </w:r>
      <w:r>
        <w:t xml:space="preserve">, wie es der Name schon sagt, Anime und Mangas. </w:t>
      </w:r>
      <w:r>
        <w:rPr>
          <w:i/>
        </w:rPr>
        <w:t>Anime</w:t>
      </w:r>
      <w:r>
        <w:t xml:space="preserve"> bezeichnet japanisch produzierte Zeiche</w:t>
      </w:r>
      <w:r>
        <w:t>n</w:t>
      </w:r>
      <w:r>
        <w:t>trickfilme, welche mittlerweile hierzulande auch sehr populär geworden sind.</w:t>
      </w:r>
      <w:r>
        <w:rPr>
          <w:i/>
        </w:rPr>
        <w:t xml:space="preserve"> Manga</w:t>
      </w:r>
      <w:r>
        <w:t>, in Japan produzierte Comics.</w:t>
      </w:r>
    </w:p>
    <w:p w14:paraId="7D6E5463" w14:textId="77777777" w:rsidR="00FE2CAC" w:rsidRDefault="0099719B" w:rsidP="00C47D9B">
      <w:r>
        <w:t xml:space="preserve">Bei </w:t>
      </w:r>
      <w:r>
        <w:rPr>
          <w:i/>
        </w:rPr>
        <w:t>/a/ - Anime</w:t>
      </w:r>
      <w:r>
        <w:t xml:space="preserve"> sind oftmals Bilder mit leicht bekleideten Frauen mit riesigen Brüsten zu finden, was typisch für Anime ist. Im Board </w:t>
      </w:r>
      <w:r>
        <w:rPr>
          <w:i/>
        </w:rPr>
        <w:t xml:space="preserve">/c/ - </w:t>
      </w:r>
      <w:proofErr w:type="spellStart"/>
      <w:r>
        <w:rPr>
          <w:i/>
        </w:rPr>
        <w:t>Cute</w:t>
      </w:r>
      <w:proofErr w:type="spellEnd"/>
      <w:r>
        <w:t xml:space="preserve"> hingegen, trifft man eher “süsse” Charaktere an, häufig sind die dargestellten “Personen” jüngeren Alters.</w:t>
      </w:r>
    </w:p>
    <w:p w14:paraId="0CA85DB1" w14:textId="5743C62F" w:rsidR="00FE2CAC" w:rsidRDefault="0099719B" w:rsidP="00C47D9B">
      <w:r>
        <w:rPr>
          <w:i/>
        </w:rPr>
        <w:t>Wallpaper</w:t>
      </w:r>
      <w:r>
        <w:t xml:space="preserve"> sind vom Format her grosse Bilder, die beispielsweise als Desktop- oder </w:t>
      </w:r>
      <w:proofErr w:type="spellStart"/>
      <w:r>
        <w:t>Smartphone</w:t>
      </w:r>
      <w:r w:rsidR="00B41669">
        <w:t>h</w:t>
      </w:r>
      <w:r w:rsidR="000955F1">
        <w:t>intergrund</w:t>
      </w:r>
      <w:proofErr w:type="spellEnd"/>
      <w:r w:rsidR="000955F1">
        <w:t xml:space="preserve"> verwendet werden. D</w:t>
      </w:r>
      <w:r>
        <w:t>iese</w:t>
      </w:r>
      <w:r w:rsidR="000955F1">
        <w:t xml:space="preserve"> eignen</w:t>
      </w:r>
      <w:r>
        <w:t xml:space="preserve"> sich</w:t>
      </w:r>
      <w:r w:rsidR="00B41669">
        <w:t xml:space="preserve"> aufgrund</w:t>
      </w:r>
      <w:r>
        <w:t xml:space="preserve"> ihrer hohen Aufl</w:t>
      </w:r>
      <w:r>
        <w:t>ö</w:t>
      </w:r>
      <w:r>
        <w:t>sung, bestens</w:t>
      </w:r>
      <w:r w:rsidR="00B41669">
        <w:t xml:space="preserve"> dafür</w:t>
      </w:r>
      <w:r w:rsidR="000955F1">
        <w:t xml:space="preserve">. Da sich das </w:t>
      </w:r>
      <w:r>
        <w:rPr>
          <w:i/>
        </w:rPr>
        <w:t>/w/</w:t>
      </w:r>
      <w:r w:rsidR="000955F1">
        <w:rPr>
          <w:i/>
        </w:rPr>
        <w:t xml:space="preserve"> - Wallpaper</w:t>
      </w:r>
      <w:r>
        <w:t xml:space="preserve"> Board </w:t>
      </w:r>
      <w:r w:rsidR="00B96C5D">
        <w:t>in der K</w:t>
      </w:r>
      <w:r w:rsidR="000955F1">
        <w:t>ategorie</w:t>
      </w:r>
      <w:r w:rsidR="00B96C5D">
        <w:t xml:space="preserve"> für Japanische Kultur</w:t>
      </w:r>
      <w:r w:rsidR="000955F1">
        <w:t xml:space="preserve"> befindet</w:t>
      </w:r>
      <w:r>
        <w:t xml:space="preserve">, sind hier nur Bilder zu finden, die </w:t>
      </w:r>
      <w:r w:rsidR="00B96C5D">
        <w:t>auch mit der Überkategorie zu tun h</w:t>
      </w:r>
      <w:r w:rsidR="00B96C5D">
        <w:t>a</w:t>
      </w:r>
      <w:r w:rsidR="00B96C5D">
        <w:t>ben</w:t>
      </w:r>
      <w:r>
        <w:t>.</w:t>
      </w:r>
    </w:p>
    <w:p w14:paraId="321F0F5E" w14:textId="49346324" w:rsidR="00FE2CAC" w:rsidRDefault="0099719B" w:rsidP="00C47D9B">
      <w:proofErr w:type="spellStart"/>
      <w:r>
        <w:rPr>
          <w:i/>
        </w:rPr>
        <w:t>Mecha</w:t>
      </w:r>
      <w:proofErr w:type="spellEnd"/>
      <w:r>
        <w:t xml:space="preserve"> sind menschenähnliche Roboter oder auch gigantische “Kampfanzüge”, welche von Menschen gesteuert werden. </w:t>
      </w:r>
      <w:r>
        <w:rPr>
          <w:i/>
        </w:rPr>
        <w:t>/m/</w:t>
      </w:r>
      <w:r>
        <w:t xml:space="preserve"> ist ein Board, </w:t>
      </w:r>
      <w:r w:rsidR="00B41669">
        <w:t xml:space="preserve">welches Inhalte zu </w:t>
      </w:r>
      <w:r>
        <w:t xml:space="preserve">genau </w:t>
      </w:r>
      <w:r w:rsidR="00B41669">
        <w:t>diesem G</w:t>
      </w:r>
      <w:r w:rsidR="00B41669">
        <w:t>e</w:t>
      </w:r>
      <w:r w:rsidR="00B41669">
        <w:t>biet bereitstellt.</w:t>
      </w:r>
      <w:r>
        <w:t xml:space="preserve"> </w:t>
      </w:r>
      <w:r w:rsidR="00B41669">
        <w:t>H</w:t>
      </w:r>
      <w:r>
        <w:t>ier findet man alles zu di</w:t>
      </w:r>
      <w:r>
        <w:t>e</w:t>
      </w:r>
      <w:r>
        <w:t>sem Thema. Videos, Bilder, Anime-Empfehlungen und Gametipps.</w:t>
      </w:r>
    </w:p>
    <w:p w14:paraId="6C9D483C" w14:textId="260AF3E6" w:rsidR="00FE2CAC" w:rsidRDefault="0099719B" w:rsidP="00C47D9B">
      <w:r>
        <w:t>Das Wort “</w:t>
      </w:r>
      <w:proofErr w:type="spellStart"/>
      <w:r>
        <w:t>Cosplay</w:t>
      </w:r>
      <w:proofErr w:type="spellEnd"/>
      <w:r>
        <w:t>” besteht aus den zwei Wörtern “</w:t>
      </w:r>
      <w:proofErr w:type="spellStart"/>
      <w:r>
        <w:t>Costume</w:t>
      </w:r>
      <w:proofErr w:type="spellEnd"/>
      <w:r>
        <w:t xml:space="preserve">” und “Play”, was so viel heisst wie “Kostüm” und “spielen” und “EGL” steht für “Elegant </w:t>
      </w:r>
      <w:proofErr w:type="spellStart"/>
      <w:r>
        <w:t>Gothic</w:t>
      </w:r>
      <w:proofErr w:type="spellEnd"/>
      <w:r>
        <w:t xml:space="preserve"> Lolita”.</w:t>
      </w:r>
      <w:r>
        <w:rPr>
          <w:vertAlign w:val="superscript"/>
        </w:rPr>
        <w:footnoteReference w:id="26"/>
      </w:r>
      <w:r>
        <w:t xml:space="preserve"> </w:t>
      </w:r>
      <w:r>
        <w:rPr>
          <w:i/>
        </w:rPr>
        <w:t>Lolita</w:t>
      </w:r>
      <w:r>
        <w:rPr>
          <w:vertAlign w:val="superscript"/>
        </w:rPr>
        <w:footnoteReference w:id="27"/>
      </w:r>
      <w:r>
        <w:t xml:space="preserve"> ist ein japanischer Modestil, bei dem Elemente aus dem viktorianischen Zeitalter mit Kleidung des Rokoko-Stils vermischt werden.</w:t>
      </w:r>
      <w:r>
        <w:br/>
        <w:t xml:space="preserve">Bei </w:t>
      </w:r>
      <w:proofErr w:type="spellStart"/>
      <w:r>
        <w:rPr>
          <w:i/>
        </w:rPr>
        <w:t>Cosplay</w:t>
      </w:r>
      <w:proofErr w:type="spellEnd"/>
      <w:r>
        <w:t xml:space="preserve"> geht es darum, seinen Lieblingscharakter aus Anime und</w:t>
      </w:r>
      <w:r w:rsidR="00C87785">
        <w:t xml:space="preserve"> </w:t>
      </w:r>
      <w:r>
        <w:t>/</w:t>
      </w:r>
      <w:r w:rsidR="00C87785">
        <w:t xml:space="preserve"> </w:t>
      </w:r>
      <w:r>
        <w:t>oder Videospiel</w:t>
      </w:r>
      <w:r w:rsidR="000955F1">
        <w:t xml:space="preserve">en nachzuspielen. </w:t>
      </w:r>
      <w:r w:rsidR="00B41669">
        <w:t>Oft</w:t>
      </w:r>
      <w:r w:rsidR="000955F1">
        <w:t xml:space="preserve"> werden s</w:t>
      </w:r>
      <w:r>
        <w:t>elbstgebaute Kostüme und Waffen wie Schwerter oder unter anderem auch Schusswaffen</w:t>
      </w:r>
      <w:r w:rsidR="000955F1">
        <w:t>, hier disk</w:t>
      </w:r>
      <w:r w:rsidR="000955F1">
        <w:t>u</w:t>
      </w:r>
      <w:r w:rsidR="000955F1">
        <w:t>tiert</w:t>
      </w:r>
      <w:r>
        <w:t xml:space="preserve">. Auf </w:t>
      </w:r>
      <w:r>
        <w:rPr>
          <w:i/>
        </w:rPr>
        <w:t>/</w:t>
      </w:r>
      <w:proofErr w:type="spellStart"/>
      <w:r>
        <w:rPr>
          <w:i/>
        </w:rPr>
        <w:t>cgl</w:t>
      </w:r>
      <w:proofErr w:type="spellEnd"/>
      <w:r>
        <w:rPr>
          <w:i/>
        </w:rPr>
        <w:t>/</w:t>
      </w:r>
      <w:r>
        <w:t xml:space="preserve"> gepostete Beiträge zeigen jedoch meistens Lolitas.</w:t>
      </w:r>
    </w:p>
    <w:p w14:paraId="68E923C0" w14:textId="38586567" w:rsidR="00FE2CAC" w:rsidRDefault="0099719B" w:rsidP="00C47D9B">
      <w:proofErr w:type="spellStart"/>
      <w:r>
        <w:rPr>
          <w:i/>
        </w:rPr>
        <w:t>Cute</w:t>
      </w:r>
      <w:proofErr w:type="spellEnd"/>
      <w:r>
        <w:rPr>
          <w:i/>
        </w:rPr>
        <w:t xml:space="preserve"> Male /cm/</w:t>
      </w:r>
      <w:r>
        <w:t xml:space="preserve"> ist ähnlich wie das Board Anime</w:t>
      </w:r>
      <w:r w:rsidR="00C87785">
        <w:t xml:space="preserve"> </w:t>
      </w:r>
      <w:r>
        <w:t>/</w:t>
      </w:r>
      <w:r w:rsidR="00C87785">
        <w:t xml:space="preserve"> </w:t>
      </w:r>
      <w:proofErr w:type="spellStart"/>
      <w:r>
        <w:t>Cute</w:t>
      </w:r>
      <w:proofErr w:type="spellEnd"/>
      <w:r>
        <w:t>, nur mit dem Unterschied, dass hier ausschliesslich männliche Charaktere anzutreffen sind.</w:t>
      </w:r>
    </w:p>
    <w:p w14:paraId="530D63A0" w14:textId="52DCA898" w:rsidR="00FE2CAC" w:rsidRDefault="0099719B" w:rsidP="00C47D9B">
      <w:r>
        <w:rPr>
          <w:i/>
        </w:rPr>
        <w:t>/f/ - Flash</w:t>
      </w:r>
      <w:r>
        <w:t xml:space="preserve"> ist </w:t>
      </w:r>
      <w:r w:rsidR="00B41669">
        <w:t xml:space="preserve">vom Aufbau her </w:t>
      </w:r>
      <w:r>
        <w:t>eher</w:t>
      </w:r>
      <w:r w:rsidR="00B41669">
        <w:t xml:space="preserve"> ein</w:t>
      </w:r>
      <w:r>
        <w:t xml:space="preserve"> spezielles Board. Es gibt zum Beispiel nur eine Se</w:t>
      </w:r>
      <w:r>
        <w:t>i</w:t>
      </w:r>
      <w:r>
        <w:t>te und nicht zehn, oder auch kein Thread im eigentlichen Sinn, so</w:t>
      </w:r>
      <w:r>
        <w:t>n</w:t>
      </w:r>
      <w:r>
        <w:t>dern nur ein Link zu einer Flash-Datei, welche auch kommentiert werden kann, aber in den meisten Fällen nicht wird. Diese Flash-Dateien sind sehr oft Videos, können aber auch Spiele oder Pr</w:t>
      </w:r>
      <w:r>
        <w:t>o</w:t>
      </w:r>
      <w:r>
        <w:t>gramme sein, die mit dem Adobe Flash Player abgespielt werden.</w:t>
      </w:r>
    </w:p>
    <w:p w14:paraId="43B3DA06" w14:textId="4406ACFB" w:rsidR="00FE2CAC" w:rsidRDefault="0099719B">
      <w:pPr>
        <w:jc w:val="center"/>
      </w:pPr>
      <w:r>
        <w:rPr>
          <w:noProof/>
          <w:lang w:val="de-LI" w:eastAsia="de-LI"/>
        </w:rPr>
        <w:lastRenderedPageBreak/>
        <w:drawing>
          <wp:inline distT="114300" distB="114300" distL="114300" distR="114300" wp14:anchorId="68F0A9BB" wp14:editId="73AC5D32">
            <wp:extent cx="6120000" cy="495300"/>
            <wp:effectExtent l="0" t="0" r="0" b="0"/>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5"/>
                    <a:srcRect/>
                    <a:stretch>
                      <a:fillRect/>
                    </a:stretch>
                  </pic:blipFill>
                  <pic:spPr>
                    <a:xfrm>
                      <a:off x="0" y="0"/>
                      <a:ext cx="6120000" cy="495300"/>
                    </a:xfrm>
                    <a:prstGeom prst="rect">
                      <a:avLst/>
                    </a:prstGeom>
                    <a:ln/>
                  </pic:spPr>
                </pic:pic>
              </a:graphicData>
            </a:graphic>
          </wp:inline>
        </w:drawing>
      </w:r>
      <w:r>
        <w:rPr>
          <w:b/>
          <w:sz w:val="20"/>
          <w:szCs w:val="20"/>
        </w:rPr>
        <w:t xml:space="preserve">Abbildung </w:t>
      </w:r>
      <w:r w:rsidR="00684603">
        <w:rPr>
          <w:b/>
          <w:sz w:val="20"/>
          <w:szCs w:val="20"/>
        </w:rPr>
        <w:t>8</w:t>
      </w:r>
      <w:r>
        <w:rPr>
          <w:b/>
          <w:sz w:val="20"/>
          <w:szCs w:val="20"/>
          <w:vertAlign w:val="superscript"/>
        </w:rPr>
        <w:footnoteReference w:id="28"/>
      </w:r>
      <w:r>
        <w:rPr>
          <w:b/>
          <w:sz w:val="20"/>
          <w:szCs w:val="20"/>
        </w:rPr>
        <w:t xml:space="preserve"> - Kopfze</w:t>
      </w:r>
      <w:r>
        <w:rPr>
          <w:b/>
          <w:sz w:val="20"/>
          <w:szCs w:val="20"/>
        </w:rPr>
        <w:t>i</w:t>
      </w:r>
      <w:r>
        <w:rPr>
          <w:b/>
          <w:sz w:val="20"/>
          <w:szCs w:val="20"/>
        </w:rPr>
        <w:t>le und 2 Beiträge von /f/</w:t>
      </w:r>
    </w:p>
    <w:p w14:paraId="65BFFD68" w14:textId="2B583405" w:rsidR="00FE2CAC" w:rsidRDefault="0099719B" w:rsidP="00C47D9B">
      <w:r>
        <w:rPr>
          <w:i/>
        </w:rPr>
        <w:t>Transportation /n/</w:t>
      </w:r>
      <w:r>
        <w:t xml:space="preserve"> ist ein Board, welches unserer Meinung nach, eher zur Überkategorie “</w:t>
      </w:r>
      <w:proofErr w:type="spellStart"/>
      <w:r>
        <w:t>Interests</w:t>
      </w:r>
      <w:proofErr w:type="spellEnd"/>
      <w:r>
        <w:t>” passen wü</w:t>
      </w:r>
      <w:r>
        <w:t>r</w:t>
      </w:r>
      <w:r>
        <w:t xml:space="preserve">de, da es nicht viel mit Japan zu tun hat. In Transportation geht es um Fortbewegung im Alltag, also Fahrräder, öffentliche Verkehrsmittel und Flugzeuge, </w:t>
      </w:r>
      <w:r w:rsidR="00B41669">
        <w:t>jedoch</w:t>
      </w:r>
      <w:r>
        <w:t xml:space="preserve"> nicht um Autos, da diese ein eigenes Board haben.</w:t>
      </w:r>
    </w:p>
    <w:p w14:paraId="116967D5" w14:textId="3219F483" w:rsidR="00FE2CAC" w:rsidRDefault="0099719B" w:rsidP="00C47D9B">
      <w:proofErr w:type="spellStart"/>
      <w:r w:rsidRPr="00B41669">
        <w:rPr>
          <w:i/>
        </w:rPr>
        <w:t>Otaku</w:t>
      </w:r>
      <w:proofErr w:type="spellEnd"/>
      <w:r>
        <w:t xml:space="preserve"> bezeichnet im Japanischen Fans, die ein gro</w:t>
      </w:r>
      <w:r w:rsidR="00FD754E">
        <w:t>ss</w:t>
      </w:r>
      <w:r>
        <w:t>es Ma</w:t>
      </w:r>
      <w:r w:rsidR="00FD754E">
        <w:t>s</w:t>
      </w:r>
      <w:r>
        <w:t xml:space="preserve"> an Zeit und Geld für ihre Leidenschaft aufwenden und ihr mit großer Neigung nachgehen. Es wird ähnlich wie die en</w:t>
      </w:r>
      <w:r>
        <w:t>g</w:t>
      </w:r>
      <w:r>
        <w:t>lischen Wörter “</w:t>
      </w:r>
      <w:proofErr w:type="spellStart"/>
      <w:r>
        <w:t>Nerd</w:t>
      </w:r>
      <w:proofErr w:type="spellEnd"/>
      <w:r>
        <w:t>” oder “</w:t>
      </w:r>
      <w:proofErr w:type="spellStart"/>
      <w:r>
        <w:t>Geek</w:t>
      </w:r>
      <w:proofErr w:type="spellEnd"/>
      <w:r>
        <w:t>” benutzt.</w:t>
      </w:r>
      <w:r>
        <w:rPr>
          <w:vertAlign w:val="superscript"/>
        </w:rPr>
        <w:footnoteReference w:id="29"/>
      </w:r>
      <w:r>
        <w:t xml:space="preserve"> </w:t>
      </w:r>
      <w:proofErr w:type="spellStart"/>
      <w:r>
        <w:rPr>
          <w:i/>
        </w:rPr>
        <w:t>Otaku</w:t>
      </w:r>
      <w:proofErr w:type="spellEnd"/>
      <w:r>
        <w:rPr>
          <w:i/>
        </w:rPr>
        <w:t xml:space="preserve"> Culture</w:t>
      </w:r>
      <w:r>
        <w:t>, ist also ein Board, das dieser Subkultur eine Plattform bietet, um ihre Lieblingsthemen zu disk</w:t>
      </w:r>
      <w:r>
        <w:t>u</w:t>
      </w:r>
      <w:r>
        <w:t>tieren.</w:t>
      </w:r>
    </w:p>
    <w:p w14:paraId="13C1232F" w14:textId="77777777" w:rsidR="00FE2CAC" w:rsidRDefault="0099719B" w:rsidP="00C47D9B">
      <w:r>
        <w:t xml:space="preserve">Auf </w:t>
      </w:r>
      <w:r>
        <w:rPr>
          <w:i/>
        </w:rPr>
        <w:t>/</w:t>
      </w:r>
      <w:proofErr w:type="spellStart"/>
      <w:r>
        <w:rPr>
          <w:i/>
        </w:rPr>
        <w:t>vp</w:t>
      </w:r>
      <w:proofErr w:type="spellEnd"/>
      <w:r>
        <w:rPr>
          <w:i/>
        </w:rPr>
        <w:t>/ - Pokémon</w:t>
      </w:r>
      <w:r>
        <w:t xml:space="preserve"> findet man alles zu Pokémon, von Tipps zu den Spielen bis zu Disku</w:t>
      </w:r>
      <w:r>
        <w:t>s</w:t>
      </w:r>
      <w:r>
        <w:t>sionen, welches das beste Pokémon oder auch die beste Version des Spiels ist.</w:t>
      </w:r>
    </w:p>
    <w:p w14:paraId="736F7C84" w14:textId="77777777" w:rsidR="00FE2CAC" w:rsidRDefault="0099719B" w:rsidP="00C47D9B">
      <w:pPr>
        <w:pStyle w:val="berschrift2"/>
        <w:contextualSpacing w:val="0"/>
      </w:pPr>
      <w:bookmarkStart w:id="19" w:name="h.er5ziuql3kfu" w:colFirst="0" w:colLast="0"/>
      <w:bookmarkStart w:id="20" w:name="_Toc438050227"/>
      <w:bookmarkEnd w:id="19"/>
      <w:proofErr w:type="spellStart"/>
      <w:r>
        <w:t>Interests</w:t>
      </w:r>
      <w:bookmarkEnd w:id="20"/>
      <w:proofErr w:type="spellEnd"/>
    </w:p>
    <w:p w14:paraId="1708C7DF" w14:textId="77777777" w:rsidR="00FE2CAC" w:rsidRDefault="0099719B" w:rsidP="00C47D9B">
      <w:r>
        <w:t>Hier findet man Boards zu sehr vielen Interessensgebieten, von Videospielen über Autos bis hin zu Spielzeug und Sport. Diese Boards beherbergen viele Beispiele für ehrliche Di</w:t>
      </w:r>
      <w:r>
        <w:t>s</w:t>
      </w:r>
      <w:r>
        <w:t>kussion und Meinungsaustausch.</w:t>
      </w:r>
    </w:p>
    <w:p w14:paraId="46E8697D" w14:textId="73946B32" w:rsidR="00FE2CAC" w:rsidRDefault="0099719B" w:rsidP="00C47D9B">
      <w:r>
        <w:t xml:space="preserve">Das </w:t>
      </w:r>
      <w:r>
        <w:rPr>
          <w:i/>
        </w:rPr>
        <w:t>Video Games Board /v/</w:t>
      </w:r>
      <w:r>
        <w:t xml:space="preserve"> ist </w:t>
      </w:r>
      <w:r w:rsidR="00FD754E">
        <w:t xml:space="preserve">nach Random /b/, </w:t>
      </w:r>
      <w:r>
        <w:t>das meistbesuchte Board 4chans. B</w:t>
      </w:r>
      <w:r>
        <w:t>e</w:t>
      </w:r>
      <w:r>
        <w:t>sucher beschäftigen sich hier mit der Diskussion von Videospielen, egal ob sie auf Kons</w:t>
      </w:r>
      <w:r>
        <w:t>o</w:t>
      </w:r>
      <w:r>
        <w:t xml:space="preserve">len, Computer oder </w:t>
      </w:r>
      <w:r w:rsidR="00FD754E">
        <w:t>m</w:t>
      </w:r>
      <w:r>
        <w:t>obilen Geräten spi</w:t>
      </w:r>
      <w:r>
        <w:t>e</w:t>
      </w:r>
      <w:r>
        <w:t>len.</w:t>
      </w:r>
    </w:p>
    <w:p w14:paraId="5D23B215" w14:textId="1FE14099" w:rsidR="00FE2CAC" w:rsidRDefault="0099719B" w:rsidP="00C47D9B">
      <w:r>
        <w:rPr>
          <w:i/>
        </w:rPr>
        <w:t>Video Game Generals /</w:t>
      </w:r>
      <w:proofErr w:type="spellStart"/>
      <w:r>
        <w:rPr>
          <w:i/>
        </w:rPr>
        <w:t>vg</w:t>
      </w:r>
      <w:proofErr w:type="spellEnd"/>
      <w:r>
        <w:rPr>
          <w:i/>
        </w:rPr>
        <w:t>/</w:t>
      </w:r>
      <w:r>
        <w:t xml:space="preserve"> ist ein Board</w:t>
      </w:r>
      <w:r w:rsidR="00FD754E">
        <w:t>,</w:t>
      </w:r>
      <w:r>
        <w:t xml:space="preserve"> wo wiederkehrende Themen, wie zum Beispiel Diskussionen über sehr beliebte Spiele oder Neuerscheinungen, prinzipiell alles was /v/ überfluten würde, stattfindet. Moderatoren und Hausmeister verschieben viele der Threads vom Hauptboard /v/ hierher.</w:t>
      </w:r>
    </w:p>
    <w:p w14:paraId="3D73A905" w14:textId="553B4B89" w:rsidR="00FE2CAC" w:rsidRDefault="0099719B" w:rsidP="00C47D9B">
      <w:r>
        <w:rPr>
          <w:i/>
        </w:rPr>
        <w:t>Retro Games /</w:t>
      </w:r>
      <w:proofErr w:type="spellStart"/>
      <w:r>
        <w:rPr>
          <w:i/>
        </w:rPr>
        <w:t>vr</w:t>
      </w:r>
      <w:proofErr w:type="spellEnd"/>
      <w:r>
        <w:rPr>
          <w:i/>
        </w:rPr>
        <w:t>/</w:t>
      </w:r>
      <w:r>
        <w:t xml:space="preserve"> dient zur weiteren Aufteilung von /v/. Hier werden Videospiele die vor dem Jahre 2000 e</w:t>
      </w:r>
      <w:r>
        <w:t>r</w:t>
      </w:r>
      <w:r>
        <w:t xml:space="preserve">schienen sind </w:t>
      </w:r>
      <w:r w:rsidR="00FD754E">
        <w:t>d</w:t>
      </w:r>
      <w:r>
        <w:t>iskutiert.</w:t>
      </w:r>
    </w:p>
    <w:p w14:paraId="1927F30B" w14:textId="44902F78" w:rsidR="00FE2CAC" w:rsidRDefault="0099719B" w:rsidP="00C47D9B">
      <w:r>
        <w:rPr>
          <w:i/>
        </w:rPr>
        <w:t>/</w:t>
      </w:r>
      <w:proofErr w:type="spellStart"/>
      <w:r>
        <w:rPr>
          <w:i/>
        </w:rPr>
        <w:t>co</w:t>
      </w:r>
      <w:proofErr w:type="spellEnd"/>
      <w:r>
        <w:rPr>
          <w:i/>
        </w:rPr>
        <w:t>/ - Comics und Cartoons</w:t>
      </w:r>
      <w:r>
        <w:t xml:space="preserve"> ist ein weiteres sehr beliebtes Board. Die erfolgreichsten Di</w:t>
      </w:r>
      <w:r>
        <w:t>s</w:t>
      </w:r>
      <w:r>
        <w:t xml:space="preserve">kussionen sind meist über Nischen, wie </w:t>
      </w:r>
      <w:r w:rsidR="00FD754E">
        <w:t xml:space="preserve">beispielsweise </w:t>
      </w:r>
      <w:r>
        <w:t>speziell gezeichnete Charaktere oder Kollektion</w:t>
      </w:r>
      <w:r w:rsidR="00FD754E">
        <w:t>en</w:t>
      </w:r>
      <w:r>
        <w:t xml:space="preserve"> von Charakteren mit g</w:t>
      </w:r>
      <w:r>
        <w:t>e</w:t>
      </w:r>
      <w:r>
        <w:t>wissen Merkmalen. Auch beliebt sind ethische und log</w:t>
      </w:r>
      <w:r>
        <w:t>i</w:t>
      </w:r>
      <w:r>
        <w:t>sche F</w:t>
      </w:r>
      <w:r w:rsidR="00FD754E">
        <w:t>ragen auf die es keine wirklich definitive</w:t>
      </w:r>
      <w:r>
        <w:t xml:space="preserve"> Antwort gibt.</w:t>
      </w:r>
    </w:p>
    <w:p w14:paraId="2CA3B8C0" w14:textId="4898CD63" w:rsidR="00FE2CAC" w:rsidRDefault="0099719B" w:rsidP="00C47D9B">
      <w:r>
        <w:rPr>
          <w:i/>
        </w:rPr>
        <w:t>Technology /g/</w:t>
      </w:r>
      <w:r>
        <w:t xml:space="preserve"> ist oft voller Fragen oder </w:t>
      </w:r>
      <w:r w:rsidR="00FD754E">
        <w:t>V</w:t>
      </w:r>
      <w:r>
        <w:t>ergleichen</w:t>
      </w:r>
      <w:r w:rsidR="00FD754E">
        <w:t>,</w:t>
      </w:r>
      <w:r>
        <w:t xml:space="preserve"> welche Technologie oder Marke besser als die andere sei. Es ist </w:t>
      </w:r>
      <w:r w:rsidR="00FD754E">
        <w:t>vergleichbar mit anderen</w:t>
      </w:r>
      <w:r>
        <w:t xml:space="preserve"> Technologie-Foren des Inte</w:t>
      </w:r>
      <w:r>
        <w:t>r</w:t>
      </w:r>
      <w:r>
        <w:t>nets. 4chan hat hier speziell vermerkt</w:t>
      </w:r>
      <w:r w:rsidR="00EF0396">
        <w:t>,</w:t>
      </w:r>
      <w:r>
        <w:t xml:space="preserve"> da</w:t>
      </w:r>
      <w:r w:rsidR="00EF0396">
        <w:t>s</w:t>
      </w:r>
      <w:r>
        <w:t>s /g/ kein Ort für technische Unterstützung und Kundenberichten ist, doch oft sind trotzdem grenzwertige Diskussionen dieser Art zu Ga</w:t>
      </w:r>
      <w:r>
        <w:t>n</w:t>
      </w:r>
      <w:r>
        <w:t>ge.</w:t>
      </w:r>
    </w:p>
    <w:p w14:paraId="1FF369BB" w14:textId="2B508684" w:rsidR="00FE2CAC" w:rsidRDefault="0099719B" w:rsidP="00C47D9B">
      <w:r>
        <w:t>Das Fernsehen und die grosse Leinwand kommen auf 4chan auch nicht zu kurz</w:t>
      </w:r>
      <w:r w:rsidR="00EF0396">
        <w:t>,</w:t>
      </w:r>
      <w:r>
        <w:t xml:space="preserve"> denn auf </w:t>
      </w:r>
      <w:r>
        <w:rPr>
          <w:i/>
        </w:rPr>
        <w:t>Television &amp; Film /</w:t>
      </w:r>
      <w:proofErr w:type="spellStart"/>
      <w:r>
        <w:rPr>
          <w:i/>
        </w:rPr>
        <w:t>tv</w:t>
      </w:r>
      <w:proofErr w:type="spellEnd"/>
      <w:r>
        <w:rPr>
          <w:i/>
        </w:rPr>
        <w:t>/</w:t>
      </w:r>
      <w:r>
        <w:t xml:space="preserve"> tummeln sich zahlreiche Diskussionen über Klassiker, Unbe</w:t>
      </w:r>
      <w:r w:rsidR="00EF0396">
        <w:t>kannte, Neuerscheinungen und der ein</w:t>
      </w:r>
      <w:r>
        <w:t xml:space="preserve"> oder andere Fingerzeig auf das obskure im bekannten s</w:t>
      </w:r>
      <w:r>
        <w:t>o</w:t>
      </w:r>
      <w:r w:rsidR="00EF0396">
        <w:t>wie im U</w:t>
      </w:r>
      <w:r>
        <w:t>nbekannte</w:t>
      </w:r>
      <w:r w:rsidR="00EF0396">
        <w:t>n</w:t>
      </w:r>
      <w:r>
        <w:t>.</w:t>
      </w:r>
    </w:p>
    <w:p w14:paraId="582BE574" w14:textId="2B2B72F3" w:rsidR="00FE2CAC" w:rsidRDefault="0099719B" w:rsidP="00C47D9B">
      <w:r>
        <w:t xml:space="preserve">Das Board für Waffenliebhaber ist </w:t>
      </w:r>
      <w:proofErr w:type="spellStart"/>
      <w:r>
        <w:rPr>
          <w:i/>
        </w:rPr>
        <w:t>Weapons</w:t>
      </w:r>
      <w:proofErr w:type="spellEnd"/>
      <w:r>
        <w:rPr>
          <w:i/>
        </w:rPr>
        <w:t xml:space="preserve"> /k/</w:t>
      </w:r>
      <w:r>
        <w:t>. Auf diesem Board findet man alles zu Waffen, von beeindruckenden Schwertersammlungen bis zu Vergleich</w:t>
      </w:r>
      <w:r w:rsidR="00EF0396">
        <w:t>en</w:t>
      </w:r>
      <w:r>
        <w:t xml:space="preserve">, welches die </w:t>
      </w:r>
      <w:r>
        <w:lastRenderedPageBreak/>
        <w:t xml:space="preserve">beste Handfeuerwaffe für </w:t>
      </w:r>
      <w:r w:rsidR="00EF0396">
        <w:t xml:space="preserve">die </w:t>
      </w:r>
      <w:r>
        <w:t>Selbstverteidigung im Haus ist. Auch anzutreffen sind Di</w:t>
      </w:r>
      <w:r>
        <w:t>s</w:t>
      </w:r>
      <w:r>
        <w:t>kussionen über Waffengesetze und Tipps zum sicheren Umgang mit Waffen.</w:t>
      </w:r>
    </w:p>
    <w:p w14:paraId="270E67A9" w14:textId="4F9DE5DE" w:rsidR="00FE2CAC" w:rsidRDefault="0099719B" w:rsidP="00C47D9B">
      <w:r>
        <w:rPr>
          <w:i/>
        </w:rPr>
        <w:t>Auto /o/</w:t>
      </w:r>
      <w:r>
        <w:t xml:space="preserve"> ist ein Board für Autos im Allgemeinen, sei es Empfehlungen über den Kauf se</w:t>
      </w:r>
      <w:r>
        <w:t>i</w:t>
      </w:r>
      <w:r>
        <w:t>ne</w:t>
      </w:r>
      <w:r w:rsidR="00EF0396">
        <w:t>s</w:t>
      </w:r>
      <w:r>
        <w:t xml:space="preserve"> ersten Autos oder Tuning. Ebenfalls anzutreffen sind </w:t>
      </w:r>
      <w:proofErr w:type="spellStart"/>
      <w:r>
        <w:t>LKW’s</w:t>
      </w:r>
      <w:proofErr w:type="spellEnd"/>
      <w:r>
        <w:t xml:space="preserve"> oder auch einfach nur sog</w:t>
      </w:r>
      <w:r>
        <w:t>e</w:t>
      </w:r>
      <w:r>
        <w:t>nannte “Ratings”, also Bewertungen des eigenen Autos.</w:t>
      </w:r>
    </w:p>
    <w:p w14:paraId="6EAB9409" w14:textId="3927955E" w:rsidR="00FE2CAC" w:rsidRDefault="0099719B" w:rsidP="00C47D9B">
      <w:r>
        <w:t>4chan liebt seine Katzen</w:t>
      </w:r>
      <w:r w:rsidR="00EF0396">
        <w:t>.</w:t>
      </w:r>
      <w:r>
        <w:t xml:space="preserve"> </w:t>
      </w:r>
      <w:r w:rsidR="00EF0396">
        <w:t>A</w:t>
      </w:r>
      <w:r>
        <w:t xml:space="preserve">uf </w:t>
      </w:r>
      <w:r>
        <w:rPr>
          <w:i/>
        </w:rPr>
        <w:t xml:space="preserve">/an/ - </w:t>
      </w:r>
      <w:proofErr w:type="spellStart"/>
      <w:r>
        <w:rPr>
          <w:i/>
        </w:rPr>
        <w:t>Animal</w:t>
      </w:r>
      <w:proofErr w:type="spellEnd"/>
      <w:r>
        <w:t xml:space="preserve"> zeigt sich aber</w:t>
      </w:r>
      <w:r w:rsidR="00EF0396">
        <w:t>,</w:t>
      </w:r>
      <w:r>
        <w:t xml:space="preserve"> da</w:t>
      </w:r>
      <w:r w:rsidR="00EF0396">
        <w:t>s</w:t>
      </w:r>
      <w:r>
        <w:t>s sie  wirklich Hausti</w:t>
      </w:r>
      <w:r>
        <w:t>e</w:t>
      </w:r>
      <w:r>
        <w:t>re haben. Nicht nur Katzen sondern</w:t>
      </w:r>
      <w:r w:rsidR="00EF0396">
        <w:t xml:space="preserve"> sowohl Hunde und</w:t>
      </w:r>
      <w:r>
        <w:t xml:space="preserve"> Reptilien </w:t>
      </w:r>
      <w:r w:rsidR="00EF0396">
        <w:t>als auch</w:t>
      </w:r>
      <w:r>
        <w:t xml:space="preserve"> … eher exotisch</w:t>
      </w:r>
      <w:r>
        <w:t>e</w:t>
      </w:r>
      <w:r>
        <w:t>res. Ob Diskussionen über die richtige Haltung, süsse Bilder, ob Tiere Seelen haben oder Identifikation einer unbekannten, jedenfalls für den Fragenden, Tierart</w:t>
      </w:r>
      <w:r w:rsidR="00EF0396">
        <w:t xml:space="preserve"> ist hier alles erlaubt und</w:t>
      </w:r>
      <w:r>
        <w:t xml:space="preserve"> erstaunlicherweise</w:t>
      </w:r>
      <w:r w:rsidR="00EF0396">
        <w:t xml:space="preserve"> auch</w:t>
      </w:r>
      <w:r>
        <w:t xml:space="preserve"> herzlich willkommen.</w:t>
      </w:r>
    </w:p>
    <w:p w14:paraId="475B0EB6" w14:textId="35EF7E14" w:rsidR="00FE2CAC" w:rsidRDefault="0099719B" w:rsidP="00C47D9B">
      <w:r>
        <w:rPr>
          <w:i/>
        </w:rPr>
        <w:t>Traditional Games /</w:t>
      </w:r>
      <w:proofErr w:type="spellStart"/>
      <w:r>
        <w:rPr>
          <w:i/>
        </w:rPr>
        <w:t>tg</w:t>
      </w:r>
      <w:proofErr w:type="spellEnd"/>
      <w:r>
        <w:rPr>
          <w:i/>
        </w:rPr>
        <w:t>/</w:t>
      </w:r>
      <w:r>
        <w:t xml:space="preserve"> sind noch lange nicht ausgestorben. Auf Kickstarter setzen sie i</w:t>
      </w:r>
      <w:r>
        <w:t>m</w:t>
      </w:r>
      <w:r w:rsidR="00EF0396">
        <w:t>mer noch hundert</w:t>
      </w:r>
      <w:r>
        <w:t>ta</w:t>
      </w:r>
      <w:r>
        <w:t>u</w:t>
      </w:r>
      <w:r>
        <w:t>sende von USD um. Brettspiele, Kartenspiele, Kriegsspiele sind hier zuhause obwohl es eines der am wenig</w:t>
      </w:r>
      <w:r>
        <w:t>s</w:t>
      </w:r>
      <w:r>
        <w:t>ten besuchten Boards ist.</w:t>
      </w:r>
    </w:p>
    <w:p w14:paraId="0B503642" w14:textId="77777777" w:rsidR="00FE2CAC" w:rsidRDefault="0099719B" w:rsidP="00C47D9B">
      <w:r>
        <w:rPr>
          <w:i/>
        </w:rPr>
        <w:t>Sports /</w:t>
      </w:r>
      <w:proofErr w:type="spellStart"/>
      <w:r>
        <w:rPr>
          <w:i/>
        </w:rPr>
        <w:t>sp</w:t>
      </w:r>
      <w:proofErr w:type="spellEnd"/>
      <w:r>
        <w:rPr>
          <w:i/>
        </w:rPr>
        <w:t>/</w:t>
      </w:r>
      <w:r>
        <w:t xml:space="preserve"> und </w:t>
      </w:r>
      <w:r>
        <w:rPr>
          <w:i/>
        </w:rPr>
        <w:t>Alternative Sports /</w:t>
      </w:r>
      <w:proofErr w:type="spellStart"/>
      <w:r>
        <w:rPr>
          <w:i/>
        </w:rPr>
        <w:t>asp</w:t>
      </w:r>
      <w:proofErr w:type="spellEnd"/>
      <w:r>
        <w:rPr>
          <w:i/>
        </w:rPr>
        <w:t>/</w:t>
      </w:r>
      <w:r>
        <w:t xml:space="preserve"> sind zwei Boards über Sport. Während bei Sports eher “normale” Sportarten wie Fussball oder American Football und Eishockey im Vorde</w:t>
      </w:r>
      <w:r>
        <w:t>r</w:t>
      </w:r>
      <w:r>
        <w:t>grund stehen, wird im Alternative Sports hauptsächlich Kampfsportarten und seit einer Regeländerung auch Wrestling gepostet.</w:t>
      </w:r>
    </w:p>
    <w:p w14:paraId="1F3E4929" w14:textId="13A9C0F3" w:rsidR="00FE2CAC" w:rsidRDefault="0099719B" w:rsidP="00C47D9B">
      <w:r>
        <w:rPr>
          <w:i/>
        </w:rPr>
        <w:t>Science /</w:t>
      </w:r>
      <w:proofErr w:type="spellStart"/>
      <w:r>
        <w:rPr>
          <w:i/>
        </w:rPr>
        <w:t>sci</w:t>
      </w:r>
      <w:proofErr w:type="spellEnd"/>
      <w:r>
        <w:rPr>
          <w:i/>
        </w:rPr>
        <w:t>/</w:t>
      </w:r>
      <w:r>
        <w:t xml:space="preserve"> und das kürzlich neu eröffnet Board, </w:t>
      </w:r>
      <w:proofErr w:type="spellStart"/>
      <w:r>
        <w:rPr>
          <w:i/>
        </w:rPr>
        <w:t>History</w:t>
      </w:r>
      <w:proofErr w:type="spellEnd"/>
      <w:r>
        <w:rPr>
          <w:i/>
        </w:rPr>
        <w:t xml:space="preserve"> &amp; </w:t>
      </w:r>
      <w:proofErr w:type="spellStart"/>
      <w:r>
        <w:rPr>
          <w:i/>
        </w:rPr>
        <w:t>Humanities</w:t>
      </w:r>
      <w:proofErr w:type="spellEnd"/>
      <w:r>
        <w:rPr>
          <w:i/>
        </w:rPr>
        <w:t xml:space="preserve"> /</w:t>
      </w:r>
      <w:proofErr w:type="spellStart"/>
      <w:r>
        <w:rPr>
          <w:i/>
        </w:rPr>
        <w:t>his</w:t>
      </w:r>
      <w:proofErr w:type="spellEnd"/>
      <w:r>
        <w:rPr>
          <w:i/>
        </w:rPr>
        <w:t>/</w:t>
      </w:r>
      <w:r>
        <w:t xml:space="preserve"> beschäftigen sich mit den Wissenschaften. Besonders /</w:t>
      </w:r>
      <w:proofErr w:type="spellStart"/>
      <w:r>
        <w:t>his</w:t>
      </w:r>
      <w:proofErr w:type="spellEnd"/>
      <w:r>
        <w:t>/ hat ein breites Raster an Geschichte, Phil</w:t>
      </w:r>
      <w:r>
        <w:t>o</w:t>
      </w:r>
      <w:r>
        <w:t>sophie, Religion, Gesetz,</w:t>
      </w:r>
      <w:r w:rsidR="00C87785">
        <w:t xml:space="preserve"> Klassische Kunst </w:t>
      </w:r>
      <w:r w:rsidR="00EF0396">
        <w:t>und vieles mehr</w:t>
      </w:r>
      <w:r w:rsidR="00C87785">
        <w:t xml:space="preserve">. </w:t>
      </w:r>
      <w:r>
        <w:t>Es sollten aber nur Ereigni</w:t>
      </w:r>
      <w:r>
        <w:t>s</w:t>
      </w:r>
      <w:r>
        <w:t>se die vor 25 Jahren geschehen sind hier diskutiert werden. /</w:t>
      </w:r>
      <w:proofErr w:type="spellStart"/>
      <w:r>
        <w:t>sci</w:t>
      </w:r>
      <w:proofErr w:type="spellEnd"/>
      <w:r>
        <w:t>/ erlaubt dagegen keinerlei Diskuss</w:t>
      </w:r>
      <w:r>
        <w:t>i</w:t>
      </w:r>
      <w:r>
        <w:t>on von “Wissenschaft gegen Religion”.</w:t>
      </w:r>
    </w:p>
    <w:p w14:paraId="338972CD" w14:textId="5D7E3401" w:rsidR="00FE2CAC" w:rsidRDefault="0099719B" w:rsidP="00C47D9B">
      <w:r>
        <w:t xml:space="preserve">4chan ist doch nicht eine </w:t>
      </w:r>
      <w:r w:rsidR="00EF0396">
        <w:t>exklusiv</w:t>
      </w:r>
      <w:r>
        <w:t xml:space="preserve"> </w:t>
      </w:r>
      <w:r w:rsidR="00EF0396">
        <w:t>e</w:t>
      </w:r>
      <w:r w:rsidR="000B0EB1">
        <w:t>nglischsprachige</w:t>
      </w:r>
      <w:r>
        <w:t xml:space="preserve"> Webseite. Hier gibt es das </w:t>
      </w:r>
      <w:r>
        <w:rPr>
          <w:i/>
        </w:rPr>
        <w:t>/</w:t>
      </w:r>
      <w:proofErr w:type="spellStart"/>
      <w:r>
        <w:rPr>
          <w:i/>
        </w:rPr>
        <w:t>int</w:t>
      </w:r>
      <w:proofErr w:type="spellEnd"/>
      <w:r>
        <w:rPr>
          <w:i/>
        </w:rPr>
        <w:t>/ - I</w:t>
      </w:r>
      <w:r>
        <w:rPr>
          <w:i/>
        </w:rPr>
        <w:t>n</w:t>
      </w:r>
      <w:r>
        <w:rPr>
          <w:i/>
        </w:rPr>
        <w:t>ternational</w:t>
      </w:r>
      <w:r>
        <w:t xml:space="preserve"> Board wo das Schreiben in anderen Sprachen erlaubt und sogar ermutigt wird. Oft ähnelt es jedoch dem /pol/ Board. Auch hier wird die Nationalflagge des Posters ang</w:t>
      </w:r>
      <w:r>
        <w:t>e</w:t>
      </w:r>
      <w:r>
        <w:t>zeigt.</w:t>
      </w:r>
    </w:p>
    <w:p w14:paraId="3B05F232" w14:textId="0403B29E" w:rsidR="00FE2CAC" w:rsidRDefault="0099719B" w:rsidP="00C47D9B">
      <w:r>
        <w:t xml:space="preserve">Wer gerne </w:t>
      </w:r>
      <w:r w:rsidR="000B0EB1">
        <w:t>draussen</w:t>
      </w:r>
      <w:r>
        <w:t xml:space="preserve"> ist, wird das Board </w:t>
      </w:r>
      <w:proofErr w:type="spellStart"/>
      <w:r>
        <w:rPr>
          <w:i/>
        </w:rPr>
        <w:t>Outdoors</w:t>
      </w:r>
      <w:proofErr w:type="spellEnd"/>
      <w:r>
        <w:rPr>
          <w:i/>
        </w:rPr>
        <w:t xml:space="preserve"> /out/</w:t>
      </w:r>
      <w:r>
        <w:t xml:space="preserve"> bevorzugen. Hier findet man Tipps </w:t>
      </w:r>
      <w:r w:rsidR="00EF0396">
        <w:t>zum Thema Campen und Wandern.</w:t>
      </w:r>
      <w:r>
        <w:t xml:space="preserve"> </w:t>
      </w:r>
      <w:r w:rsidR="00EF0396">
        <w:t>O</w:t>
      </w:r>
      <w:r>
        <w:t>bwohl der grösste Teil die USA betrifft, ist es nicht ganz nutzlos</w:t>
      </w:r>
      <w:r w:rsidR="00EF0396">
        <w:t>,</w:t>
      </w:r>
      <w:r>
        <w:t xml:space="preserve"> wenn man sich ein wenig hier umsieht und sich Informationen einholt.</w:t>
      </w:r>
    </w:p>
    <w:p w14:paraId="6E294C31" w14:textId="77777777" w:rsidR="00FE2CAC" w:rsidRDefault="0099719B" w:rsidP="00C47D9B">
      <w:r>
        <w:rPr>
          <w:i/>
        </w:rPr>
        <w:t>/</w:t>
      </w:r>
      <w:proofErr w:type="spellStart"/>
      <w:r>
        <w:rPr>
          <w:i/>
        </w:rPr>
        <w:t>toy</w:t>
      </w:r>
      <w:proofErr w:type="spellEnd"/>
      <w:r>
        <w:rPr>
          <w:i/>
        </w:rPr>
        <w:t>/</w:t>
      </w:r>
      <w:r>
        <w:t xml:space="preserve"> ist das Board für alle Spielzeuge, auch wenn oft nur Spielzeugfiguren </w:t>
      </w:r>
      <w:r w:rsidR="000B0EB1">
        <w:t>gepostet</w:t>
      </w:r>
      <w:r>
        <w:t xml:space="preserve"> we</w:t>
      </w:r>
      <w:r>
        <w:t>r</w:t>
      </w:r>
      <w:r>
        <w:t>den, und die Leute ihre Sammlungen vergleichen.</w:t>
      </w:r>
    </w:p>
    <w:p w14:paraId="415CE072" w14:textId="36D3D285" w:rsidR="00FE2CAC" w:rsidRDefault="0099719B" w:rsidP="00C47D9B">
      <w:r>
        <w:rPr>
          <w:i/>
        </w:rPr>
        <w:t xml:space="preserve">Business &amp; </w:t>
      </w:r>
      <w:proofErr w:type="spellStart"/>
      <w:r>
        <w:rPr>
          <w:i/>
        </w:rPr>
        <w:t>Fina</w:t>
      </w:r>
      <w:r w:rsidR="000B0EB1">
        <w:rPr>
          <w:i/>
        </w:rPr>
        <w:t>n</w:t>
      </w:r>
      <w:r>
        <w:rPr>
          <w:i/>
        </w:rPr>
        <w:t>ce</w:t>
      </w:r>
      <w:proofErr w:type="spellEnd"/>
      <w:r>
        <w:rPr>
          <w:i/>
        </w:rPr>
        <w:t xml:space="preserve"> /</w:t>
      </w:r>
      <w:proofErr w:type="spellStart"/>
      <w:r>
        <w:rPr>
          <w:i/>
        </w:rPr>
        <w:t>biz</w:t>
      </w:r>
      <w:proofErr w:type="spellEnd"/>
      <w:r>
        <w:rPr>
          <w:i/>
        </w:rPr>
        <w:t>/</w:t>
      </w:r>
      <w:r>
        <w:t xml:space="preserve"> beinhaltet </w:t>
      </w:r>
      <w:r w:rsidR="00064A91">
        <w:t>V</w:t>
      </w:r>
      <w:r>
        <w:t xml:space="preserve">ieles </w:t>
      </w:r>
      <w:r w:rsidR="00064A91">
        <w:t xml:space="preserve">im </w:t>
      </w:r>
      <w:proofErr w:type="spellStart"/>
      <w:r w:rsidR="00064A91">
        <w:t>Berich</w:t>
      </w:r>
      <w:proofErr w:type="spellEnd"/>
      <w:r>
        <w:t xml:space="preserve"> Aktienhandel </w:t>
      </w:r>
      <w:r w:rsidR="00064A91">
        <w:t xml:space="preserve">sowie </w:t>
      </w:r>
      <w:r>
        <w:t>Ideen zum Gel</w:t>
      </w:r>
      <w:r>
        <w:t>d</w:t>
      </w:r>
      <w:r>
        <w:t xml:space="preserve">machen, </w:t>
      </w:r>
      <w:r w:rsidR="00064A91">
        <w:t>selbst</w:t>
      </w:r>
      <w:r>
        <w:t xml:space="preserve"> wenn nicht alles ganz legal ist. So zum Beispiel der Thread, bei dem j</w:t>
      </w:r>
      <w:r>
        <w:t>e</w:t>
      </w:r>
      <w:r>
        <w:t>mand vo</w:t>
      </w:r>
      <w:r>
        <w:t>r</w:t>
      </w:r>
      <w:r w:rsidR="00064A91">
        <w:t>schlägt, seinem Arzt vorzulügen</w:t>
      </w:r>
      <w:r>
        <w:t xml:space="preserve"> man hätte eine Aufmerksamkeitsstörung </w:t>
      </w:r>
      <w:r w:rsidR="00064A91">
        <w:t>um</w:t>
      </w:r>
      <w:r>
        <w:t xml:space="preserve"> dann die Medikamente an seiner Schule zu verkaufen.</w:t>
      </w:r>
    </w:p>
    <w:p w14:paraId="231B5DF1" w14:textId="77777777" w:rsidR="00FE2CAC" w:rsidRDefault="0099719B" w:rsidP="00C47D9B">
      <w:pPr>
        <w:pStyle w:val="berschrift2"/>
        <w:contextualSpacing w:val="0"/>
      </w:pPr>
      <w:bookmarkStart w:id="21" w:name="h.hpc7zs9nl00s" w:colFirst="0" w:colLast="0"/>
      <w:bookmarkStart w:id="22" w:name="_Toc438050228"/>
      <w:bookmarkEnd w:id="21"/>
      <w:r>
        <w:t>Creative</w:t>
      </w:r>
      <w:bookmarkEnd w:id="22"/>
    </w:p>
    <w:p w14:paraId="6BEFA8EF" w14:textId="77400F9B" w:rsidR="00FE2CAC" w:rsidRDefault="0099719B" w:rsidP="00C47D9B">
      <w:r>
        <w:t>Das Gebiet für kreative Menschen, oder solche</w:t>
      </w:r>
      <w:r w:rsidR="00064A91">
        <w:t>,</w:t>
      </w:r>
      <w:r>
        <w:t xml:space="preserve"> die sich einfach für eines der folgenden Boards interessieren.</w:t>
      </w:r>
    </w:p>
    <w:p w14:paraId="6430D67A" w14:textId="77777777" w:rsidR="00FE2CAC" w:rsidRDefault="0099719B" w:rsidP="00C47D9B">
      <w:proofErr w:type="spellStart"/>
      <w:r>
        <w:t>Oekaki</w:t>
      </w:r>
      <w:proofErr w:type="spellEnd"/>
      <w:r>
        <w:t xml:space="preserve"> ist ein japanischer Ausdruck um die Tätigkeit des Zeichnens zu beschreiben, er bedeutet auf Deutsch in etwa Skizze oder Gekritzel.</w:t>
      </w:r>
      <w:r>
        <w:rPr>
          <w:vertAlign w:val="superscript"/>
        </w:rPr>
        <w:footnoteReference w:id="30"/>
      </w:r>
      <w:r>
        <w:t xml:space="preserve"> </w:t>
      </w:r>
      <w:proofErr w:type="spellStart"/>
      <w:r>
        <w:rPr>
          <w:i/>
        </w:rPr>
        <w:t>Oekaki</w:t>
      </w:r>
      <w:proofErr w:type="spellEnd"/>
      <w:r>
        <w:rPr>
          <w:i/>
        </w:rPr>
        <w:t xml:space="preserve"> /i/ </w:t>
      </w:r>
      <w:r>
        <w:t>ist ein Board zum Beispiel für Entwürfe von eigenen Comics oder Mangas oder einfach nur für selbstgezeichnete Bi</w:t>
      </w:r>
      <w:r>
        <w:t>l</w:t>
      </w:r>
      <w:r>
        <w:t>dern.</w:t>
      </w:r>
    </w:p>
    <w:p w14:paraId="40A0F7B0" w14:textId="68737C51" w:rsidR="00FE2CAC" w:rsidRDefault="0099719B" w:rsidP="00C47D9B">
      <w:r>
        <w:lastRenderedPageBreak/>
        <w:t xml:space="preserve">Auf </w:t>
      </w:r>
      <w:r>
        <w:rPr>
          <w:i/>
        </w:rPr>
        <w:t>/</w:t>
      </w:r>
      <w:proofErr w:type="spellStart"/>
      <w:r>
        <w:rPr>
          <w:i/>
        </w:rPr>
        <w:t>po</w:t>
      </w:r>
      <w:proofErr w:type="spellEnd"/>
      <w:r>
        <w:rPr>
          <w:i/>
        </w:rPr>
        <w:t xml:space="preserve">/ - </w:t>
      </w:r>
      <w:proofErr w:type="spellStart"/>
      <w:r>
        <w:rPr>
          <w:i/>
        </w:rPr>
        <w:t>Papercraft</w:t>
      </w:r>
      <w:proofErr w:type="spellEnd"/>
      <w:r>
        <w:rPr>
          <w:i/>
        </w:rPr>
        <w:t xml:space="preserve"> &amp; Origami</w:t>
      </w:r>
      <w:r w:rsidR="00B96C5D">
        <w:t xml:space="preserve"> sind </w:t>
      </w:r>
      <w:r>
        <w:t>weniger Origami im eigentlichen Sinne anzutre</w:t>
      </w:r>
      <w:r>
        <w:t>f</w:t>
      </w:r>
      <w:r>
        <w:t>fen, sondern mehr Modelle aus Papier wie etwa Papierflieger oder Bastelbögen.</w:t>
      </w:r>
    </w:p>
    <w:p w14:paraId="7A4AEDF4" w14:textId="4A973576" w:rsidR="00FE2CAC" w:rsidRDefault="0099719B" w:rsidP="00C47D9B">
      <w:proofErr w:type="spellStart"/>
      <w:r>
        <w:rPr>
          <w:i/>
        </w:rPr>
        <w:t>Photography</w:t>
      </w:r>
      <w:proofErr w:type="spellEnd"/>
      <w:r>
        <w:rPr>
          <w:i/>
        </w:rPr>
        <w:t xml:space="preserve"> /p/</w:t>
      </w:r>
      <w:r>
        <w:t xml:space="preserve"> </w:t>
      </w:r>
      <w:r w:rsidR="00B96C5D">
        <w:t>dient eher hautsächlich dazu</w:t>
      </w:r>
      <w:r>
        <w:t xml:space="preserve">, über das </w:t>
      </w:r>
      <w:r w:rsidR="00B96C5D">
        <w:t>Equipment</w:t>
      </w:r>
      <w:r>
        <w:t xml:space="preserve"> zu diskutieren, anstatt über die F</w:t>
      </w:r>
      <w:r>
        <w:t>o</w:t>
      </w:r>
      <w:r>
        <w:t xml:space="preserve">tos. Es hat auch viele Informationen für Anfänger im </w:t>
      </w:r>
      <w:proofErr w:type="spellStart"/>
      <w:r>
        <w:t>Fotografiebereich</w:t>
      </w:r>
      <w:proofErr w:type="spellEnd"/>
      <w:r>
        <w:t>.</w:t>
      </w:r>
    </w:p>
    <w:p w14:paraId="2797B3BC" w14:textId="77777777" w:rsidR="00FE2CAC" w:rsidRDefault="0099719B" w:rsidP="00C47D9B">
      <w:r>
        <w:t xml:space="preserve">Bei </w:t>
      </w:r>
      <w:r>
        <w:rPr>
          <w:i/>
        </w:rPr>
        <w:t xml:space="preserve">Food &amp; </w:t>
      </w:r>
      <w:proofErr w:type="spellStart"/>
      <w:r>
        <w:rPr>
          <w:i/>
        </w:rPr>
        <w:t>Cooking</w:t>
      </w:r>
      <w:proofErr w:type="spellEnd"/>
      <w:r>
        <w:rPr>
          <w:i/>
        </w:rPr>
        <w:t xml:space="preserve"> /</w:t>
      </w:r>
      <w:proofErr w:type="spellStart"/>
      <w:r>
        <w:rPr>
          <w:i/>
        </w:rPr>
        <w:t>ck</w:t>
      </w:r>
      <w:proofErr w:type="spellEnd"/>
      <w:r>
        <w:rPr>
          <w:i/>
        </w:rPr>
        <w:t>/</w:t>
      </w:r>
      <w:r>
        <w:t xml:space="preserve"> geht es nur ums Essen und Kochen. Leider sind eher weniger Rezepte zu finden, dafür mehr welches Essen den Nutzer überhaupt nicht gefällt, was meistens sehr interessant ist.</w:t>
      </w:r>
    </w:p>
    <w:p w14:paraId="01D70426" w14:textId="3F2191F8" w:rsidR="00FE2CAC" w:rsidRDefault="0099719B" w:rsidP="00C47D9B">
      <w:r>
        <w:rPr>
          <w:i/>
        </w:rPr>
        <w:t>Artwork</w:t>
      </w:r>
      <w:r w:rsidR="00C87785">
        <w:rPr>
          <w:i/>
        </w:rPr>
        <w:t xml:space="preserve"> </w:t>
      </w:r>
      <w:r>
        <w:rPr>
          <w:i/>
        </w:rPr>
        <w:t>/</w:t>
      </w:r>
      <w:r w:rsidR="00C87785">
        <w:rPr>
          <w:i/>
        </w:rPr>
        <w:t xml:space="preserve"> </w:t>
      </w:r>
      <w:proofErr w:type="spellStart"/>
      <w:r>
        <w:rPr>
          <w:i/>
        </w:rPr>
        <w:t>Critique</w:t>
      </w:r>
      <w:proofErr w:type="spellEnd"/>
      <w:r>
        <w:rPr>
          <w:i/>
        </w:rPr>
        <w:t xml:space="preserve"> /</w:t>
      </w:r>
      <w:proofErr w:type="spellStart"/>
      <w:r>
        <w:rPr>
          <w:i/>
        </w:rPr>
        <w:t>ic</w:t>
      </w:r>
      <w:proofErr w:type="spellEnd"/>
      <w:r>
        <w:rPr>
          <w:i/>
        </w:rPr>
        <w:t>/</w:t>
      </w:r>
      <w:r>
        <w:t xml:space="preserve"> ist sehr ähnlich wie das Board </w:t>
      </w:r>
      <w:proofErr w:type="spellStart"/>
      <w:r>
        <w:t>Oekaki</w:t>
      </w:r>
      <w:proofErr w:type="spellEnd"/>
      <w:r w:rsidR="00B96C5D">
        <w:t>.</w:t>
      </w:r>
      <w:r>
        <w:t xml:space="preserve"> </w:t>
      </w:r>
      <w:r w:rsidR="00B96C5D">
        <w:t>Hier trifft man nicht nur</w:t>
      </w:r>
      <w:r>
        <w:t xml:space="preserve"> fert</w:t>
      </w:r>
      <w:r>
        <w:t>i</w:t>
      </w:r>
      <w:r>
        <w:t xml:space="preserve">gen Kunstwerke an, </w:t>
      </w:r>
      <w:r w:rsidR="00B96C5D">
        <w:t>sonde</w:t>
      </w:r>
      <w:r>
        <w:t>r</w:t>
      </w:r>
      <w:r w:rsidR="00B96C5D">
        <w:t>n</w:t>
      </w:r>
      <w:r>
        <w:t xml:space="preserve"> auch einige Tipps für Anfänger, welche gerne zeichnen möchten.</w:t>
      </w:r>
    </w:p>
    <w:p w14:paraId="30C6D8E8" w14:textId="4A54274A" w:rsidR="00FE2CAC" w:rsidRDefault="0099719B" w:rsidP="00C47D9B">
      <w:r>
        <w:t xml:space="preserve">Auf </w:t>
      </w:r>
      <w:r>
        <w:rPr>
          <w:i/>
        </w:rPr>
        <w:t>Wallpapers</w:t>
      </w:r>
      <w:r w:rsidR="00C87785">
        <w:rPr>
          <w:i/>
        </w:rPr>
        <w:t xml:space="preserve"> </w:t>
      </w:r>
      <w:r>
        <w:rPr>
          <w:i/>
        </w:rPr>
        <w:t>/</w:t>
      </w:r>
      <w:r w:rsidR="00C87785">
        <w:rPr>
          <w:i/>
        </w:rPr>
        <w:t xml:space="preserve"> </w:t>
      </w:r>
      <w:r>
        <w:rPr>
          <w:i/>
        </w:rPr>
        <w:t>General /</w:t>
      </w:r>
      <w:proofErr w:type="spellStart"/>
      <w:r>
        <w:rPr>
          <w:i/>
        </w:rPr>
        <w:t>wg</w:t>
      </w:r>
      <w:proofErr w:type="spellEnd"/>
      <w:r>
        <w:rPr>
          <w:i/>
        </w:rPr>
        <w:t>/</w:t>
      </w:r>
      <w:r>
        <w:t xml:space="preserve"> findet man Wallpaper </w:t>
      </w:r>
      <w:r w:rsidR="00B96C5D">
        <w:t>im generellen</w:t>
      </w:r>
      <w:r>
        <w:t>.</w:t>
      </w:r>
      <w:r w:rsidR="00B96C5D">
        <w:t xml:space="preserve"> Im Gegensatz zum Board für Hintergrundbilder in der </w:t>
      </w:r>
      <w:proofErr w:type="spellStart"/>
      <w:r w:rsidR="00B96C5D">
        <w:t>Japanese</w:t>
      </w:r>
      <w:proofErr w:type="spellEnd"/>
      <w:r w:rsidR="00B96C5D">
        <w:t xml:space="preserve"> </w:t>
      </w:r>
      <w:proofErr w:type="spellStart"/>
      <w:r w:rsidR="00B96C5D">
        <w:t>Kulture</w:t>
      </w:r>
      <w:proofErr w:type="spellEnd"/>
      <w:r w:rsidR="00B96C5D">
        <w:t xml:space="preserve"> Kategorie, dürfen hier alle Motive g</w:t>
      </w:r>
      <w:r w:rsidR="00B96C5D">
        <w:t>e</w:t>
      </w:r>
      <w:r w:rsidR="00B96C5D">
        <w:t>teilt we</w:t>
      </w:r>
      <w:r w:rsidR="00B96C5D">
        <w:t>r</w:t>
      </w:r>
      <w:r w:rsidR="00B96C5D">
        <w:t>den.</w:t>
      </w:r>
      <w:r>
        <w:t xml:space="preserve"> Von Naturbilder</w:t>
      </w:r>
      <w:r w:rsidR="00B96C5D">
        <w:t>n</w:t>
      </w:r>
      <w:r>
        <w:t xml:space="preserve"> bis hin zu schönen Autos trifft man hier alles an.</w:t>
      </w:r>
    </w:p>
    <w:p w14:paraId="577C117A" w14:textId="4CA59A1D" w:rsidR="00FE2CAC" w:rsidRDefault="0099719B" w:rsidP="00C47D9B">
      <w:r>
        <w:t xml:space="preserve">Überraschenderweise ist auf </w:t>
      </w:r>
      <w:r>
        <w:rPr>
          <w:i/>
        </w:rPr>
        <w:t>Music /</w:t>
      </w:r>
      <w:proofErr w:type="spellStart"/>
      <w:r>
        <w:rPr>
          <w:i/>
        </w:rPr>
        <w:t>mu</w:t>
      </w:r>
      <w:proofErr w:type="spellEnd"/>
      <w:r>
        <w:rPr>
          <w:i/>
        </w:rPr>
        <w:t>/</w:t>
      </w:r>
      <w:r>
        <w:t xml:space="preserve"> sehr viel</w:t>
      </w:r>
      <w:r w:rsidR="00B96C5D">
        <w:t xml:space="preserve"> über die</w:t>
      </w:r>
      <w:r>
        <w:t xml:space="preserve"> </w:t>
      </w:r>
      <w:proofErr w:type="spellStart"/>
      <w:r>
        <w:t>Metal</w:t>
      </w:r>
      <w:proofErr w:type="spellEnd"/>
      <w:r w:rsidR="00B96C5D">
        <w:t xml:space="preserve"> Musikrichtung</w:t>
      </w:r>
      <w:r>
        <w:t xml:space="preserve"> anzutre</w:t>
      </w:r>
      <w:r>
        <w:t>f</w:t>
      </w:r>
      <w:r>
        <w:t xml:space="preserve">fen, vielleicht auch aus </w:t>
      </w:r>
      <w:r w:rsidR="00913EE2">
        <w:t>jenem</w:t>
      </w:r>
      <w:r>
        <w:t xml:space="preserve"> Grund, dass </w:t>
      </w:r>
      <w:r w:rsidR="00913EE2">
        <w:t xml:space="preserve">es über </w:t>
      </w:r>
      <w:r>
        <w:t>Popmusik eher weniger zu diskutieren gibt. Ansonsten findet man hier auch kleinere Bands und Musiker, welche hier Werbung in eigener Sache betre</w:t>
      </w:r>
      <w:r>
        <w:t>i</w:t>
      </w:r>
      <w:r>
        <w:t>ben.</w:t>
      </w:r>
    </w:p>
    <w:p w14:paraId="4DB753F4" w14:textId="1C861A61" w:rsidR="00FE2CAC" w:rsidRDefault="0099719B" w:rsidP="00C47D9B">
      <w:r>
        <w:t xml:space="preserve">Accessoires, Tattoos, </w:t>
      </w:r>
      <w:r w:rsidR="00F949A4">
        <w:t>Kleidung</w:t>
      </w:r>
      <w:r>
        <w:t xml:space="preserve">. </w:t>
      </w:r>
      <w:r w:rsidR="00F949A4">
        <w:t xml:space="preserve">Auf dem </w:t>
      </w:r>
      <w:r>
        <w:rPr>
          <w:i/>
        </w:rPr>
        <w:t>Fashion</w:t>
      </w:r>
      <w:r w:rsidR="00F949A4">
        <w:t xml:space="preserve"> Board ist Mode</w:t>
      </w:r>
      <w:r>
        <w:t xml:space="preserve"> für männlich als auch für weiblich zu finden. Es zeigt sich jedoch das man zwar</w:t>
      </w:r>
      <w:r w:rsidR="00F949A4">
        <w:t xml:space="preserve"> Hilfe</w:t>
      </w:r>
      <w:r>
        <w:t xml:space="preserve"> bekommt, aber es kein “</w:t>
      </w:r>
      <w:proofErr w:type="spellStart"/>
      <w:r>
        <w:t>safe</w:t>
      </w:r>
      <w:proofErr w:type="spellEnd"/>
      <w:r>
        <w:t xml:space="preserve"> </w:t>
      </w:r>
      <w:proofErr w:type="spellStart"/>
      <w:r>
        <w:t>space</w:t>
      </w:r>
      <w:proofErr w:type="spellEnd"/>
      <w:r>
        <w:t xml:space="preserve">” ist. Negative Bemerkungen über </w:t>
      </w:r>
      <w:r w:rsidR="00F949A4">
        <w:t>Au</w:t>
      </w:r>
      <w:r>
        <w:t>ssehen fallen hier öfters und das Ideal wird nicht nur auf die eigene Persönlichkeit projiziert.</w:t>
      </w:r>
    </w:p>
    <w:p w14:paraId="0D1CA14B" w14:textId="4C154CC8" w:rsidR="00FE2CAC" w:rsidRDefault="0099719B" w:rsidP="00C47D9B">
      <w:r>
        <w:rPr>
          <w:i/>
        </w:rPr>
        <w:t>/3/ - 3DCG</w:t>
      </w:r>
      <w:r>
        <w:t xml:space="preserve"> und </w:t>
      </w:r>
      <w:r>
        <w:rPr>
          <w:i/>
        </w:rPr>
        <w:t>/</w:t>
      </w:r>
      <w:proofErr w:type="spellStart"/>
      <w:r>
        <w:rPr>
          <w:i/>
        </w:rPr>
        <w:t>gd</w:t>
      </w:r>
      <w:proofErr w:type="spellEnd"/>
      <w:r>
        <w:rPr>
          <w:i/>
        </w:rPr>
        <w:t>/ - Graphics Design</w:t>
      </w:r>
      <w:r>
        <w:t xml:space="preserve"> beschäftigen sich mit 3D </w:t>
      </w:r>
      <w:r w:rsidR="000B0EB1">
        <w:t>Modellierung</w:t>
      </w:r>
      <w:r>
        <w:t>, wie Fräste</w:t>
      </w:r>
      <w:r>
        <w:t>i</w:t>
      </w:r>
      <w:r>
        <w:t xml:space="preserve">le oder Computerspielcharaktere und </w:t>
      </w:r>
      <w:r w:rsidR="00F949A4">
        <w:t>g</w:t>
      </w:r>
      <w:r>
        <w:t>raphischem Design, wie Firmen Logos oder Br</w:t>
      </w:r>
      <w:r>
        <w:t>o</w:t>
      </w:r>
      <w:r>
        <w:t>schüren, sowohl professionelle als auch Hobbyarbeiten werden hier diskutiert. Technik und Ästhetik oder Technik um eine bestimmte Ästhetik zu erreichen ist die Essenz der meisten Diskussionen hier.</w:t>
      </w:r>
    </w:p>
    <w:p w14:paraId="1E647212" w14:textId="77777777" w:rsidR="00FE2CAC" w:rsidRDefault="0099719B" w:rsidP="00C47D9B">
      <w:r>
        <w:t xml:space="preserve">Jeder der selbst gerne bastelt sollte unbedingt das Board </w:t>
      </w:r>
      <w:r>
        <w:rPr>
          <w:i/>
        </w:rPr>
        <w:t>Do-It-Yourself /</w:t>
      </w:r>
      <w:proofErr w:type="spellStart"/>
      <w:r>
        <w:rPr>
          <w:i/>
        </w:rPr>
        <w:t>diy</w:t>
      </w:r>
      <w:proofErr w:type="spellEnd"/>
      <w:r>
        <w:rPr>
          <w:i/>
        </w:rPr>
        <w:t>/</w:t>
      </w:r>
      <w:r>
        <w:t xml:space="preserve"> besuchen. Hier findet man zu fast jeder Frage eine Antwort, sei es fürs Programmieren bis zu Tipps, wie man seine Werkstatt richtig einrichtet.</w:t>
      </w:r>
    </w:p>
    <w:p w14:paraId="0E78DC62" w14:textId="7B785412" w:rsidR="00FE2CAC" w:rsidRDefault="0099719B" w:rsidP="00C47D9B">
      <w:r>
        <w:t xml:space="preserve">Auf dem </w:t>
      </w:r>
      <w:proofErr w:type="spellStart"/>
      <w:r>
        <w:t>Gif</w:t>
      </w:r>
      <w:proofErr w:type="spellEnd"/>
      <w:r>
        <w:t xml:space="preserve"> Board wird des </w:t>
      </w:r>
      <w:r w:rsidR="00F949A4">
        <w:t>Öfteren</w:t>
      </w:r>
      <w:r>
        <w:t xml:space="preserve"> </w:t>
      </w:r>
      <w:r w:rsidR="000B0EB1">
        <w:t>p</w:t>
      </w:r>
      <w:r>
        <w:t xml:space="preserve">ornographischer oder verstörender Inhalt geteilt. Deshalb gibt es </w:t>
      </w:r>
      <w:proofErr w:type="spellStart"/>
      <w:r>
        <w:rPr>
          <w:i/>
        </w:rPr>
        <w:t>Worksa</w:t>
      </w:r>
      <w:r w:rsidR="000B0EB1">
        <w:rPr>
          <w:i/>
        </w:rPr>
        <w:t>f</w:t>
      </w:r>
      <w:r>
        <w:rPr>
          <w:i/>
        </w:rPr>
        <w:t>e</w:t>
      </w:r>
      <w:proofErr w:type="spellEnd"/>
      <w:r>
        <w:rPr>
          <w:i/>
        </w:rPr>
        <w:t xml:space="preserve"> </w:t>
      </w:r>
      <w:proofErr w:type="spellStart"/>
      <w:r>
        <w:rPr>
          <w:i/>
        </w:rPr>
        <w:t>Gif</w:t>
      </w:r>
      <w:proofErr w:type="spellEnd"/>
      <w:r>
        <w:t xml:space="preserve"> für Leute bei der Arbeit oder</w:t>
      </w:r>
      <w:r w:rsidR="00F949A4">
        <w:t xml:space="preserve"> für</w:t>
      </w:r>
      <w:r>
        <w:t xml:space="preserve"> welche die keine solchen Inhalte sehen wollen. Wie bei </w:t>
      </w:r>
      <w:proofErr w:type="spellStart"/>
      <w:r>
        <w:t>Gif</w:t>
      </w:r>
      <w:proofErr w:type="spellEnd"/>
      <w:r>
        <w:t xml:space="preserve"> geht es hier um das </w:t>
      </w:r>
      <w:r w:rsidR="00F949A4">
        <w:t>T</w:t>
      </w:r>
      <w:r>
        <w:t>eilen von GIF Dateien, animierte Bilder, als auch das neue HTML5 .</w:t>
      </w:r>
      <w:proofErr w:type="spellStart"/>
      <w:r>
        <w:t>webm</w:t>
      </w:r>
      <w:proofErr w:type="spellEnd"/>
      <w:r>
        <w:t xml:space="preserve"> Video Format</w:t>
      </w:r>
      <w:r w:rsidR="00F949A4">
        <w:t>,</w:t>
      </w:r>
      <w:r>
        <w:t xml:space="preserve"> das sogar Tonausgabe unte</w:t>
      </w:r>
      <w:r>
        <w:t>r</w:t>
      </w:r>
      <w:r>
        <w:t>stützt. Hier gibt es kein konkretes Thema zum Inhalt. Von Lustigem, zu Szenen aus S</w:t>
      </w:r>
      <w:r>
        <w:t>e</w:t>
      </w:r>
      <w:r>
        <w:t>rien, zu skurr</w:t>
      </w:r>
      <w:r>
        <w:t>i</w:t>
      </w:r>
      <w:r>
        <w:t>lem ist hier alles zu finden.</w:t>
      </w:r>
    </w:p>
    <w:p w14:paraId="4DAB45C9" w14:textId="77777777" w:rsidR="00FE2CAC" w:rsidRDefault="0099719B" w:rsidP="00C47D9B">
      <w:pPr>
        <w:pStyle w:val="berschrift2"/>
        <w:contextualSpacing w:val="0"/>
      </w:pPr>
      <w:bookmarkStart w:id="23" w:name="h.p5gwh35enpvg" w:colFirst="0" w:colLast="0"/>
      <w:bookmarkStart w:id="24" w:name="_Toc438050229"/>
      <w:bookmarkEnd w:id="23"/>
      <w:r>
        <w:t>Other</w:t>
      </w:r>
      <w:bookmarkEnd w:id="24"/>
    </w:p>
    <w:p w14:paraId="3EA113F9" w14:textId="37FAA671" w:rsidR="00FE2CAC" w:rsidRDefault="0099719B" w:rsidP="00C47D9B">
      <w:r>
        <w:t xml:space="preserve">Unter diesem Gebiet findet man alles, was nicht in die vorherigen Kategorien passt jedoch noch </w:t>
      </w:r>
      <w:r w:rsidR="00F949A4">
        <w:t>a</w:t>
      </w:r>
      <w:r>
        <w:t>rbeitsplatzs</w:t>
      </w:r>
      <w:r>
        <w:t>i</w:t>
      </w:r>
      <w:r>
        <w:t>cher ist.</w:t>
      </w:r>
    </w:p>
    <w:p w14:paraId="44881D23" w14:textId="41F2D8F1" w:rsidR="00FE2CAC" w:rsidRDefault="0099719B" w:rsidP="00C47D9B">
      <w:r>
        <w:t>Wer gerne reist</w:t>
      </w:r>
      <w:r w:rsidR="00F949A4">
        <w:t>,</w:t>
      </w:r>
      <w:r>
        <w:t xml:space="preserve"> findet sich auf </w:t>
      </w:r>
      <w:r>
        <w:rPr>
          <w:i/>
        </w:rPr>
        <w:t>Travel /</w:t>
      </w:r>
      <w:proofErr w:type="spellStart"/>
      <w:r>
        <w:rPr>
          <w:i/>
        </w:rPr>
        <w:t>trv</w:t>
      </w:r>
      <w:proofErr w:type="spellEnd"/>
      <w:r>
        <w:rPr>
          <w:i/>
        </w:rPr>
        <w:t>/</w:t>
      </w:r>
      <w:r>
        <w:t xml:space="preserve"> sehr wohl. Reisetipps und Orte die man unb</w:t>
      </w:r>
      <w:r>
        <w:t>e</w:t>
      </w:r>
      <w:r>
        <w:t>dingt besichtigen</w:t>
      </w:r>
      <w:r w:rsidR="00D161D0">
        <w:t>,</w:t>
      </w:r>
      <w:r>
        <w:t xml:space="preserve"> sollte trifft man hier zuhauf an. Das ganze Board </w:t>
      </w:r>
      <w:r w:rsidR="00D161D0">
        <w:t>bewegt sich</w:t>
      </w:r>
      <w:r>
        <w:t xml:space="preserve"> eher lan</w:t>
      </w:r>
      <w:r>
        <w:t>g</w:t>
      </w:r>
      <w:r>
        <w:t>sam, da die einzelnen Threads recht viele Antworten haben</w:t>
      </w:r>
      <w:r w:rsidR="004E5F1E">
        <w:t>. Diese</w:t>
      </w:r>
      <w:r>
        <w:t xml:space="preserve"> bleiben</w:t>
      </w:r>
      <w:r w:rsidR="004E5F1E">
        <w:t xml:space="preserve"> dadurch</w:t>
      </w:r>
      <w:r>
        <w:t xml:space="preserve"> auch länger erhalten</w:t>
      </w:r>
      <w:r w:rsidR="004E5F1E">
        <w:t>,</w:t>
      </w:r>
      <w:r>
        <w:t xml:space="preserve"> </w:t>
      </w:r>
      <w:r w:rsidR="004E5F1E">
        <w:t>so sollte</w:t>
      </w:r>
      <w:r>
        <w:t xml:space="preserve"> man besser nach einem Thread mit </w:t>
      </w:r>
      <w:r w:rsidR="000B0EB1">
        <w:t>seinem</w:t>
      </w:r>
      <w:r w:rsidR="004E5F1E">
        <w:t xml:space="preserve"> Thema suchen,</w:t>
      </w:r>
      <w:r>
        <w:t xml:space="preserve"> a</w:t>
      </w:r>
      <w:r>
        <w:t>n</w:t>
      </w:r>
      <w:r>
        <w:t>statt einen eig</w:t>
      </w:r>
      <w:r>
        <w:t>e</w:t>
      </w:r>
      <w:r>
        <w:t>nen zu erstellen.</w:t>
      </w:r>
    </w:p>
    <w:p w14:paraId="34D28DD9" w14:textId="2AE1CC50" w:rsidR="00FE2CAC" w:rsidRDefault="0099719B" w:rsidP="00C47D9B">
      <w:r>
        <w:rPr>
          <w:i/>
        </w:rPr>
        <w:lastRenderedPageBreak/>
        <w:t>Fitness /fit/</w:t>
      </w:r>
      <w:r>
        <w:t xml:space="preserve"> ist das Board für </w:t>
      </w:r>
      <w:r w:rsidR="004E5F1E">
        <w:t>den eigenen</w:t>
      </w:r>
      <w:r>
        <w:t xml:space="preserve"> Körper. Egal ob man Abnehmen will, Muskeln aufbauen oder sogar Gewicht zulegen möchte</w:t>
      </w:r>
      <w:r w:rsidR="004E5F1E">
        <w:t>, dann ist man</w:t>
      </w:r>
      <w:r>
        <w:t xml:space="preserve"> hier genau richtig. Hier gibt es viele Tipps und das sogar gratis, obwohl nicht alles stimmt was man hier liest, da a</w:t>
      </w:r>
      <w:r>
        <w:t>l</w:t>
      </w:r>
      <w:r w:rsidR="004E5F1E">
        <w:t>les auf die</w:t>
      </w:r>
      <w:r>
        <w:t xml:space="preserve"> Erfa</w:t>
      </w:r>
      <w:r>
        <w:t>h</w:t>
      </w:r>
      <w:r>
        <w:t>rungen der Nutzer aufbaut.</w:t>
      </w:r>
    </w:p>
    <w:p w14:paraId="0C989846" w14:textId="7B2FAF43" w:rsidR="00FE2CAC" w:rsidRDefault="000B0EB1" w:rsidP="00C47D9B">
      <w:r>
        <w:t>Verschwö</w:t>
      </w:r>
      <w:r w:rsidR="0099719B">
        <w:t xml:space="preserve">rungstheoretiker, </w:t>
      </w:r>
      <w:proofErr w:type="spellStart"/>
      <w:r w:rsidR="0099719B">
        <w:t>Aliensightseer</w:t>
      </w:r>
      <w:proofErr w:type="spellEnd"/>
      <w:r w:rsidR="0099719B">
        <w:t>, Geisterfänger</w:t>
      </w:r>
      <w:r w:rsidR="004E5F1E">
        <w:t>. Das</w:t>
      </w:r>
      <w:r w:rsidR="0099719B">
        <w:t xml:space="preserve"> </w:t>
      </w:r>
      <w:r w:rsidR="0099719B">
        <w:rPr>
          <w:i/>
        </w:rPr>
        <w:t>/x/ - Paranormal</w:t>
      </w:r>
      <w:r w:rsidR="0099719B">
        <w:t xml:space="preserve"> </w:t>
      </w:r>
      <w:r w:rsidR="004E5F1E">
        <w:t xml:space="preserve">Board </w:t>
      </w:r>
      <w:r w:rsidR="0099719B">
        <w:t>ist ihr Z</w:t>
      </w:r>
      <w:r w:rsidR="0099719B">
        <w:t>u</w:t>
      </w:r>
      <w:r w:rsidR="0099719B">
        <w:t>hause</w:t>
      </w:r>
      <w:r w:rsidR="004E5F1E">
        <w:t>. Ausserdem auch für die</w:t>
      </w:r>
      <w:r w:rsidR="0099719B">
        <w:t xml:space="preserve">, die </w:t>
      </w:r>
      <w:r w:rsidR="004E5F1E">
        <w:t xml:space="preserve">sich </w:t>
      </w:r>
      <w:r w:rsidR="0099719B">
        <w:t xml:space="preserve">über </w:t>
      </w:r>
      <w:r w:rsidR="004E5F1E">
        <w:t>die gläubigen lustig machen</w:t>
      </w:r>
      <w:r w:rsidR="0099719B">
        <w:t>.</w:t>
      </w:r>
    </w:p>
    <w:p w14:paraId="5516721F" w14:textId="5EC9C1B4" w:rsidR="00FE2CAC" w:rsidRDefault="0099719B" w:rsidP="00C47D9B">
      <w:r>
        <w:t xml:space="preserve">Auf </w:t>
      </w:r>
      <w:r>
        <w:rPr>
          <w:i/>
        </w:rPr>
        <w:t>/</w:t>
      </w:r>
      <w:proofErr w:type="spellStart"/>
      <w:r>
        <w:rPr>
          <w:i/>
        </w:rPr>
        <w:t>lit</w:t>
      </w:r>
      <w:proofErr w:type="spellEnd"/>
      <w:r>
        <w:rPr>
          <w:i/>
        </w:rPr>
        <w:t xml:space="preserve">/ - </w:t>
      </w:r>
      <w:proofErr w:type="spellStart"/>
      <w:r>
        <w:rPr>
          <w:i/>
        </w:rPr>
        <w:t>Literature</w:t>
      </w:r>
      <w:proofErr w:type="spellEnd"/>
      <w:r>
        <w:t xml:space="preserve"> sind Diskussionen über sämtliche Literatur erlaubt, egal ob wisse</w:t>
      </w:r>
      <w:r>
        <w:t>n</w:t>
      </w:r>
      <w:r>
        <w:t>schaftlich oder religiös, Hauptsache Literatur. Vielfach werden auch über bestimmte Aut</w:t>
      </w:r>
      <w:r>
        <w:t>o</w:t>
      </w:r>
      <w:r w:rsidR="004E5F1E">
        <w:t>ren diskutiert.</w:t>
      </w:r>
      <w:r>
        <w:t xml:space="preserve"> </w:t>
      </w:r>
      <w:r w:rsidR="004E5F1E">
        <w:t>D</w:t>
      </w:r>
      <w:r>
        <w:t xml:space="preserve">iese Threads beginnen auch mit dem Bild des </w:t>
      </w:r>
      <w:r w:rsidR="000B0EB1">
        <w:t>Autors</w:t>
      </w:r>
      <w:r>
        <w:t>.</w:t>
      </w:r>
    </w:p>
    <w:p w14:paraId="5924EE0B" w14:textId="4282650F" w:rsidR="00FE2CAC" w:rsidRDefault="0099719B" w:rsidP="00C47D9B">
      <w:proofErr w:type="spellStart"/>
      <w:r>
        <w:rPr>
          <w:i/>
        </w:rPr>
        <w:t>Advice</w:t>
      </w:r>
      <w:proofErr w:type="spellEnd"/>
      <w:r>
        <w:rPr>
          <w:i/>
        </w:rPr>
        <w:t xml:space="preserve"> /</w:t>
      </w:r>
      <w:proofErr w:type="spellStart"/>
      <w:r>
        <w:rPr>
          <w:i/>
        </w:rPr>
        <w:t>adv</w:t>
      </w:r>
      <w:proofErr w:type="spellEnd"/>
      <w:r>
        <w:rPr>
          <w:i/>
        </w:rPr>
        <w:t>/</w:t>
      </w:r>
      <w:r>
        <w:t xml:space="preserve"> ist dazu da, um sich Hilfe in diversen Bereichen im Leben zu holen, jedoch ist der Umgangston meist recht unfreundlich. Auch sind Fragen oft zu unpräzise formuliert oder </w:t>
      </w:r>
      <w:r w:rsidR="004E5F1E">
        <w:t>teilweise</w:t>
      </w:r>
      <w:r>
        <w:t xml:space="preserve"> auch einfach </w:t>
      </w:r>
      <w:proofErr w:type="spellStart"/>
      <w:r>
        <w:t>sinnfrei</w:t>
      </w:r>
      <w:proofErr w:type="spellEnd"/>
      <w:r>
        <w:t>.</w:t>
      </w:r>
    </w:p>
    <w:p w14:paraId="78CD1394" w14:textId="37B40042" w:rsidR="00FE2CAC" w:rsidRDefault="0099719B" w:rsidP="00C47D9B">
      <w:r>
        <w:rPr>
          <w:i/>
        </w:rPr>
        <w:t>/</w:t>
      </w:r>
      <w:proofErr w:type="spellStart"/>
      <w:r>
        <w:rPr>
          <w:i/>
        </w:rPr>
        <w:t>lgbt</w:t>
      </w:r>
      <w:proofErr w:type="spellEnd"/>
      <w:r>
        <w:rPr>
          <w:i/>
        </w:rPr>
        <w:t xml:space="preserve">/ </w:t>
      </w:r>
      <w:proofErr w:type="gramStart"/>
      <w:r>
        <w:t>steht</w:t>
      </w:r>
      <w:proofErr w:type="gramEnd"/>
      <w:r>
        <w:t xml:space="preserve"> für Lesben, Schwule, Bisexuelle und Transgender Diskussionen. Oft, oder b</w:t>
      </w:r>
      <w:r>
        <w:t>e</w:t>
      </w:r>
      <w:r>
        <w:t xml:space="preserve">sonders zurzeit </w:t>
      </w:r>
      <w:r w:rsidR="004E5F1E">
        <w:t>wird dieses Board für geheizte p</w:t>
      </w:r>
      <w:r>
        <w:t xml:space="preserve">olitische Diskussionen über die </w:t>
      </w:r>
      <w:r w:rsidR="004E5F1E">
        <w:t>f</w:t>
      </w:r>
      <w:r>
        <w:t>eminist</w:t>
      </w:r>
      <w:r>
        <w:t>i</w:t>
      </w:r>
      <w:r w:rsidR="004E5F1E">
        <w:t>sche Bewegung genutzt.</w:t>
      </w:r>
      <w:r>
        <w:t xml:space="preserve"> </w:t>
      </w:r>
      <w:r w:rsidR="004E5F1E">
        <w:t>D</w:t>
      </w:r>
      <w:r>
        <w:t>ie meisten Diskussionen sind dennoch über Probleme und Int</w:t>
      </w:r>
      <w:r>
        <w:t>e</w:t>
      </w:r>
      <w:r>
        <w:t>ressen der Zielgruppe. Oft um einiges emotionaler, intimer und scheinbar ehrlicher als in den anderen Boards.</w:t>
      </w:r>
    </w:p>
    <w:p w14:paraId="6E751112" w14:textId="77777777" w:rsidR="00FE2CAC" w:rsidRDefault="0099719B" w:rsidP="00C47D9B">
      <w:r>
        <w:rPr>
          <w:i/>
        </w:rPr>
        <w:t>Pony /</w:t>
      </w:r>
      <w:proofErr w:type="spellStart"/>
      <w:r>
        <w:rPr>
          <w:i/>
        </w:rPr>
        <w:t>mlp</w:t>
      </w:r>
      <w:proofErr w:type="spellEnd"/>
      <w:r>
        <w:rPr>
          <w:i/>
        </w:rPr>
        <w:t>/</w:t>
      </w:r>
      <w:r>
        <w:t xml:space="preserve"> ist ein Board für Fans der Serie “Mein kleines Pony”. In den letzten fünf Jahren ist die Fangemei</w:t>
      </w:r>
      <w:r>
        <w:t>n</w:t>
      </w:r>
      <w:r>
        <w:t>schaft der Serie geradezu explodiert. Ihre Kultur spiegelt sich in diesem Board wieder. Zum Teil findet man auch Threads mit Sammlungen der Figuren.</w:t>
      </w:r>
    </w:p>
    <w:p w14:paraId="1C1CC691" w14:textId="77777777" w:rsidR="00FE2CAC" w:rsidRDefault="0099719B" w:rsidP="00C47D9B">
      <w:pPr>
        <w:pStyle w:val="berschrift2"/>
        <w:contextualSpacing w:val="0"/>
      </w:pPr>
      <w:bookmarkStart w:id="25" w:name="h.lfe1k4tmbgo4" w:colFirst="0" w:colLast="0"/>
      <w:bookmarkStart w:id="26" w:name="_Toc438050230"/>
      <w:bookmarkEnd w:id="25"/>
      <w:proofErr w:type="spellStart"/>
      <w:r>
        <w:t>Misc</w:t>
      </w:r>
      <w:proofErr w:type="spellEnd"/>
      <w:r>
        <w:t>. (NSFW)</w:t>
      </w:r>
      <w:bookmarkEnd w:id="26"/>
    </w:p>
    <w:p w14:paraId="16FA793A" w14:textId="1AEDFFDF" w:rsidR="00FE2CAC" w:rsidRDefault="0099719B" w:rsidP="00C47D9B">
      <w:proofErr w:type="spellStart"/>
      <w:r>
        <w:t>Miscellaneous</w:t>
      </w:r>
      <w:proofErr w:type="spellEnd"/>
      <w:r>
        <w:t xml:space="preserve"> (dt. </w:t>
      </w:r>
      <w:r w:rsidR="004E5F1E">
        <w:t>S</w:t>
      </w:r>
      <w:r>
        <w:t xml:space="preserve">onstiges) </w:t>
      </w:r>
      <w:r w:rsidR="002F0972">
        <w:t>beinhaltet alle Boards die sich nicht in den anderen Überk</w:t>
      </w:r>
      <w:r w:rsidR="002F0972">
        <w:t>a</w:t>
      </w:r>
      <w:r w:rsidR="002F0972">
        <w:t xml:space="preserve">tegorien einordnen lassen konnten. </w:t>
      </w:r>
      <w:proofErr w:type="spellStart"/>
      <w:r w:rsidR="002F0972">
        <w:t>Misc</w:t>
      </w:r>
      <w:proofErr w:type="spellEnd"/>
      <w:r w:rsidR="002F0972">
        <w:t>. ist somit ähnlich der Other Überkategorie. J</w:t>
      </w:r>
      <w:r>
        <w:t>e</w:t>
      </w:r>
      <w:r>
        <w:t>doch</w:t>
      </w:r>
      <w:r w:rsidR="002F0972">
        <w:t xml:space="preserve"> erlauben die hiesigen Boards auch Inhalte, die nicht Arbeitsplatzsicher sind, sog</w:t>
      </w:r>
      <w:r w:rsidR="002F0972">
        <w:t>e</w:t>
      </w:r>
      <w:r w:rsidR="002F0972">
        <w:t xml:space="preserve">nannte „not </w:t>
      </w:r>
      <w:proofErr w:type="spellStart"/>
      <w:r w:rsidR="002F0972">
        <w:t>safe</w:t>
      </w:r>
      <w:proofErr w:type="spellEnd"/>
      <w:r w:rsidR="002F0972">
        <w:t xml:space="preserve"> </w:t>
      </w:r>
      <w:proofErr w:type="spellStart"/>
      <w:r w:rsidR="002F0972">
        <w:t>for</w:t>
      </w:r>
      <w:proofErr w:type="spellEnd"/>
      <w:r w:rsidR="002F0972">
        <w:t xml:space="preserve"> </w:t>
      </w:r>
      <w:proofErr w:type="spellStart"/>
      <w:r w:rsidR="002F0972">
        <w:t>work</w:t>
      </w:r>
      <w:proofErr w:type="spellEnd"/>
      <w:r w:rsidR="002F0972">
        <w:t>“ (abgekürzt: NSFW) Inhalte.</w:t>
      </w:r>
      <w:r w:rsidR="002F0972">
        <w:br/>
      </w:r>
      <w:r>
        <w:rPr>
          <w:i/>
        </w:rPr>
        <w:t>NSFW</w:t>
      </w:r>
      <w:r>
        <w:rPr>
          <w:vertAlign w:val="superscript"/>
        </w:rPr>
        <w:footnoteReference w:id="31"/>
      </w:r>
      <w:r>
        <w:t xml:space="preserve"> Boards haben </w:t>
      </w:r>
      <w:r w:rsidR="000B0EB1">
        <w:t>eine</w:t>
      </w:r>
      <w:r>
        <w:t xml:space="preserve"> andere Standard-Farbgebung als alle vorhergehenden, sich</w:t>
      </w:r>
      <w:r>
        <w:t>e</w:t>
      </w:r>
      <w:r w:rsidR="007540C0">
        <w:t>ren</w:t>
      </w:r>
      <w:r>
        <w:t xml:space="preserve"> Boards. NSFW Boards sind eher mit Gelb</w:t>
      </w:r>
      <w:r w:rsidR="00EF1370">
        <w:t xml:space="preserve"> / </w:t>
      </w:r>
      <w:r>
        <w:t>Orangen Farben eing</w:t>
      </w:r>
      <w:r>
        <w:t>e</w:t>
      </w:r>
      <w:r>
        <w:t>färbt (</w:t>
      </w:r>
      <w:proofErr w:type="spellStart"/>
      <w:r>
        <w:t>Yotsuba</w:t>
      </w:r>
      <w:proofErr w:type="spellEnd"/>
      <w:r>
        <w:t xml:space="preserve"> A) anstatt Blautönen (</w:t>
      </w:r>
      <w:proofErr w:type="spellStart"/>
      <w:r>
        <w:t>Yotsuba</w:t>
      </w:r>
      <w:proofErr w:type="spellEnd"/>
      <w:r>
        <w:t xml:space="preserve"> B). Dies dient der </w:t>
      </w:r>
      <w:r w:rsidR="007540C0">
        <w:t>k</w:t>
      </w:r>
      <w:r>
        <w:t>laren Unterteilung und als Signalisierung für den Nutzer (“Achtung, nicht für den Arbeitsplatz geei</w:t>
      </w:r>
      <w:r>
        <w:t>g</w:t>
      </w:r>
      <w:r>
        <w:t>net”).</w:t>
      </w:r>
    </w:p>
    <w:p w14:paraId="220963AA" w14:textId="3C06BA0C" w:rsidR="00FE2CAC" w:rsidRDefault="0099719B" w:rsidP="00C47D9B">
      <w:r>
        <w:rPr>
          <w:i/>
        </w:rPr>
        <w:t>/b/ - Random</w:t>
      </w:r>
      <w:r>
        <w:t>, ist ein brodelnder Kochtopf der Willkür der Menschlichkeit. Das meistb</w:t>
      </w:r>
      <w:r>
        <w:t>e</w:t>
      </w:r>
      <w:r>
        <w:t>su</w:t>
      </w:r>
      <w:r w:rsidR="007540C0">
        <w:t>chte Board 4chans ist auch das E</w:t>
      </w:r>
      <w:r>
        <w:t>inzigartigste. Es ist das Board mit den wenigsten R</w:t>
      </w:r>
      <w:r>
        <w:t>e</w:t>
      </w:r>
      <w:r>
        <w:t>geln, (fast) alles was legal ist, ist erlaubt. Porn</w:t>
      </w:r>
      <w:r>
        <w:t>o</w:t>
      </w:r>
      <w:r>
        <w:t>graphie, “Die Postnummer ## sagt was ich mit ## mache”, GET</w:t>
      </w:r>
      <w:r>
        <w:rPr>
          <w:vertAlign w:val="superscript"/>
        </w:rPr>
        <w:footnoteReference w:id="32"/>
      </w:r>
      <w:r>
        <w:t>Threads und tausende von weiteren zufälligen Themen werden hier behandelt. Das Anonymous Kollektiv kommt von hier und hat sich hier organisiert, en</w:t>
      </w:r>
      <w:r>
        <w:t>t</w:t>
      </w:r>
      <w:r>
        <w:t xml:space="preserve">standen jedoch ist es in den Köpfen der Medien. Hunderte von </w:t>
      </w:r>
      <w:proofErr w:type="spellStart"/>
      <w:r>
        <w:t>Memes</w:t>
      </w:r>
      <w:proofErr w:type="spellEnd"/>
      <w:r>
        <w:rPr>
          <w:vertAlign w:val="superscript"/>
        </w:rPr>
        <w:footnoteReference w:id="33"/>
      </w:r>
      <w:r>
        <w:t xml:space="preserve"> sind ursprünglich hier entstanden. Die Kultur von /b/ kann nur teilweise mit der der anderen Boards vergl</w:t>
      </w:r>
      <w:r>
        <w:t>i</w:t>
      </w:r>
      <w:r>
        <w:t>chen werden. Nutzer sind unhöflich, aggressiv und herablassend und stürzen sich auf j</w:t>
      </w:r>
      <w:r>
        <w:t>e</w:t>
      </w:r>
      <w:r>
        <w:t xml:space="preserve">des Detail an dem sie was zu kritisieren finden. </w:t>
      </w:r>
    </w:p>
    <w:p w14:paraId="5D413012" w14:textId="41695934" w:rsidR="00FE2CAC" w:rsidRDefault="0099719B" w:rsidP="00C47D9B">
      <w:r>
        <w:t xml:space="preserve">/r/ Request ist für Anfragen aller Art. Der grösste Teil </w:t>
      </w:r>
      <w:r w:rsidR="007540C0">
        <w:t>dieser</w:t>
      </w:r>
      <w:r>
        <w:t xml:space="preserve"> Anfragen sind Fotos zu ve</w:t>
      </w:r>
      <w:r>
        <w:t>r</w:t>
      </w:r>
      <w:r>
        <w:t>än</w:t>
      </w:r>
      <w:r w:rsidR="007540C0">
        <w:t>dern um</w:t>
      </w:r>
      <w:r>
        <w:t xml:space="preserve"> meist jemand</w:t>
      </w:r>
      <w:r w:rsidR="007540C0">
        <w:t>en</w:t>
      </w:r>
      <w:r>
        <w:t xml:space="preserve"> in ein pornografisches Bild einzufügen. Auch werden oft nach N</w:t>
      </w:r>
      <w:r>
        <w:t>a</w:t>
      </w:r>
      <w:r>
        <w:t>men von Pornostars gefragt.</w:t>
      </w:r>
    </w:p>
    <w:p w14:paraId="28DE0F09" w14:textId="55210705" w:rsidR="00FE2CAC" w:rsidRDefault="0099719B" w:rsidP="00C47D9B">
      <w:r>
        <w:rPr>
          <w:i/>
        </w:rPr>
        <w:lastRenderedPageBreak/>
        <w:t>ROBOT9001 /r9k/</w:t>
      </w:r>
      <w:r>
        <w:t xml:space="preserve"> ist ein spezielles Board. Es erlaubt keinen Beitrag der schon ei</w:t>
      </w:r>
      <w:r>
        <w:t>n</w:t>
      </w:r>
      <w:r>
        <w:t xml:space="preserve">mal gepostet wurde. Jeder Text muss originell sein. Themen sind mannigfaltig und ähnlich /b/ </w:t>
      </w:r>
      <w:r w:rsidR="007540C0">
        <w:t>minus</w:t>
      </w:r>
      <w:r>
        <w:t xml:space="preserve"> Spiele, Pornographie und </w:t>
      </w:r>
      <w:proofErr w:type="spellStart"/>
      <w:r>
        <w:t>Bilderteilthreads</w:t>
      </w:r>
      <w:proofErr w:type="spellEnd"/>
      <w:r>
        <w:t>. Diskussionen sind um Geschichten und Meinungen zentriert.</w:t>
      </w:r>
    </w:p>
    <w:p w14:paraId="69F3A6B5" w14:textId="77777777" w:rsidR="00FE2CAC" w:rsidRDefault="0099719B" w:rsidP="00C47D9B">
      <w:r>
        <w:t xml:space="preserve">Das Board für Diskussionen zum Weltgeschehen ist </w:t>
      </w:r>
      <w:proofErr w:type="spellStart"/>
      <w:r>
        <w:rPr>
          <w:i/>
        </w:rPr>
        <w:t>Politically</w:t>
      </w:r>
      <w:proofErr w:type="spellEnd"/>
      <w:r>
        <w:rPr>
          <w:i/>
        </w:rPr>
        <w:t xml:space="preserve"> </w:t>
      </w:r>
      <w:proofErr w:type="spellStart"/>
      <w:r>
        <w:rPr>
          <w:i/>
        </w:rPr>
        <w:t>Incorrect</w:t>
      </w:r>
      <w:proofErr w:type="spellEnd"/>
      <w:r>
        <w:rPr>
          <w:i/>
        </w:rPr>
        <w:t xml:space="preserve"> /pol/</w:t>
      </w:r>
      <w:r>
        <w:t xml:space="preserve">. Der </w:t>
      </w:r>
      <w:r w:rsidR="000B0EB1">
        <w:t>U</w:t>
      </w:r>
      <w:r w:rsidR="000B0EB1">
        <w:t>m</w:t>
      </w:r>
      <w:r w:rsidR="000B0EB1">
        <w:t>gangston</w:t>
      </w:r>
      <w:r>
        <w:t xml:space="preserve"> ist auch hier eher unfreundlich und </w:t>
      </w:r>
      <w:proofErr w:type="gramStart"/>
      <w:r>
        <w:t>beim</w:t>
      </w:r>
      <w:proofErr w:type="gramEnd"/>
      <w:r>
        <w:t xml:space="preserve"> Post wird eine Flagge des Landes a</w:t>
      </w:r>
      <w:r>
        <w:t>n</w:t>
      </w:r>
      <w:r>
        <w:t xml:space="preserve">gezeigt, in dem man sich befindet. Die meisten Amerikaner sind eher rechts </w:t>
      </w:r>
      <w:r w:rsidR="000B0EB1">
        <w:t>eingestellt</w:t>
      </w:r>
      <w:r>
        <w:t>, das heisst gegen Schwarze und für eine Lockerung der Waffengesetze in den USA.</w:t>
      </w:r>
    </w:p>
    <w:p w14:paraId="434F50CF" w14:textId="666E9C98" w:rsidR="00FE2CAC" w:rsidRDefault="0099719B" w:rsidP="00C47D9B">
      <w:r>
        <w:rPr>
          <w:i/>
        </w:rPr>
        <w:t xml:space="preserve">Cams &amp; </w:t>
      </w:r>
      <w:proofErr w:type="spellStart"/>
      <w:r>
        <w:rPr>
          <w:i/>
        </w:rPr>
        <w:t>meetups</w:t>
      </w:r>
      <w:proofErr w:type="spellEnd"/>
      <w:r>
        <w:rPr>
          <w:i/>
        </w:rPr>
        <w:t xml:space="preserve"> /</w:t>
      </w:r>
      <w:proofErr w:type="spellStart"/>
      <w:r>
        <w:rPr>
          <w:i/>
        </w:rPr>
        <w:t>soc</w:t>
      </w:r>
      <w:proofErr w:type="spellEnd"/>
      <w:r>
        <w:rPr>
          <w:i/>
        </w:rPr>
        <w:t>/</w:t>
      </w:r>
      <w:r>
        <w:t xml:space="preserve"> (</w:t>
      </w:r>
      <w:proofErr w:type="spellStart"/>
      <w:r>
        <w:rPr>
          <w:i/>
        </w:rPr>
        <w:t>Soc</w:t>
      </w:r>
      <w:r>
        <w:t>ialize</w:t>
      </w:r>
      <w:proofErr w:type="spellEnd"/>
      <w:r>
        <w:t>) ist ein Board in dem Nutzer aufgerufen werden Bilder von sich zu teilen und sich real zu treffen. Leute</w:t>
      </w:r>
      <w:r w:rsidR="007540C0">
        <w:t>,</w:t>
      </w:r>
      <w:r>
        <w:t xml:space="preserve"> die es mögen zu </w:t>
      </w:r>
      <w:r w:rsidR="000B0EB1">
        <w:t>chatten</w:t>
      </w:r>
      <w:r w:rsidR="007540C0">
        <w:t>,</w:t>
      </w:r>
      <w:r>
        <w:t xml:space="preserve"> sind hier auf der Suche nach neuen Bekannten.</w:t>
      </w:r>
    </w:p>
    <w:p w14:paraId="54DBF3FC" w14:textId="53B30BF0" w:rsidR="00FE2CAC" w:rsidRDefault="0099719B" w:rsidP="00C47D9B">
      <w:r>
        <w:rPr>
          <w:i/>
        </w:rPr>
        <w:t xml:space="preserve">Sh*t 4chan Says [s4s] </w:t>
      </w:r>
      <w:r>
        <w:t>ist ein Meta-Ironisches Board das s</w:t>
      </w:r>
      <w:r w:rsidR="007540C0">
        <w:t>ich über 4chan, also sich selbst</w:t>
      </w:r>
      <w:r>
        <w:t>, lustig macht. Dies geschieht nicht indem auf Spezifisches gezeigt wird und darüber g</w:t>
      </w:r>
      <w:r>
        <w:t>e</w:t>
      </w:r>
      <w:r>
        <w:t>lacht wird</w:t>
      </w:r>
      <w:r w:rsidR="007540C0">
        <w:t>,</w:t>
      </w:r>
      <w:r>
        <w:t xml:space="preserve"> sondern indem die Gebräuche die normalerweise auf 4chan üblich sind</w:t>
      </w:r>
      <w:r w:rsidR="007540C0">
        <w:t>,</w:t>
      </w:r>
      <w:r>
        <w:t xml:space="preserve"> en</w:t>
      </w:r>
      <w:r>
        <w:t>t</w:t>
      </w:r>
      <w:r>
        <w:t>stellt werden.</w:t>
      </w:r>
    </w:p>
    <w:p w14:paraId="152BDBC6" w14:textId="77777777" w:rsidR="00FE2CAC" w:rsidRDefault="0099719B" w:rsidP="00C47D9B">
      <w:pPr>
        <w:pStyle w:val="berschrift2"/>
        <w:contextualSpacing w:val="0"/>
      </w:pPr>
      <w:bookmarkStart w:id="27" w:name="h.qbmrngouriol" w:colFirst="0" w:colLast="0"/>
      <w:bookmarkStart w:id="28" w:name="_Toc438050231"/>
      <w:bookmarkEnd w:id="27"/>
      <w:r>
        <w:t>Adult (NSFW)</w:t>
      </w:r>
      <w:bookmarkEnd w:id="28"/>
    </w:p>
    <w:p w14:paraId="4E9AEA82" w14:textId="024AFEE3" w:rsidR="00FE2CAC" w:rsidRDefault="0099719B" w:rsidP="00C47D9B">
      <w:r>
        <w:t>Adult ist das einzige Themengebiet, welches pornografischen Inhalt explizit erlaubt. Viele Nutzer sind hier d</w:t>
      </w:r>
      <w:r>
        <w:t>a</w:t>
      </w:r>
      <w:r>
        <w:t>rauf aus ihre persönlic</w:t>
      </w:r>
      <w:r w:rsidR="00CD22DD">
        <w:t xml:space="preserve">hen </w:t>
      </w:r>
      <w:proofErr w:type="spellStart"/>
      <w:r w:rsidR="00CD22DD">
        <w:t>Pornographies</w:t>
      </w:r>
      <w:r>
        <w:t>ammlungen</w:t>
      </w:r>
      <w:proofErr w:type="spellEnd"/>
      <w:r>
        <w:t xml:space="preserve"> zu erweitern als</w:t>
      </w:r>
      <w:r w:rsidR="00CD22DD">
        <w:t>, auch Pornographie zu k</w:t>
      </w:r>
      <w:r>
        <w:t>onsumieren.</w:t>
      </w:r>
    </w:p>
    <w:p w14:paraId="2823642E" w14:textId="1AFC1039" w:rsidR="00FE2CAC" w:rsidRDefault="0099719B" w:rsidP="00C47D9B">
      <w:r>
        <w:t xml:space="preserve">Auf </w:t>
      </w:r>
      <w:r>
        <w:rPr>
          <w:i/>
        </w:rPr>
        <w:t xml:space="preserve">/s/ - Sexy </w:t>
      </w:r>
      <w:proofErr w:type="spellStart"/>
      <w:r>
        <w:rPr>
          <w:i/>
        </w:rPr>
        <w:t>Beautiful</w:t>
      </w:r>
      <w:proofErr w:type="spellEnd"/>
      <w:r>
        <w:rPr>
          <w:i/>
        </w:rPr>
        <w:t xml:space="preserve"> Women</w:t>
      </w:r>
      <w:r>
        <w:t xml:space="preserve"> sind eher weniger Nacktbilder anzutreffen als man verm</w:t>
      </w:r>
      <w:r>
        <w:t>u</w:t>
      </w:r>
      <w:r w:rsidR="00CD22DD">
        <w:t>ten würde.</w:t>
      </w:r>
      <w:r>
        <w:t xml:space="preserve"> </w:t>
      </w:r>
      <w:r w:rsidR="00CD22DD">
        <w:t>D</w:t>
      </w:r>
      <w:r>
        <w:t>er Grund dafür ist wahrscheinlich, dass die Nutzer sich</w:t>
      </w:r>
      <w:r w:rsidR="00CD22DD">
        <w:t xml:space="preserve"> diese</w:t>
      </w:r>
      <w:r>
        <w:t xml:space="preserve"> zuerst</w:t>
      </w:r>
      <w:r w:rsidR="00CD22DD">
        <w:t xml:space="preserve"> durch posten von eigenen Bildern</w:t>
      </w:r>
      <w:r>
        <w:t xml:space="preserve"> “verdienen” müs</w:t>
      </w:r>
      <w:r w:rsidR="00CD22DD">
        <w:t>sen</w:t>
      </w:r>
      <w:r>
        <w:t>. Threads</w:t>
      </w:r>
      <w:r w:rsidR="00CD22DD">
        <w:t>,</w:t>
      </w:r>
      <w:r>
        <w:t xml:space="preserve"> die nicht eine Mindestanzahl von Bildern vom Ersteller beinhalten werden gelöscht. Dies soll den Tauschwillen der Nu</w:t>
      </w:r>
      <w:r>
        <w:t>t</w:t>
      </w:r>
      <w:r>
        <w:t>zer fördern.</w:t>
      </w:r>
      <w:r w:rsidR="00CD22DD">
        <w:t xml:space="preserve"> Auch zeigt sich, dass viele Nutzer Bilder Bevorzugen, in denen (sehr) leicht b</w:t>
      </w:r>
      <w:r w:rsidR="00CD22DD">
        <w:t>e</w:t>
      </w:r>
      <w:r w:rsidR="00CD22DD">
        <w:t>kleidete anstatt komplett nackte Frauen zu sehen sind.</w:t>
      </w:r>
    </w:p>
    <w:p w14:paraId="70C70237" w14:textId="5C2821A6" w:rsidR="00FE2CAC" w:rsidRDefault="0099719B" w:rsidP="00C47D9B">
      <w:r>
        <w:rPr>
          <w:i/>
        </w:rPr>
        <w:t>Hardcore /</w:t>
      </w:r>
      <w:proofErr w:type="spellStart"/>
      <w:r>
        <w:rPr>
          <w:i/>
        </w:rPr>
        <w:t>hc</w:t>
      </w:r>
      <w:proofErr w:type="spellEnd"/>
      <w:r>
        <w:rPr>
          <w:i/>
        </w:rPr>
        <w:t>/</w:t>
      </w:r>
      <w:r>
        <w:t xml:space="preserve"> beinhaltet eher härtere Pornografie als die anderen Boards in dieser Kat</w:t>
      </w:r>
      <w:r>
        <w:t>e</w:t>
      </w:r>
      <w:r>
        <w:t>gorie. Hier sind auch oft Videos anzutreffen</w:t>
      </w:r>
      <w:r w:rsidR="00CD22DD">
        <w:t>.</w:t>
      </w:r>
      <w:r>
        <w:t xml:space="preserve"> Links zu externen Seiten findet man </w:t>
      </w:r>
      <w:r w:rsidR="00CD22DD">
        <w:t>ebenfalls</w:t>
      </w:r>
      <w:r>
        <w:t xml:space="preserve">  ab und zu.</w:t>
      </w:r>
    </w:p>
    <w:p w14:paraId="1DACD917" w14:textId="1D718F4F" w:rsidR="00FE2CAC" w:rsidRDefault="0099719B" w:rsidP="00C47D9B">
      <w:r>
        <w:t xml:space="preserve">Das </w:t>
      </w:r>
      <w:r w:rsidR="000B0EB1">
        <w:t>Gegenteil</w:t>
      </w:r>
      <w:r>
        <w:t xml:space="preserve"> von /s/ ist </w:t>
      </w:r>
      <w:proofErr w:type="spellStart"/>
      <w:r>
        <w:rPr>
          <w:i/>
        </w:rPr>
        <w:t>Handsome</w:t>
      </w:r>
      <w:proofErr w:type="spellEnd"/>
      <w:r>
        <w:rPr>
          <w:i/>
        </w:rPr>
        <w:t xml:space="preserve"> Man /hm/</w:t>
      </w:r>
      <w:r w:rsidR="00CD22DD">
        <w:t>. Hier sind im Gegensatz zu /s/ mehr Am</w:t>
      </w:r>
      <w:r w:rsidR="00CD22DD">
        <w:t>a</w:t>
      </w:r>
      <w:r w:rsidR="00CD22DD">
        <w:t>teurfotografien zu finden als Professionelle Modelbilder</w:t>
      </w:r>
      <w:r>
        <w:t>.</w:t>
      </w:r>
    </w:p>
    <w:p w14:paraId="0B110A6B" w14:textId="5704C873" w:rsidR="00FE2CAC" w:rsidRDefault="0099719B" w:rsidP="00C47D9B">
      <w:proofErr w:type="spellStart"/>
      <w:r>
        <w:rPr>
          <w:i/>
        </w:rPr>
        <w:t>Hentai</w:t>
      </w:r>
      <w:proofErr w:type="spellEnd"/>
      <w:r>
        <w:rPr>
          <w:i/>
        </w:rPr>
        <w:t xml:space="preserve"> /h/</w:t>
      </w:r>
      <w:r>
        <w:t xml:space="preserve">, </w:t>
      </w:r>
      <w:proofErr w:type="spellStart"/>
      <w:r>
        <w:rPr>
          <w:i/>
        </w:rPr>
        <w:t>Ecchi</w:t>
      </w:r>
      <w:proofErr w:type="spellEnd"/>
      <w:r>
        <w:rPr>
          <w:i/>
          <w:vertAlign w:val="superscript"/>
        </w:rPr>
        <w:footnoteReference w:id="34"/>
      </w:r>
      <w:r>
        <w:t xml:space="preserve"> </w:t>
      </w:r>
      <w:r>
        <w:rPr>
          <w:i/>
        </w:rPr>
        <w:t>/e/</w:t>
      </w:r>
      <w:r>
        <w:t xml:space="preserve">, </w:t>
      </w:r>
      <w:r>
        <w:rPr>
          <w:i/>
        </w:rPr>
        <w:t>Yuri</w:t>
      </w:r>
      <w:r>
        <w:rPr>
          <w:i/>
          <w:vertAlign w:val="superscript"/>
        </w:rPr>
        <w:footnoteReference w:id="35"/>
      </w:r>
      <w:r>
        <w:t xml:space="preserve"> </w:t>
      </w:r>
      <w:r>
        <w:rPr>
          <w:i/>
        </w:rPr>
        <w:t>/u/</w:t>
      </w:r>
      <w:r>
        <w:t xml:space="preserve">, </w:t>
      </w:r>
      <w:proofErr w:type="spellStart"/>
      <w:r>
        <w:rPr>
          <w:i/>
        </w:rPr>
        <w:t>Hentai</w:t>
      </w:r>
      <w:proofErr w:type="spellEnd"/>
      <w:r w:rsidR="00EF1370">
        <w:rPr>
          <w:i/>
        </w:rPr>
        <w:t xml:space="preserve"> </w:t>
      </w:r>
      <w:r>
        <w:rPr>
          <w:i/>
        </w:rPr>
        <w:t>/</w:t>
      </w:r>
      <w:r w:rsidR="00EF1370">
        <w:rPr>
          <w:i/>
        </w:rPr>
        <w:t xml:space="preserve"> </w:t>
      </w:r>
      <w:r>
        <w:rPr>
          <w:i/>
        </w:rPr>
        <w:t>Alternative /d/</w:t>
      </w:r>
      <w:r>
        <w:t xml:space="preserve"> und </w:t>
      </w:r>
      <w:proofErr w:type="spellStart"/>
      <w:r>
        <w:rPr>
          <w:i/>
        </w:rPr>
        <w:t>Yaoi</w:t>
      </w:r>
      <w:proofErr w:type="spellEnd"/>
      <w:r>
        <w:rPr>
          <w:i/>
        </w:rPr>
        <w:t xml:space="preserve"> /y/</w:t>
      </w:r>
      <w:r>
        <w:t xml:space="preserve"> sind Boards für po</w:t>
      </w:r>
      <w:r>
        <w:t>r</w:t>
      </w:r>
      <w:r>
        <w:t xml:space="preserve">nografische Anime und Manga, wobei </w:t>
      </w:r>
      <w:proofErr w:type="spellStart"/>
      <w:r>
        <w:t>Ecchi</w:t>
      </w:r>
      <w:proofErr w:type="spellEnd"/>
      <w:r>
        <w:t xml:space="preserve"> eher weniger harte Pornografie wie </w:t>
      </w:r>
      <w:proofErr w:type="spellStart"/>
      <w:r>
        <w:t>Hentai</w:t>
      </w:r>
      <w:proofErr w:type="spellEnd"/>
      <w:r>
        <w:t xml:space="preserve"> beinhaltet. Yuri steht für Anime, welche lesbische Beziehung</w:t>
      </w:r>
      <w:r w:rsidR="009A527A">
        <w:t>en</w:t>
      </w:r>
      <w:r>
        <w:t xml:space="preserve"> thematisieren</w:t>
      </w:r>
      <w:r w:rsidR="009A527A">
        <w:t>.</w:t>
      </w:r>
      <w:r>
        <w:t xml:space="preserve"> </w:t>
      </w:r>
      <w:r w:rsidR="009A527A">
        <w:t>Als Gege</w:t>
      </w:r>
      <w:r w:rsidR="009A527A">
        <w:t>n</w:t>
      </w:r>
      <w:r w:rsidR="009A527A">
        <w:t>teil zu Yuri steht</w:t>
      </w:r>
      <w:r>
        <w:t xml:space="preserve"> </w:t>
      </w:r>
      <w:proofErr w:type="spellStart"/>
      <w:r>
        <w:t>Yaoi</w:t>
      </w:r>
      <w:proofErr w:type="spellEnd"/>
      <w:r w:rsidR="009A527A">
        <w:t>, welche schwule Beziehungen thematisieren</w:t>
      </w:r>
      <w:r>
        <w:t xml:space="preserve">. Auf </w:t>
      </w:r>
      <w:proofErr w:type="spellStart"/>
      <w:r>
        <w:t>Hentai</w:t>
      </w:r>
      <w:proofErr w:type="spellEnd"/>
      <w:r w:rsidR="00EF1370">
        <w:t xml:space="preserve"> </w:t>
      </w:r>
      <w:r>
        <w:t>/</w:t>
      </w:r>
      <w:r w:rsidR="00EF1370">
        <w:t xml:space="preserve"> </w:t>
      </w:r>
      <w:r>
        <w:t>Alternat</w:t>
      </w:r>
      <w:r>
        <w:t>i</w:t>
      </w:r>
      <w:r>
        <w:t xml:space="preserve">ve findet man mehr </w:t>
      </w:r>
      <w:r w:rsidR="009A527A">
        <w:t>S</w:t>
      </w:r>
      <w:r>
        <w:t>elbstgezeichnetes, wobei auch hier das Meiste computerbasiert g</w:t>
      </w:r>
      <w:r>
        <w:t>e</w:t>
      </w:r>
      <w:r>
        <w:t>zeichnet wird.</w:t>
      </w:r>
    </w:p>
    <w:p w14:paraId="27C97427" w14:textId="6EBEC80B" w:rsidR="00FE2CAC" w:rsidRDefault="0099719B" w:rsidP="00C47D9B">
      <w:proofErr w:type="spellStart"/>
      <w:r>
        <w:rPr>
          <w:i/>
        </w:rPr>
        <w:t>Torrents</w:t>
      </w:r>
      <w:proofErr w:type="spellEnd"/>
      <w:r>
        <w:rPr>
          <w:i/>
          <w:vertAlign w:val="superscript"/>
        </w:rPr>
        <w:footnoteReference w:id="36"/>
      </w:r>
      <w:r>
        <w:t xml:space="preserve"> </w:t>
      </w:r>
      <w:r>
        <w:rPr>
          <w:i/>
        </w:rPr>
        <w:t>/t/</w:t>
      </w:r>
      <w:r>
        <w:t xml:space="preserve"> ist ein Dateiformat, welches erlaubt grosse Datenmengen in rela</w:t>
      </w:r>
      <w:r w:rsidR="008D64F6">
        <w:t>tiv kurzer Zeit herunterzuladen.</w:t>
      </w:r>
      <w:r>
        <w:t xml:space="preserve"> </w:t>
      </w:r>
      <w:r w:rsidR="008D64F6">
        <w:t>D</w:t>
      </w:r>
      <w:r>
        <w:t>ie</w:t>
      </w:r>
      <w:r w:rsidR="00230EA8">
        <w:t xml:space="preserve"> Dateien </w:t>
      </w:r>
      <w:r w:rsidR="008D64F6">
        <w:t xml:space="preserve">werden </w:t>
      </w:r>
      <w:r>
        <w:t xml:space="preserve">nicht auf einem Server gespeichert, sondern als kleine Pakete </w:t>
      </w:r>
      <w:r w:rsidR="008D64F6">
        <w:t xml:space="preserve">von anderen </w:t>
      </w:r>
      <w:r w:rsidR="00230EA8">
        <w:t>Teilnehmern</w:t>
      </w:r>
      <w:r w:rsidR="008D64F6">
        <w:t xml:space="preserve"> heruntergeladen</w:t>
      </w:r>
      <w:r>
        <w:t xml:space="preserve"> </w:t>
      </w:r>
      <w:r w:rsidR="008D64F6">
        <w:t>und auch wieder an sie hinau</w:t>
      </w:r>
      <w:r w:rsidR="008D64F6">
        <w:t>f</w:t>
      </w:r>
      <w:r w:rsidR="008D64F6">
        <w:t>geladen</w:t>
      </w:r>
      <w:r>
        <w:t>.</w:t>
      </w:r>
      <w:r w:rsidR="00230EA8">
        <w:br/>
      </w:r>
      <w:proofErr w:type="spellStart"/>
      <w:r>
        <w:t>Torrents</w:t>
      </w:r>
      <w:proofErr w:type="spellEnd"/>
      <w:r>
        <w:t xml:space="preserve"> an sich sind nicht illegal, jedoch werden häufig </w:t>
      </w:r>
      <w:r w:rsidR="00230EA8">
        <w:t>u</w:t>
      </w:r>
      <w:r>
        <w:t>rheberrechtlich geschützte Inha</w:t>
      </w:r>
      <w:r>
        <w:t>l</w:t>
      </w:r>
      <w:r>
        <w:t xml:space="preserve">te über </w:t>
      </w:r>
      <w:proofErr w:type="spellStart"/>
      <w:r>
        <w:t>Torrents</w:t>
      </w:r>
      <w:proofErr w:type="spellEnd"/>
      <w:r>
        <w:t xml:space="preserve"> verbreitet, was illegal ist.</w:t>
      </w:r>
      <w:r>
        <w:br/>
      </w:r>
      <w:r>
        <w:lastRenderedPageBreak/>
        <w:t xml:space="preserve">Beim </w:t>
      </w:r>
      <w:r w:rsidR="000B0EB1">
        <w:t>Grossteil</w:t>
      </w:r>
      <w:r>
        <w:t xml:space="preserve"> der im /t/ Board </w:t>
      </w:r>
      <w:r w:rsidR="000B0EB1">
        <w:t>geteilten</w:t>
      </w:r>
      <w:r>
        <w:t xml:space="preserve"> </w:t>
      </w:r>
      <w:proofErr w:type="spellStart"/>
      <w:r>
        <w:t>Torrents</w:t>
      </w:r>
      <w:proofErr w:type="spellEnd"/>
      <w:r>
        <w:t xml:space="preserve"> handelt es sich um pornographische Filme und Spiele.</w:t>
      </w:r>
    </w:p>
    <w:p w14:paraId="7679C85E" w14:textId="77777777" w:rsidR="00FE2CAC" w:rsidRDefault="0099719B" w:rsidP="00C47D9B">
      <w:r>
        <w:t xml:space="preserve">Auf dem Board </w:t>
      </w:r>
      <w:r>
        <w:rPr>
          <w:i/>
        </w:rPr>
        <w:t>High Resolution /</w:t>
      </w:r>
      <w:proofErr w:type="spellStart"/>
      <w:r>
        <w:rPr>
          <w:i/>
        </w:rPr>
        <w:t>hr</w:t>
      </w:r>
      <w:proofErr w:type="spellEnd"/>
      <w:r>
        <w:rPr>
          <w:i/>
        </w:rPr>
        <w:t>/</w:t>
      </w:r>
      <w:r>
        <w:t xml:space="preserve"> finden sich hochauflösende Bilder. Viel mehr gibt es dazu eigentlich nicht zu sagen, da alles erlaubt ist, solange es hochauflösende und g</w:t>
      </w:r>
      <w:r>
        <w:t>e</w:t>
      </w:r>
      <w:r>
        <w:t>schmackvolle Bilder sind.</w:t>
      </w:r>
    </w:p>
    <w:p w14:paraId="3908B3F0" w14:textId="65C85240" w:rsidR="00FE2CAC" w:rsidRDefault="0099719B" w:rsidP="00C47D9B">
      <w:r>
        <w:rPr>
          <w:i/>
        </w:rPr>
        <w:t>Adult GIF /</w:t>
      </w:r>
      <w:proofErr w:type="spellStart"/>
      <w:r>
        <w:rPr>
          <w:i/>
        </w:rPr>
        <w:t>gif</w:t>
      </w:r>
      <w:proofErr w:type="spellEnd"/>
      <w:r>
        <w:rPr>
          <w:i/>
        </w:rPr>
        <w:t>/</w:t>
      </w:r>
      <w:r>
        <w:t xml:space="preserve"> ist ein Board für GIF, das sind im Prinzip kurze Filme ohne Ton, welche sich immer wiederholen</w:t>
      </w:r>
      <w:r w:rsidR="00230EA8">
        <w:t>.</w:t>
      </w:r>
      <w:r>
        <w:t xml:space="preserve"> </w:t>
      </w:r>
      <w:r w:rsidR="00230EA8">
        <w:t>H</w:t>
      </w:r>
      <w:r>
        <w:t>ier findet man hauptsächlich Pornos</w:t>
      </w:r>
      <w:r w:rsidR="00B4200F">
        <w:t>equenzen</w:t>
      </w:r>
      <w:r w:rsidR="00230EA8">
        <w:t xml:space="preserve"> oder auch verstöre</w:t>
      </w:r>
      <w:r w:rsidR="00230EA8">
        <w:t>n</w:t>
      </w:r>
      <w:r w:rsidR="00230EA8">
        <w:t>de Inhalte</w:t>
      </w:r>
      <w:r>
        <w:t xml:space="preserve"> </w:t>
      </w:r>
      <w:r w:rsidR="00230EA8">
        <w:t>im</w:t>
      </w:r>
      <w:r>
        <w:t xml:space="preserve"> GIF</w:t>
      </w:r>
      <w:r w:rsidR="00230EA8">
        <w:t xml:space="preserve"> Format.</w:t>
      </w:r>
      <w:r>
        <w:t xml:space="preserve"> </w:t>
      </w:r>
      <w:r w:rsidR="00230EA8">
        <w:t>D</w:t>
      </w:r>
      <w:r>
        <w:t>er Uplo</w:t>
      </w:r>
      <w:r w:rsidR="00230EA8">
        <w:t>ad der</w:t>
      </w:r>
      <w:r>
        <w:t xml:space="preserve"> neuen HTML5 .</w:t>
      </w:r>
      <w:proofErr w:type="spellStart"/>
      <w:r>
        <w:t>webm</w:t>
      </w:r>
      <w:proofErr w:type="spellEnd"/>
      <w:r>
        <w:t xml:space="preserve"> Dateien</w:t>
      </w:r>
      <w:r w:rsidR="00230EA8">
        <w:t>, die auch</w:t>
      </w:r>
      <w:r>
        <w:t xml:space="preserve"> Ton</w:t>
      </w:r>
      <w:r w:rsidR="00230EA8">
        <w:t xml:space="preserve"> haben können,</w:t>
      </w:r>
      <w:r>
        <w:t xml:space="preserve"> sind auch möglich. Die meisten geteilten Sequenzen sind nur einige S</w:t>
      </w:r>
      <w:r>
        <w:t>e</w:t>
      </w:r>
      <w:r>
        <w:t>kunden lang.</w:t>
      </w:r>
    </w:p>
    <w:p w14:paraId="1DEBC659" w14:textId="47B6BBCF" w:rsidR="00FE2CAC" w:rsidRDefault="0099719B" w:rsidP="00C47D9B">
      <w:r>
        <w:rPr>
          <w:i/>
        </w:rPr>
        <w:t>Adult Comics /</w:t>
      </w:r>
      <w:proofErr w:type="spellStart"/>
      <w:r>
        <w:rPr>
          <w:i/>
        </w:rPr>
        <w:t>aco</w:t>
      </w:r>
      <w:proofErr w:type="spellEnd"/>
      <w:r>
        <w:rPr>
          <w:i/>
        </w:rPr>
        <w:t>/</w:t>
      </w:r>
      <w:r w:rsidR="00B4200F">
        <w:t xml:space="preserve"> ist</w:t>
      </w:r>
      <w:r>
        <w:t xml:space="preserve"> </w:t>
      </w:r>
      <w:r w:rsidR="00B4200F">
        <w:t>generell die</w:t>
      </w:r>
      <w:r>
        <w:t xml:space="preserve"> westliche</w:t>
      </w:r>
      <w:r w:rsidR="00B4200F">
        <w:t xml:space="preserve"> Interpretation</w:t>
      </w:r>
      <w:r>
        <w:t xml:space="preserve"> von</w:t>
      </w:r>
      <w:r w:rsidR="00B4200F">
        <w:t xml:space="preserve"> was</w:t>
      </w:r>
      <w:r>
        <w:t xml:space="preserve"> </w:t>
      </w:r>
      <w:proofErr w:type="spellStart"/>
      <w:r>
        <w:t>Hentai</w:t>
      </w:r>
      <w:proofErr w:type="spellEnd"/>
      <w:r w:rsidR="00B4200F">
        <w:t xml:space="preserve"> ist</w:t>
      </w:r>
      <w:r>
        <w:t>. Oftmals trifft man hier Charaktere aus berühmten Cartoons an, zum Beispiel aus den Simpsons oder Family Guy.</w:t>
      </w:r>
    </w:p>
    <w:p w14:paraId="7924F4BC" w14:textId="77777777" w:rsidR="00FE2CAC" w:rsidRDefault="0099719B" w:rsidP="006A285F">
      <w:pPr>
        <w:pStyle w:val="berschrift1"/>
      </w:pPr>
      <w:bookmarkStart w:id="29" w:name="h.ki1vae4qge60" w:colFirst="0" w:colLast="0"/>
      <w:bookmarkStart w:id="30" w:name="_Toc438050232"/>
      <w:bookmarkEnd w:id="29"/>
      <w:r>
        <w:t>Fragen und Erkenntnisse</w:t>
      </w:r>
      <w:bookmarkEnd w:id="30"/>
    </w:p>
    <w:p w14:paraId="19CDB72D" w14:textId="0FDE04D2" w:rsidR="00FE2CAC" w:rsidRDefault="0099719B" w:rsidP="00C47D9B">
      <w:r>
        <w:t>Während der Vertiefung in dieses Thema haben wir uns schon viele Fragen gestellt de</w:t>
      </w:r>
      <w:r>
        <w:t>s</w:t>
      </w:r>
      <w:r>
        <w:t xml:space="preserve">sen Antwort uns, und sicherlich auch </w:t>
      </w:r>
      <w:r w:rsidR="00B4200F">
        <w:t>Sie</w:t>
      </w:r>
      <w:r>
        <w:t>, interessieren könnte.</w:t>
      </w:r>
      <w:r>
        <w:br/>
        <w:t>Leider eignen sich viele der Fragen nicht, oder nur schwer, für die Methode der Hypoth</w:t>
      </w:r>
      <w:r>
        <w:t>e</w:t>
      </w:r>
      <w:r>
        <w:t>se, die wir ein Kap</w:t>
      </w:r>
      <w:r>
        <w:t>i</w:t>
      </w:r>
      <w:r>
        <w:t>tel weiter unten auf andere Fragen anwenden wollten.</w:t>
      </w:r>
    </w:p>
    <w:p w14:paraId="03F8FBF7" w14:textId="536BB33F" w:rsidR="00FE2CAC" w:rsidRDefault="0099719B" w:rsidP="00C47D9B">
      <w:r>
        <w:t>Aufgrund dessen wollen wir hier versuchen auf die breiteren, schwerer zu definierenden oder</w:t>
      </w:r>
      <w:r w:rsidR="00EF1370">
        <w:t xml:space="preserve"> </w:t>
      </w:r>
      <w:r>
        <w:t>/</w:t>
      </w:r>
      <w:r w:rsidR="00EF1370">
        <w:t xml:space="preserve"> </w:t>
      </w:r>
      <w:r>
        <w:t>und weniger messbaren Fragen einzugehen und diese mit den wenigen Indizien die wir über sie sammeln konnten</w:t>
      </w:r>
      <w:r w:rsidR="00B4200F">
        <w:t>,</w:t>
      </w:r>
      <w:r>
        <w:t xml:space="preserve"> zu deba</w:t>
      </w:r>
      <w:r>
        <w:t>t</w:t>
      </w:r>
      <w:r>
        <w:t>tieren.</w:t>
      </w:r>
    </w:p>
    <w:p w14:paraId="01E6D234" w14:textId="07FB02C7" w:rsidR="00FE2CAC" w:rsidRDefault="0099719B" w:rsidP="00C47D9B">
      <w:r>
        <w:t>Die Erkenntnisse</w:t>
      </w:r>
      <w:r w:rsidR="00B4200F">
        <w:t>,</w:t>
      </w:r>
      <w:r>
        <w:t xml:space="preserve"> die wir aus der Debatte erreichen werden nicht reproduzierbar, bewei</w:t>
      </w:r>
      <w:r>
        <w:t>s</w:t>
      </w:r>
      <w:r>
        <w:t>bar und verifizierbar sein</w:t>
      </w:r>
      <w:r w:rsidR="00B4200F">
        <w:t>.</w:t>
      </w:r>
      <w:r>
        <w:t xml:space="preserve"> </w:t>
      </w:r>
      <w:r w:rsidR="00B4200F">
        <w:t>S</w:t>
      </w:r>
      <w:r>
        <w:t>ie werden jedoch eine Vorstellung der möglichen Antworten bieten und uns eine Chance geben die Indizien für verschiedene Antworten zu präsenti</w:t>
      </w:r>
      <w:r>
        <w:t>e</w:t>
      </w:r>
      <w:r>
        <w:t>ren. Auch erlaubt es uns komplexere Antworten darzulegen die Einflüsse aus unterschie</w:t>
      </w:r>
      <w:r>
        <w:t>d</w:t>
      </w:r>
      <w:r>
        <w:t xml:space="preserve">lichen Richtungen in </w:t>
      </w:r>
      <w:r w:rsidR="000B0EB1">
        <w:t>Betracht</w:t>
      </w:r>
      <w:r w:rsidR="00B4200F">
        <w:t xml:space="preserve"> zu ziehen. I</w:t>
      </w:r>
      <w:r>
        <w:t>m Gegensatz zur Hypothese die nur zwei Var</w:t>
      </w:r>
      <w:r>
        <w:t>i</w:t>
      </w:r>
      <w:r>
        <w:t>ablen beinhalten darf.</w:t>
      </w:r>
    </w:p>
    <w:p w14:paraId="0F1AD376" w14:textId="77777777" w:rsidR="00FE2CAC" w:rsidRDefault="0099719B" w:rsidP="00C47D9B">
      <w:pPr>
        <w:pStyle w:val="berschrift2"/>
        <w:contextualSpacing w:val="0"/>
      </w:pPr>
      <w:bookmarkStart w:id="31" w:name="h.dzp9kjreyf4g" w:colFirst="0" w:colLast="0"/>
      <w:bookmarkStart w:id="32" w:name="_Toc438050233"/>
      <w:bookmarkEnd w:id="31"/>
      <w:r>
        <w:t>Höflichkeit</w:t>
      </w:r>
      <w:bookmarkEnd w:id="32"/>
    </w:p>
    <w:p w14:paraId="132EFCAF" w14:textId="7065964D" w:rsidR="00FE2CAC" w:rsidRDefault="0099719B" w:rsidP="00C47D9B">
      <w:r>
        <w:t>Bei den Selbstversuchen die wir persönlich auf 4chan und besonders auf dem meistb</w:t>
      </w:r>
      <w:r>
        <w:t>e</w:t>
      </w:r>
      <w:r>
        <w:t>suchten Board von 4chan, /b/, durchgeführt haben und auch durch fr</w:t>
      </w:r>
      <w:r w:rsidR="00B4200F">
        <w:t>ühere Erfahrungen oder Berichte</w:t>
      </w:r>
      <w:r>
        <w:t xml:space="preserve"> ist uns aufgefallen, dass viele Nutzer einen sehr respektlosen Umgang mi</w:t>
      </w:r>
      <w:r>
        <w:t>t</w:t>
      </w:r>
      <w:r>
        <w:t xml:space="preserve">einander zu pflegen scheinen. Dies manifestierte sich größtenteils in schonlosen oder gar </w:t>
      </w:r>
      <w:r w:rsidR="000B0EB1">
        <w:t>herabla</w:t>
      </w:r>
      <w:r w:rsidR="000B0EB1">
        <w:t>s</w:t>
      </w:r>
      <w:r w:rsidR="000B0EB1">
        <w:t>senden</w:t>
      </w:r>
      <w:r>
        <w:t xml:space="preserve"> Bemerkungen zueinander. So fragen wir uns:</w:t>
      </w:r>
    </w:p>
    <w:p w14:paraId="0CA09381" w14:textId="0B8FCE1C" w:rsidR="00FE2CAC" w:rsidRPr="00371821" w:rsidRDefault="0099719B" w:rsidP="00371821">
      <w:pPr>
        <w:rPr>
          <w:i/>
        </w:rPr>
      </w:pPr>
      <w:r w:rsidRPr="00371821">
        <w:rPr>
          <w:i/>
        </w:rPr>
        <w:t xml:space="preserve">Welche Eigenschaft einer </w:t>
      </w:r>
      <w:r w:rsidR="00371821">
        <w:rPr>
          <w:i/>
        </w:rPr>
        <w:t xml:space="preserve">interaktiven </w:t>
      </w:r>
      <w:r w:rsidRPr="00371821">
        <w:rPr>
          <w:i/>
        </w:rPr>
        <w:t>Webseite wirkt sich auf die Höflichkeit</w:t>
      </w:r>
      <w:r w:rsidRPr="00371821">
        <w:rPr>
          <w:i/>
          <w:vertAlign w:val="superscript"/>
        </w:rPr>
        <w:footnoteReference w:id="37"/>
      </w:r>
      <w:r w:rsidRPr="00371821">
        <w:rPr>
          <w:i/>
        </w:rPr>
        <w:t xml:space="preserve"> de</w:t>
      </w:r>
      <w:r w:rsidR="00371821">
        <w:rPr>
          <w:i/>
        </w:rPr>
        <w:t>r</w:t>
      </w:r>
      <w:r w:rsidRPr="00371821">
        <w:rPr>
          <w:i/>
        </w:rPr>
        <w:t xml:space="preserve"> Nutz</w:t>
      </w:r>
      <w:r w:rsidR="00371821">
        <w:rPr>
          <w:i/>
        </w:rPr>
        <w:t>er</w:t>
      </w:r>
      <w:r w:rsidRPr="00371821">
        <w:rPr>
          <w:i/>
        </w:rPr>
        <w:t xml:space="preserve"> </w:t>
      </w:r>
      <w:r w:rsidR="006A6759">
        <w:rPr>
          <w:i/>
        </w:rPr>
        <w:t xml:space="preserve">untereinander </w:t>
      </w:r>
      <w:r w:rsidRPr="00371821">
        <w:rPr>
          <w:i/>
        </w:rPr>
        <w:t>aus?</w:t>
      </w:r>
    </w:p>
    <w:p w14:paraId="1EFE1E1F" w14:textId="77777777" w:rsidR="00285646" w:rsidRDefault="0099719B" w:rsidP="00C47D9B">
      <w:r>
        <w:lastRenderedPageBreak/>
        <w:t>Es existiert keine universelle Definition von Höflichkeit, da sie meist an gesellscha</w:t>
      </w:r>
      <w:r w:rsidR="006C53D3">
        <w:t>ftlichen Normen geknüpft ist.</w:t>
      </w:r>
      <w:r>
        <w:t xml:space="preserve"> </w:t>
      </w:r>
      <w:r w:rsidR="006C53D3">
        <w:t>D</w:t>
      </w:r>
      <w:r>
        <w:t>a</w:t>
      </w:r>
      <w:r w:rsidR="006C53D3">
        <w:t xml:space="preserve"> sich die Normen</w:t>
      </w:r>
      <w:r>
        <w:t xml:space="preserve"> ständig ändern, </w:t>
      </w:r>
      <w:r w:rsidR="006C53D3">
        <w:t>ändert sich die Definition auch oft.</w:t>
      </w:r>
    </w:p>
    <w:p w14:paraId="07476BBF" w14:textId="15D63E5E" w:rsidR="00FE2CAC" w:rsidRDefault="0099719B" w:rsidP="00C47D9B">
      <w:r>
        <w:t>Die Essenz der Höflichkeit in unserer Definition ist es Nachsicht, Geduld und Verstän</w:t>
      </w:r>
      <w:r>
        <w:t>d</w:t>
      </w:r>
      <w:r>
        <w:t>nis anderen Personen und deren Ansichten zu zeigen, dagegen ist Unhöflichkeit Intol</w:t>
      </w:r>
      <w:r>
        <w:t>e</w:t>
      </w:r>
      <w:r>
        <w:t>ranz und Rücksichtslosigkeit gegenüber Abweichung von der Norm, zu Fehlern oder and</w:t>
      </w:r>
      <w:r>
        <w:t>e</w:t>
      </w:r>
      <w:r>
        <w:t>rem unbeliebten Verhalten oder Meinungen.</w:t>
      </w:r>
    </w:p>
    <w:p w14:paraId="59FD347C" w14:textId="245A1DF3" w:rsidR="00FE2CAC" w:rsidRDefault="0099719B" w:rsidP="006C53D3">
      <w:pPr>
        <w:spacing w:line="276" w:lineRule="auto"/>
        <w:jc w:val="center"/>
      </w:pPr>
      <w:r>
        <w:rPr>
          <w:noProof/>
          <w:lang w:val="de-LI" w:eastAsia="de-LI"/>
        </w:rPr>
        <w:drawing>
          <wp:inline distT="114300" distB="114300" distL="114300" distR="114300" wp14:anchorId="36804771" wp14:editId="724192B0">
            <wp:extent cx="6120000" cy="5524500"/>
            <wp:effectExtent l="0" t="0" r="0" b="0"/>
            <wp:docPr id="18" name="image35.png" descr="Classic+4chan+was+just+on+b+and+came+across+this_ff08b4_4237225.png"/>
            <wp:cNvGraphicFramePr/>
            <a:graphic xmlns:a="http://schemas.openxmlformats.org/drawingml/2006/main">
              <a:graphicData uri="http://schemas.openxmlformats.org/drawingml/2006/picture">
                <pic:pic xmlns:pic="http://schemas.openxmlformats.org/drawingml/2006/picture">
                  <pic:nvPicPr>
                    <pic:cNvPr id="0" name="image35.png" descr="Classic+4chan+was+just+on+b+and+came+across+this_ff08b4_4237225.png"/>
                    <pic:cNvPicPr preferRelativeResize="0"/>
                  </pic:nvPicPr>
                  <pic:blipFill>
                    <a:blip r:embed="rId26"/>
                    <a:srcRect/>
                    <a:stretch>
                      <a:fillRect/>
                    </a:stretch>
                  </pic:blipFill>
                  <pic:spPr>
                    <a:xfrm>
                      <a:off x="0" y="0"/>
                      <a:ext cx="6120000" cy="5524500"/>
                    </a:xfrm>
                    <a:prstGeom prst="rect">
                      <a:avLst/>
                    </a:prstGeom>
                    <a:ln/>
                  </pic:spPr>
                </pic:pic>
              </a:graphicData>
            </a:graphic>
          </wp:inline>
        </w:drawing>
      </w:r>
      <w:r>
        <w:br/>
      </w:r>
      <w:r>
        <w:rPr>
          <w:b/>
          <w:sz w:val="20"/>
          <w:szCs w:val="20"/>
        </w:rPr>
        <w:t xml:space="preserve">Abbildung </w:t>
      </w:r>
      <w:r w:rsidR="00684603">
        <w:rPr>
          <w:b/>
          <w:sz w:val="20"/>
          <w:szCs w:val="20"/>
        </w:rPr>
        <w:t>9</w:t>
      </w:r>
      <w:r>
        <w:rPr>
          <w:b/>
          <w:sz w:val="20"/>
          <w:szCs w:val="20"/>
          <w:vertAlign w:val="superscript"/>
        </w:rPr>
        <w:footnoteReference w:id="38"/>
      </w:r>
      <w:r>
        <w:rPr>
          <w:b/>
          <w:sz w:val="20"/>
          <w:szCs w:val="20"/>
        </w:rPr>
        <w:t xml:space="preserve"> - Beispiel “kill </w:t>
      </w:r>
      <w:proofErr w:type="spellStart"/>
      <w:r>
        <w:rPr>
          <w:b/>
          <w:sz w:val="20"/>
          <w:szCs w:val="20"/>
        </w:rPr>
        <w:t>yourself</w:t>
      </w:r>
      <w:proofErr w:type="spellEnd"/>
      <w:r>
        <w:rPr>
          <w:b/>
          <w:sz w:val="20"/>
          <w:szCs w:val="20"/>
        </w:rPr>
        <w:t>”</w:t>
      </w:r>
    </w:p>
    <w:p w14:paraId="61D3586E" w14:textId="77777777" w:rsidR="00FE2CAC" w:rsidRDefault="0099719B" w:rsidP="00C47D9B">
      <w:r>
        <w:t>Unter dieser Definition kann das /b/ Board als recht unhöflich bezeichnet werden.</w:t>
      </w:r>
    </w:p>
    <w:p w14:paraId="03F45692" w14:textId="77777777" w:rsidR="00FE2CAC" w:rsidRDefault="0099719B" w:rsidP="00C47D9B">
      <w:r>
        <w:t xml:space="preserve">Interessanterweise zieht sich dieses Verhalten sehr homogen durch /b/ hindurch. Es scheint oft so als würden </w:t>
      </w:r>
      <w:proofErr w:type="gramStart"/>
      <w:r>
        <w:t>gewisse Verhalten</w:t>
      </w:r>
      <w:proofErr w:type="gramEnd"/>
      <w:r>
        <w:t xml:space="preserve"> immer die gleichen unhöflichen Reaktionen generieren. Und dies nicht nur von einem Tei</w:t>
      </w:r>
      <w:r>
        <w:t>l</w:t>
      </w:r>
      <w:r>
        <w:t>nehmer sondern meist von allen.</w:t>
      </w:r>
    </w:p>
    <w:p w14:paraId="4FA9D403" w14:textId="77777777" w:rsidR="00FE2CAC" w:rsidRDefault="0099719B" w:rsidP="00C47D9B">
      <w:r>
        <w:t xml:space="preserve">Wenn aber diese “gewisse Verhalten” umgangen wird, tritt </w:t>
      </w:r>
      <w:r w:rsidR="000B0EB1">
        <w:t>eine</w:t>
      </w:r>
      <w:r>
        <w:t xml:space="preserve"> eher neutrale Reaktion auf.</w:t>
      </w:r>
    </w:p>
    <w:p w14:paraId="4137610A" w14:textId="1C4986FA" w:rsidR="00FE2CAC" w:rsidRDefault="0099719B" w:rsidP="00C47D9B">
      <w:r>
        <w:lastRenderedPageBreak/>
        <w:t>Was die Debatte erschwert ist die Tatsache</w:t>
      </w:r>
      <w:r w:rsidR="000B0EB1">
        <w:t>,</w:t>
      </w:r>
      <w:r>
        <w:t xml:space="preserve"> </w:t>
      </w:r>
      <w:r w:rsidR="000B0EB1">
        <w:t>dass</w:t>
      </w:r>
      <w:r>
        <w:t xml:space="preserve"> wir nicht wissen können was die Intent</w:t>
      </w:r>
      <w:r>
        <w:t>i</w:t>
      </w:r>
      <w:r>
        <w:t>on einer Person ist wenn Sie höflich, unhöflich oder neutral ist. Diese Information könnte es uns sehr erleichtern, den Gründer der Reaktion näher zu kommen. Besonders auf 4chan, auf der alle Nutzer anonym sind, ist es schwer zu ahnen ob die Reaktionen ernst gem</w:t>
      </w:r>
      <w:r w:rsidR="006C53D3">
        <w:t>eint sind oder einem unbekannten</w:t>
      </w:r>
      <w:r>
        <w:t xml:space="preserve"> Muster, einem </w:t>
      </w:r>
      <w:proofErr w:type="spellStart"/>
      <w:r>
        <w:t>Meme</w:t>
      </w:r>
      <w:proofErr w:type="spellEnd"/>
      <w:r>
        <w:rPr>
          <w:vertAlign w:val="superscript"/>
        </w:rPr>
        <w:footnoteReference w:id="39"/>
      </w:r>
      <w:r>
        <w:t xml:space="preserve"> folgen.</w:t>
      </w:r>
    </w:p>
    <w:p w14:paraId="04929055" w14:textId="58BD8C6E" w:rsidR="00FE2CAC" w:rsidRDefault="0099719B" w:rsidP="00C47D9B">
      <w:r>
        <w:t>So gibt es nämlich nicht nur Bilder-</w:t>
      </w:r>
      <w:proofErr w:type="spellStart"/>
      <w:r>
        <w:t>Memes</w:t>
      </w:r>
      <w:proofErr w:type="spellEnd"/>
      <w:r>
        <w:t xml:space="preserve"> oder Text-</w:t>
      </w:r>
      <w:proofErr w:type="spellStart"/>
      <w:r>
        <w:t>Memes</w:t>
      </w:r>
      <w:proofErr w:type="spellEnd"/>
      <w:r w:rsidR="006C53D3">
        <w:t>,</w:t>
      </w:r>
      <w:r>
        <w:t xml:space="preserve"> sondern auch Verhaltens-</w:t>
      </w:r>
      <w:proofErr w:type="spellStart"/>
      <w:r>
        <w:t>Memes</w:t>
      </w:r>
      <w:proofErr w:type="spellEnd"/>
      <w:r>
        <w:t xml:space="preserve"> auf 4chan. Gewisse “</w:t>
      </w:r>
      <w:r w:rsidR="000B0EB1">
        <w:t>Insider</w:t>
      </w:r>
      <w:r w:rsidR="006C53D3">
        <w:t>p</w:t>
      </w:r>
      <w:r>
        <w:t>hrasen</w:t>
      </w:r>
      <w:r w:rsidR="006C53D3">
        <w:t>“</w:t>
      </w:r>
      <w:r>
        <w:t xml:space="preserve"> dessen </w:t>
      </w:r>
      <w:r w:rsidR="000B0EB1">
        <w:t>wirkliche</w:t>
      </w:r>
      <w:r>
        <w:t xml:space="preserve"> </w:t>
      </w:r>
      <w:r w:rsidR="000B0EB1">
        <w:t>Bedeutung</w:t>
      </w:r>
      <w:r>
        <w:t xml:space="preserve"> nur die dort r</w:t>
      </w:r>
      <w:r>
        <w:t>e</w:t>
      </w:r>
      <w:r>
        <w:t>gu</w:t>
      </w:r>
      <w:r w:rsidR="006C53D3">
        <w:t>lären Besucher verstehen.</w:t>
      </w:r>
      <w:r w:rsidR="006C53D3">
        <w:br/>
      </w:r>
      <w:r>
        <w:t xml:space="preserve">So zum Beispiel: “Kill </w:t>
      </w:r>
      <w:proofErr w:type="spellStart"/>
      <w:r>
        <w:t>Yourself</w:t>
      </w:r>
      <w:proofErr w:type="spellEnd"/>
      <w:r>
        <w:t>”</w:t>
      </w:r>
      <w:r>
        <w:rPr>
          <w:vertAlign w:val="superscript"/>
        </w:rPr>
        <w:footnoteReference w:id="40"/>
      </w:r>
      <w:r>
        <w:t>, eine Antwort auf ein e</w:t>
      </w:r>
      <w:r>
        <w:t>r</w:t>
      </w:r>
      <w:r>
        <w:t xml:space="preserve">bärmliches Verhalten, Meinung oder Sache. Diese Antwort fällt direkt in unsere Definition von </w:t>
      </w:r>
      <w:r w:rsidR="006C53D3">
        <w:t>u</w:t>
      </w:r>
      <w:r>
        <w:t>nhöflich.</w:t>
      </w:r>
    </w:p>
    <w:p w14:paraId="05B7BC3D" w14:textId="2D1B972B" w:rsidR="00FE2CAC" w:rsidRDefault="0099719B" w:rsidP="00C47D9B">
      <w:r>
        <w:t>So kann es sein</w:t>
      </w:r>
      <w:r w:rsidR="006C53D3">
        <w:t>,</w:t>
      </w:r>
      <w:r>
        <w:t xml:space="preserve"> da</w:t>
      </w:r>
      <w:r w:rsidR="006C53D3">
        <w:t>s</w:t>
      </w:r>
      <w:r>
        <w:t>s eine Person mit einem Verhaltens</w:t>
      </w:r>
      <w:r w:rsidR="006C53D3">
        <w:t>-</w:t>
      </w:r>
      <w:proofErr w:type="spellStart"/>
      <w:r w:rsidR="006C53D3">
        <w:t>Meme</w:t>
      </w:r>
      <w:proofErr w:type="spellEnd"/>
      <w:r w:rsidR="006C53D3">
        <w:t xml:space="preserve"> a</w:t>
      </w:r>
      <w:r>
        <w:t>ntwortet und dessen I</w:t>
      </w:r>
      <w:r>
        <w:t>n</w:t>
      </w:r>
      <w:r>
        <w:t xml:space="preserve">tention nicht das wörtlich </w:t>
      </w:r>
      <w:r w:rsidR="006C53D3">
        <w:t>G</w:t>
      </w:r>
      <w:r>
        <w:t xml:space="preserve">emeinte, sondern dessen </w:t>
      </w:r>
      <w:proofErr w:type="spellStart"/>
      <w:r>
        <w:t>Meme</w:t>
      </w:r>
      <w:proofErr w:type="spellEnd"/>
      <w:r>
        <w:t xml:space="preserve"> Bedeutung übermitteln will und das nur tut</w:t>
      </w:r>
      <w:r w:rsidR="006C53D3">
        <w:t xml:space="preserve">, </w:t>
      </w:r>
      <w:r>
        <w:t xml:space="preserve">weil es dort die Norm ist, ein sogenannter </w:t>
      </w:r>
      <w:proofErr w:type="spellStart"/>
      <w:r>
        <w:t>Jargonausdruck</w:t>
      </w:r>
      <w:proofErr w:type="spellEnd"/>
      <w:r>
        <w:t>.</w:t>
      </w:r>
    </w:p>
    <w:p w14:paraId="74BD1BD7" w14:textId="00937095" w:rsidR="00FE2CAC" w:rsidRDefault="0099719B" w:rsidP="00C47D9B">
      <w:r>
        <w:t>Selbst dann hat diese Person sich jedoch entschieden sich nicht höflich oder neutral au</w:t>
      </w:r>
      <w:r>
        <w:t>s</w:t>
      </w:r>
      <w:r>
        <w:t>zudrücken</w:t>
      </w:r>
      <w:r w:rsidR="006C53D3">
        <w:t>,</w:t>
      </w:r>
      <w:r>
        <w:t xml:space="preserve"> sondern bewusst einen unhöflichen Ausdruck zu verwenden. Diese bewusste Entscheidung zur Unhöflichkeit zeigt sich eben nicht nur bei Verhaltens-</w:t>
      </w:r>
      <w:proofErr w:type="spellStart"/>
      <w:r>
        <w:t>Memes</w:t>
      </w:r>
      <w:proofErr w:type="spellEnd"/>
      <w:r>
        <w:t xml:space="preserve"> sondern auch in freien Konversationen, in denen keinerlei </w:t>
      </w:r>
      <w:proofErr w:type="spellStart"/>
      <w:r>
        <w:t>Memes</w:t>
      </w:r>
      <w:proofErr w:type="spellEnd"/>
      <w:r>
        <w:t xml:space="preserve"> vorkommen oder zutreffend w</w:t>
      </w:r>
      <w:r>
        <w:t>ä</w:t>
      </w:r>
      <w:r w:rsidR="006C53D3">
        <w:t>ren.</w:t>
      </w:r>
      <w:r>
        <w:t xml:space="preserve"> </w:t>
      </w:r>
      <w:r w:rsidR="006C53D3">
        <w:t>D</w:t>
      </w:r>
      <w:r>
        <w:t>ort ist die Reaktion jedoch um einiges geringer, was dafür spricht</w:t>
      </w:r>
      <w:r w:rsidR="006C53D3">
        <w:t>,</w:t>
      </w:r>
      <w:r>
        <w:t xml:space="preserve"> da</w:t>
      </w:r>
      <w:r w:rsidR="006C53D3">
        <w:t>s</w:t>
      </w:r>
      <w:r>
        <w:t>s viele Pers</w:t>
      </w:r>
      <w:r>
        <w:t>o</w:t>
      </w:r>
      <w:r>
        <w:t xml:space="preserve">nen die Antworten </w:t>
      </w:r>
      <w:r w:rsidR="00266F65">
        <w:t>es des</w:t>
      </w:r>
      <w:r>
        <w:t xml:space="preserve"> </w:t>
      </w:r>
      <w:proofErr w:type="spellStart"/>
      <w:r>
        <w:t>Memes</w:t>
      </w:r>
      <w:proofErr w:type="spellEnd"/>
      <w:r>
        <w:t xml:space="preserve"> wegen tun. Wir können daraus schliessen </w:t>
      </w:r>
      <w:proofErr w:type="gramStart"/>
      <w:r>
        <w:t>das</w:t>
      </w:r>
      <w:proofErr w:type="gramEnd"/>
      <w:r>
        <w:t xml:space="preserve"> es eine grössere Anzahl Personen gibt</w:t>
      </w:r>
      <w:r w:rsidR="00266F65">
        <w:t>,</w:t>
      </w:r>
      <w:r>
        <w:t xml:space="preserve"> die die Propagation der Verhaltens-</w:t>
      </w:r>
      <w:proofErr w:type="spellStart"/>
      <w:r>
        <w:t>Memes</w:t>
      </w:r>
      <w:proofErr w:type="spellEnd"/>
      <w:r>
        <w:t xml:space="preserve"> unterstützen.</w:t>
      </w:r>
    </w:p>
    <w:p w14:paraId="2AFE3600" w14:textId="7B833275" w:rsidR="00C40FEC" w:rsidRDefault="0099719B" w:rsidP="00C47D9B">
      <w:r>
        <w:t>Was wir hier beobachten können ist nicht nur ein Verhalten von vielen sondern ein Z</w:t>
      </w:r>
      <w:r>
        <w:t>u</w:t>
      </w:r>
      <w:r>
        <w:t>sammenhalt, eine sichtb</w:t>
      </w:r>
      <w:r>
        <w:t>a</w:t>
      </w:r>
      <w:r>
        <w:t xml:space="preserve">re “wir” Mentalität. Neuankömmlinge werden harsch behandelt und müssen erst die Gebräuche und Umgänge </w:t>
      </w:r>
      <w:r w:rsidR="00266F65">
        <w:t>l</w:t>
      </w:r>
      <w:r>
        <w:t>ernen</w:t>
      </w:r>
      <w:r w:rsidR="00266F65">
        <w:t>,</w:t>
      </w:r>
      <w:r>
        <w:t xml:space="preserve"> bevor sie als Teil des Ganzen a</w:t>
      </w:r>
      <w:r>
        <w:t>k</w:t>
      </w:r>
      <w:r>
        <w:t>zeptiert werden. Sie werde “</w:t>
      </w:r>
      <w:proofErr w:type="spellStart"/>
      <w:r>
        <w:rPr>
          <w:i/>
        </w:rPr>
        <w:t>Newfags</w:t>
      </w:r>
      <w:proofErr w:type="spellEnd"/>
      <w:r>
        <w:t>”</w:t>
      </w:r>
      <w:r>
        <w:rPr>
          <w:vertAlign w:val="superscript"/>
        </w:rPr>
        <w:footnoteReference w:id="41"/>
      </w:r>
      <w:r>
        <w:t xml:space="preserve"> </w:t>
      </w:r>
      <w:r w:rsidR="000B0EB1">
        <w:t>genannt</w:t>
      </w:r>
      <w:r w:rsidR="00266F65">
        <w:t>. Dagegen stehen</w:t>
      </w:r>
      <w:r>
        <w:t xml:space="preserve"> eingelebte Nutzer “</w:t>
      </w:r>
      <w:proofErr w:type="spellStart"/>
      <w:r>
        <w:rPr>
          <w:i/>
        </w:rPr>
        <w:t>R</w:t>
      </w:r>
      <w:r>
        <w:rPr>
          <w:i/>
        </w:rPr>
        <w:t>e</w:t>
      </w:r>
      <w:r>
        <w:rPr>
          <w:i/>
        </w:rPr>
        <w:t>gularfags</w:t>
      </w:r>
      <w:proofErr w:type="spellEnd"/>
      <w:r>
        <w:t>” und besonders kulturversierte Nutzer “</w:t>
      </w:r>
      <w:proofErr w:type="spellStart"/>
      <w:r>
        <w:rPr>
          <w:i/>
        </w:rPr>
        <w:t>Oldfags</w:t>
      </w:r>
      <w:proofErr w:type="spellEnd"/>
      <w:r>
        <w:t>”</w:t>
      </w:r>
      <w:r>
        <w:rPr>
          <w:vertAlign w:val="superscript"/>
        </w:rPr>
        <w:footnoteReference w:id="42"/>
      </w:r>
      <w:r>
        <w:t>. Diese Segmentierung ist ke</w:t>
      </w:r>
      <w:r>
        <w:t>i</w:t>
      </w:r>
      <w:r>
        <w:t xml:space="preserve">nesfalls neu oder unbekannt im Internet. Es stellt bei den meisten Online Webseiten </w:t>
      </w:r>
      <w:r w:rsidR="00266F65">
        <w:t>den ü</w:t>
      </w:r>
      <w:r w:rsidR="000B0EB1">
        <w:t>blichen</w:t>
      </w:r>
      <w:r>
        <w:t xml:space="preserve"> Werdegang eines Nutzers dar. Aufgrund der Anonymität auf 4chan kann die Ve</w:t>
      </w:r>
      <w:r>
        <w:t>r</w:t>
      </w:r>
      <w:r>
        <w:t>siertheit eines Nutzers nie ganz bestätigt werden und so wird “</w:t>
      </w:r>
      <w:proofErr w:type="spellStart"/>
      <w:r>
        <w:t>Newfag</w:t>
      </w:r>
      <w:proofErr w:type="spellEnd"/>
      <w:r>
        <w:t xml:space="preserve">” </w:t>
      </w:r>
      <w:r w:rsidR="00C40FEC">
        <w:t>oft als Beleidigung eingesetzt.</w:t>
      </w:r>
    </w:p>
    <w:p w14:paraId="15E20357" w14:textId="0B851E55" w:rsidR="00FE2CAC" w:rsidRDefault="0099719B" w:rsidP="00C47D9B">
      <w:r>
        <w:t>In der Soziologie wird solch eine Gruppe</w:t>
      </w:r>
      <w:r w:rsidR="00E66802">
        <w:t>,</w:t>
      </w:r>
      <w:r>
        <w:t xml:space="preserve"> eine Gemeinschaft genannt</w:t>
      </w:r>
      <w:r w:rsidR="00E66802">
        <w:t>.</w:t>
      </w:r>
      <w:r w:rsidR="00E66802">
        <w:rPr>
          <w:rStyle w:val="Funotenzeichen"/>
        </w:rPr>
        <w:footnoteReference w:id="43"/>
      </w:r>
      <w:r w:rsidR="00E66802">
        <w:t xml:space="preserve"> Der Begriff des Kollektivs inkludiert hingegen alle Nutzer.</w:t>
      </w:r>
      <w:r w:rsidR="00C40FEC">
        <w:rPr>
          <w:rStyle w:val="Funotenzeichen"/>
        </w:rPr>
        <w:footnoteReference w:id="44"/>
      </w:r>
      <w:r w:rsidR="00E66802">
        <w:t xml:space="preserve"> </w:t>
      </w:r>
      <w:r w:rsidR="00C40FEC">
        <w:t xml:space="preserve">Die Definition der Gemeinschaften verlangt </w:t>
      </w:r>
      <w:r w:rsidR="00E66802">
        <w:t xml:space="preserve">als zusätzliche </w:t>
      </w:r>
      <w:r w:rsidR="00C40FEC">
        <w:t>Bedingung</w:t>
      </w:r>
      <w:r w:rsidR="00E66802">
        <w:t xml:space="preserve"> </w:t>
      </w:r>
      <w:r w:rsidR="00C40FEC">
        <w:t>eine starke Z</w:t>
      </w:r>
      <w:r w:rsidR="00C40FEC">
        <w:t>u</w:t>
      </w:r>
      <w:r w:rsidR="00C40FEC">
        <w:t xml:space="preserve">gehörigkeit und Selbstidentifizierung der Individuen als Teil der Gemeinschaft. </w:t>
      </w:r>
    </w:p>
    <w:p w14:paraId="1AA6DA61" w14:textId="7CD4DC22" w:rsidR="00FE2CAC" w:rsidRDefault="0099719B">
      <w:pPr>
        <w:jc w:val="center"/>
      </w:pPr>
      <w:r>
        <w:rPr>
          <w:noProof/>
          <w:lang w:val="de-LI" w:eastAsia="de-LI"/>
        </w:rPr>
        <w:lastRenderedPageBreak/>
        <w:drawing>
          <wp:inline distT="114300" distB="114300" distL="114300" distR="114300" wp14:anchorId="58A56591" wp14:editId="5A512183">
            <wp:extent cx="3905250" cy="2628900"/>
            <wp:effectExtent l="0" t="0" r="0" b="0"/>
            <wp:docPr id="13" name="image30.png" descr="da3aeb4dfa5d146027bc127f7f740d85d0cc6f8b.png"/>
            <wp:cNvGraphicFramePr/>
            <a:graphic xmlns:a="http://schemas.openxmlformats.org/drawingml/2006/main">
              <a:graphicData uri="http://schemas.openxmlformats.org/drawingml/2006/picture">
                <pic:pic xmlns:pic="http://schemas.openxmlformats.org/drawingml/2006/picture">
                  <pic:nvPicPr>
                    <pic:cNvPr id="0" name="image30.png" descr="da3aeb4dfa5d146027bc127f7f740d85d0cc6f8b.png"/>
                    <pic:cNvPicPr preferRelativeResize="0"/>
                  </pic:nvPicPr>
                  <pic:blipFill>
                    <a:blip r:embed="rId27"/>
                    <a:srcRect/>
                    <a:stretch>
                      <a:fillRect/>
                    </a:stretch>
                  </pic:blipFill>
                  <pic:spPr>
                    <a:xfrm>
                      <a:off x="0" y="0"/>
                      <a:ext cx="3905250" cy="2628900"/>
                    </a:xfrm>
                    <a:prstGeom prst="rect">
                      <a:avLst/>
                    </a:prstGeom>
                    <a:ln/>
                  </pic:spPr>
                </pic:pic>
              </a:graphicData>
            </a:graphic>
          </wp:inline>
        </w:drawing>
      </w:r>
      <w:r>
        <w:br/>
      </w:r>
      <w:r>
        <w:rPr>
          <w:b/>
          <w:sz w:val="20"/>
          <w:szCs w:val="20"/>
        </w:rPr>
        <w:t xml:space="preserve">Abbildung </w:t>
      </w:r>
      <w:r w:rsidR="00684603">
        <w:rPr>
          <w:b/>
          <w:sz w:val="20"/>
          <w:szCs w:val="20"/>
        </w:rPr>
        <w:t>10</w:t>
      </w:r>
      <w:r>
        <w:rPr>
          <w:b/>
          <w:sz w:val="20"/>
          <w:szCs w:val="20"/>
          <w:vertAlign w:val="superscript"/>
        </w:rPr>
        <w:footnoteReference w:id="45"/>
      </w:r>
      <w:r>
        <w:rPr>
          <w:b/>
          <w:sz w:val="20"/>
          <w:szCs w:val="20"/>
        </w:rPr>
        <w:t xml:space="preserve"> - Werdegang eines Nutzers</w:t>
      </w:r>
    </w:p>
    <w:p w14:paraId="0E147071" w14:textId="0CC2515A" w:rsidR="00FE2CAC" w:rsidRDefault="00532656" w:rsidP="00C47D9B">
      <w:r>
        <w:t>Wenn wir unseren Fokus ein wenig erweitern</w:t>
      </w:r>
      <w:r w:rsidR="0099719B">
        <w:t xml:space="preserve"> könnte</w:t>
      </w:r>
      <w:r>
        <w:t xml:space="preserve"> es</w:t>
      </w:r>
      <w:r w:rsidR="0099719B">
        <w:t xml:space="preserve"> aber auch sein</w:t>
      </w:r>
      <w:r>
        <w:t>,</w:t>
      </w:r>
      <w:r w:rsidR="0099719B">
        <w:t xml:space="preserve"> da</w:t>
      </w:r>
      <w:r>
        <w:t>s</w:t>
      </w:r>
      <w:r w:rsidR="0099719B">
        <w:t>s die Regeln</w:t>
      </w:r>
      <w:r>
        <w:t>,</w:t>
      </w:r>
      <w:r w:rsidR="0099719B">
        <w:t xml:space="preserve"> die von Administrat</w:t>
      </w:r>
      <w:r w:rsidR="0099719B">
        <w:t>o</w:t>
      </w:r>
      <w:r w:rsidR="0099719B">
        <w:t xml:space="preserve">ren und Moderatoren </w:t>
      </w:r>
      <w:r>
        <w:t>erhoben</w:t>
      </w:r>
      <w:r w:rsidR="0099719B">
        <w:t xml:space="preserve"> und kontrolliert werden</w:t>
      </w:r>
      <w:r>
        <w:t>, einen</w:t>
      </w:r>
      <w:r w:rsidR="0099719B">
        <w:t xml:space="preserve"> </w:t>
      </w:r>
      <w:r>
        <w:t>Einfluss, wenn nicht den</w:t>
      </w:r>
      <w:r w:rsidR="0099719B">
        <w:t xml:space="preserve"> entscheidende</w:t>
      </w:r>
      <w:r>
        <w:t>n Einfluss, auf</w:t>
      </w:r>
      <w:r w:rsidR="0099719B">
        <w:t xml:space="preserve"> die Höflichk</w:t>
      </w:r>
      <w:r>
        <w:t>eit einer Gemeinschaft haben könnten</w:t>
      </w:r>
      <w:r w:rsidR="0099719B">
        <w:t>.</w:t>
      </w:r>
    </w:p>
    <w:p w14:paraId="412A512E" w14:textId="0BF88C40" w:rsidR="00FE2CAC" w:rsidRDefault="00532656" w:rsidP="00C47D9B">
      <w:r>
        <w:t>Aus Eigenerfahrung und</w:t>
      </w:r>
      <w:r w:rsidR="0099719B">
        <w:t xml:space="preserve"> Berichten </w:t>
      </w:r>
      <w:r>
        <w:t>geht dahingegen hervor,</w:t>
      </w:r>
      <w:r w:rsidR="0099719B">
        <w:t xml:space="preserve"> da</w:t>
      </w:r>
      <w:r>
        <w:t>s</w:t>
      </w:r>
      <w:r w:rsidR="0099719B">
        <w:t>s viele Webseiten diese Regeln nicht effektiv umsetzen können</w:t>
      </w:r>
      <w:r>
        <w:t>.</w:t>
      </w:r>
      <w:r w:rsidR="0099719B">
        <w:t xml:space="preserve"> </w:t>
      </w:r>
      <w:r>
        <w:t>D</w:t>
      </w:r>
      <w:r w:rsidR="0099719B">
        <w:t>ie a</w:t>
      </w:r>
      <w:r>
        <w:t xml:space="preserve">dministrativen Verhaltensregeln </w:t>
      </w:r>
      <w:r w:rsidR="00266F65">
        <w:t xml:space="preserve">sind </w:t>
      </w:r>
      <w:r w:rsidR="0099719B">
        <w:t>seku</w:t>
      </w:r>
      <w:r w:rsidR="0099719B">
        <w:t>n</w:t>
      </w:r>
      <w:r w:rsidR="0099719B">
        <w:t xml:space="preserve">därer </w:t>
      </w:r>
      <w:r w:rsidR="00266F65">
        <w:t>Priorität. Zudem</w:t>
      </w:r>
      <w:r w:rsidR="0099719B">
        <w:t xml:space="preserve"> </w:t>
      </w:r>
      <w:r w:rsidR="00460E29">
        <w:t>werden nicht genügend</w:t>
      </w:r>
      <w:r w:rsidR="0099719B">
        <w:t xml:space="preserve"> Ressourcen für die eff</w:t>
      </w:r>
      <w:r w:rsidR="00460E29">
        <w:t>ektive Kontrolle b</w:t>
      </w:r>
      <w:r w:rsidR="00460E29">
        <w:t>e</w:t>
      </w:r>
      <w:r w:rsidR="00460E29">
        <w:t>reitgestellt</w:t>
      </w:r>
      <w:r w:rsidR="0099719B">
        <w:t>. So zum Beispiel ist Facebook mit der Flut von täglich tausenden unhöfl</w:t>
      </w:r>
      <w:r w:rsidR="0099719B">
        <w:t>i</w:t>
      </w:r>
      <w:r w:rsidR="0099719B">
        <w:t xml:space="preserve">chen oder sogar </w:t>
      </w:r>
      <w:proofErr w:type="spellStart"/>
      <w:r w:rsidR="0099719B">
        <w:t>aufhe</w:t>
      </w:r>
      <w:r w:rsidR="000B0EB1">
        <w:t>t</w:t>
      </w:r>
      <w:r w:rsidR="0099719B">
        <w:t>zerisch</w:t>
      </w:r>
      <w:proofErr w:type="spellEnd"/>
      <w:r w:rsidR="0099719B">
        <w:t xml:space="preserve"> illegalen Beiträgen überfordert.</w:t>
      </w:r>
      <w:r w:rsidR="0099719B">
        <w:rPr>
          <w:vertAlign w:val="superscript"/>
        </w:rPr>
        <w:footnoteReference w:id="46"/>
      </w:r>
    </w:p>
    <w:p w14:paraId="0F79190C" w14:textId="6A0D8C45" w:rsidR="00FE2CAC" w:rsidRDefault="00460E29" w:rsidP="00C47D9B">
      <w:r>
        <w:t xml:space="preserve">Wir denken, </w:t>
      </w:r>
      <w:r w:rsidR="0099719B">
        <w:t>da</w:t>
      </w:r>
      <w:r>
        <w:t>s</w:t>
      </w:r>
      <w:r w:rsidR="0099719B">
        <w:t>s der effektive</w:t>
      </w:r>
      <w:r>
        <w:t xml:space="preserve"> Unterschied der administrativ u</w:t>
      </w:r>
      <w:r w:rsidR="0099719B">
        <w:t>mgesetzten Umgangsregeln zwischen den ve</w:t>
      </w:r>
      <w:r w:rsidR="0099719B">
        <w:t>r</w:t>
      </w:r>
      <w:r w:rsidR="0099719B">
        <w:t xml:space="preserve">schiedenen </w:t>
      </w:r>
      <w:r>
        <w:t xml:space="preserve">Interaktiven </w:t>
      </w:r>
      <w:r w:rsidR="0099719B">
        <w:t>Online Plattformen nicht sonderbar g</w:t>
      </w:r>
      <w:r>
        <w:t>r</w:t>
      </w:r>
      <w:r w:rsidR="0099719B">
        <w:t>oss ist. Es ist eher unwahrscheinlich</w:t>
      </w:r>
      <w:r w:rsidR="000B0EB1">
        <w:t>,</w:t>
      </w:r>
      <w:r w:rsidR="0099719B">
        <w:t xml:space="preserve"> das</w:t>
      </w:r>
      <w:r>
        <w:t>s</w:t>
      </w:r>
      <w:r w:rsidR="0099719B">
        <w:t xml:space="preserve"> dies der Hauptgrund für den ersichtlichen Unterschied in der Höflichkeit ist.</w:t>
      </w:r>
    </w:p>
    <w:p w14:paraId="33C291D7" w14:textId="7B20CDD3" w:rsidR="00FE2CAC" w:rsidRDefault="00460E29" w:rsidP="00C47D9B">
      <w:r>
        <w:t>V</w:t>
      </w:r>
      <w:r w:rsidR="0099719B">
        <w:t>ermut</w:t>
      </w:r>
      <w:r>
        <w:t>lich</w:t>
      </w:r>
      <w:r w:rsidR="0099719B">
        <w:t xml:space="preserve"> </w:t>
      </w:r>
      <w:r>
        <w:t>liegt d</w:t>
      </w:r>
      <w:r w:rsidR="0099719B">
        <w:t>er</w:t>
      </w:r>
      <w:r>
        <w:t xml:space="preserve"> Grund bei der</w:t>
      </w:r>
      <w:r w:rsidR="0099719B">
        <w:t xml:space="preserve"> Kultur der jeweiligen Gemeinschaft. So </w:t>
      </w:r>
      <w:r>
        <w:t>nehmen</w:t>
      </w:r>
      <w:r w:rsidR="0099719B">
        <w:t xml:space="preserve"> wir</w:t>
      </w:r>
      <w:r>
        <w:t xml:space="preserve"> an</w:t>
      </w:r>
      <w:r w:rsidR="000B0EB1">
        <w:t>,</w:t>
      </w:r>
      <w:r w:rsidR="0099719B">
        <w:t xml:space="preserve"> da</w:t>
      </w:r>
      <w:r w:rsidR="000B0EB1">
        <w:t>s</w:t>
      </w:r>
      <w:r w:rsidR="0099719B">
        <w:t xml:space="preserve">s </w:t>
      </w:r>
      <w:r>
        <w:t>die Gemei</w:t>
      </w:r>
      <w:r>
        <w:t>n</w:t>
      </w:r>
      <w:r>
        <w:t>schaften, besonders die des</w:t>
      </w:r>
      <w:r w:rsidR="0099719B">
        <w:t xml:space="preserve"> /b/</w:t>
      </w:r>
      <w:r>
        <w:t>-Boards</w:t>
      </w:r>
      <w:r w:rsidR="0099719B">
        <w:t xml:space="preserve"> und manche der anderen 4chan Boards, jedoch keineswegs alle, kollektiv entschieden haben, bewusst unhöflich miteina</w:t>
      </w:r>
      <w:r w:rsidR="0099719B">
        <w:t>n</w:t>
      </w:r>
      <w:r w:rsidR="0099719B">
        <w:t>der umzugehen. Die Profilierung von unhöflichen Verhaltens-</w:t>
      </w:r>
      <w:proofErr w:type="spellStart"/>
      <w:r w:rsidR="0099719B">
        <w:t>Memes</w:t>
      </w:r>
      <w:proofErr w:type="spellEnd"/>
      <w:r w:rsidR="0099719B">
        <w:t xml:space="preserve"> </w:t>
      </w:r>
      <w:proofErr w:type="gramStart"/>
      <w:r w:rsidR="0099719B">
        <w:t>sind</w:t>
      </w:r>
      <w:proofErr w:type="gramEnd"/>
      <w:r w:rsidR="0099719B">
        <w:t xml:space="preserve"> selbst schon ein grosses Indiz dafür. Würden diese </w:t>
      </w:r>
      <w:proofErr w:type="spellStart"/>
      <w:r w:rsidR="0099719B">
        <w:t>Jargonausdrücke</w:t>
      </w:r>
      <w:proofErr w:type="spellEnd"/>
      <w:r w:rsidR="0099719B">
        <w:t xml:space="preserve"> nicht ständig bewusst wiederholt, würden Sie nicht mehr existieren.</w:t>
      </w:r>
    </w:p>
    <w:p w14:paraId="4A61AC96" w14:textId="692B0A38" w:rsidR="00FE2CAC" w:rsidRDefault="00460E29" w:rsidP="00C47D9B">
      <w:r>
        <w:t>Auch wird jeder kleinste V</w:t>
      </w:r>
      <w:r w:rsidR="0099719B">
        <w:t>ersuch Höflichkeit und Würde zu appellieren mit überwältige</w:t>
      </w:r>
      <w:r w:rsidR="0099719B">
        <w:t>n</w:t>
      </w:r>
      <w:r w:rsidR="0099719B">
        <w:t>den negativen Reaktion</w:t>
      </w:r>
      <w:r>
        <w:t>en</w:t>
      </w:r>
      <w:r w:rsidR="0099719B">
        <w:t xml:space="preserve"> </w:t>
      </w:r>
      <w:r>
        <w:t>beantwortet.</w:t>
      </w:r>
      <w:r w:rsidR="0099719B">
        <w:t xml:space="preserve"> Die Nachrich</w:t>
      </w:r>
      <w:r>
        <w:t>t scheint recht klar;</w:t>
      </w:r>
      <w:r w:rsidR="0099719B">
        <w:t xml:space="preserve"> die </w:t>
      </w:r>
      <w:r w:rsidR="00FF7B85">
        <w:t>Board</w:t>
      </w:r>
      <w:r w:rsidR="0099719B">
        <w:t xml:space="preserve"> G</w:t>
      </w:r>
      <w:r w:rsidR="0099719B">
        <w:t>e</w:t>
      </w:r>
      <w:r w:rsidR="0099719B">
        <w:t>meinschaft</w:t>
      </w:r>
      <w:r w:rsidR="00FF7B85">
        <w:t>en</w:t>
      </w:r>
      <w:r w:rsidR="0099719B">
        <w:t xml:space="preserve"> </w:t>
      </w:r>
      <w:r w:rsidR="00FF7B85">
        <w:t>sind</w:t>
      </w:r>
      <w:r w:rsidR="0099719B">
        <w:t xml:space="preserve"> bewusst so</w:t>
      </w:r>
      <w:r>
        <w:t xml:space="preserve"> wie sie ist und es liegt auch N</w:t>
      </w:r>
      <w:r w:rsidR="0099719B">
        <w:t>ahe</w:t>
      </w:r>
      <w:r>
        <w:t>,</w:t>
      </w:r>
      <w:r w:rsidR="0099719B">
        <w:t xml:space="preserve"> da</w:t>
      </w:r>
      <w:r>
        <w:t>s</w:t>
      </w:r>
      <w:r w:rsidR="0099719B">
        <w:t>s sie bewusst diesen Z</w:t>
      </w:r>
      <w:r w:rsidR="0099719B">
        <w:t>u</w:t>
      </w:r>
      <w:r w:rsidR="0099719B">
        <w:t>stand herbeigerufen und beibehalten hat.</w:t>
      </w:r>
    </w:p>
    <w:p w14:paraId="2026DB46" w14:textId="66CD17F1" w:rsidR="00FE2CAC" w:rsidRDefault="0099719B" w:rsidP="00C47D9B">
      <w:r>
        <w:t>Der Gegenpol existiert auch. Aus eig</w:t>
      </w:r>
      <w:r w:rsidR="00460E29">
        <w:t>e</w:t>
      </w:r>
      <w:r>
        <w:t>nen Erfahrungen wissen wir von Gemeinschaften auf anderen Webseiten und sogar einigen Boards auf 4chan die aktiv Höflichkeit und Nachsicht fördern und Unhöflichkeit zur Reche</w:t>
      </w:r>
      <w:r>
        <w:t>n</w:t>
      </w:r>
      <w:r>
        <w:t xml:space="preserve">schaft ziehen. </w:t>
      </w:r>
      <w:r w:rsidR="004F28E1">
        <w:t>Und hier nochmals:</w:t>
      </w:r>
      <w:r>
        <w:t xml:space="preserve"> es sind die Nutzer, die Gemeinschaft im </w:t>
      </w:r>
      <w:r w:rsidR="000B0EB1">
        <w:t>Ganzen</w:t>
      </w:r>
      <w:r>
        <w:t>, die dies tun und nicht Administratoren oder M</w:t>
      </w:r>
      <w:r>
        <w:t>o</w:t>
      </w:r>
      <w:r>
        <w:t>deratoren, die die Macht hätten Personen oder Beiträge zu entfernen.</w:t>
      </w:r>
    </w:p>
    <w:p w14:paraId="0DB6CBAC" w14:textId="53D0EFD3" w:rsidR="00FE2CAC" w:rsidRDefault="004F28E1" w:rsidP="00C47D9B">
      <w:r>
        <w:lastRenderedPageBreak/>
        <w:t>Wenn</w:t>
      </w:r>
      <w:r w:rsidR="0099719B">
        <w:t xml:space="preserve"> das Verhalten auf der Webseite in </w:t>
      </w:r>
      <w:r w:rsidR="000B0EB1">
        <w:t>Frage</w:t>
      </w:r>
      <w:r w:rsidR="0099719B">
        <w:t xml:space="preserve"> gestellt wird, reagieren die Mitglieder sehr viel aggressiver.</w:t>
      </w:r>
      <w:r w:rsidR="00FF7B85" w:rsidRPr="00FF7B85">
        <w:t xml:space="preserve"> </w:t>
      </w:r>
      <w:r w:rsidR="00FF7B85">
        <w:t>Meinungen werden auch geteilt wenn es sich um Verhalten und Meinu</w:t>
      </w:r>
      <w:r w:rsidR="00FF7B85">
        <w:t>n</w:t>
      </w:r>
      <w:r w:rsidR="00FF7B85">
        <w:t>gen zu Themen Ausserhalb der Webseite handelt, die Antworten darauf fallen im Ve</w:t>
      </w:r>
      <w:r w:rsidR="00FF7B85">
        <w:t>r</w:t>
      </w:r>
      <w:r w:rsidR="00FF7B85">
        <w:t>gleich zu Kritiken an die Gemeinschaft sehr viel weniger emotional aus.</w:t>
      </w:r>
      <w:r w:rsidR="0099719B">
        <w:t xml:space="preserve"> </w:t>
      </w:r>
      <w:r w:rsidR="00FF7B85">
        <w:br/>
      </w:r>
      <w:r>
        <w:t xml:space="preserve">Es scheint auch nur wenn so ein </w:t>
      </w:r>
      <w:proofErr w:type="spellStart"/>
      <w:r>
        <w:t>Verhaltenskodexkonflikt</w:t>
      </w:r>
      <w:proofErr w:type="spellEnd"/>
      <w:r>
        <w:t xml:space="preserve"> eintritt, dass die Meinung der individuellen G</w:t>
      </w:r>
      <w:r>
        <w:t>e</w:t>
      </w:r>
      <w:r>
        <w:t>meinschaftsmitglieder vortritt und den authentischsten Eindruck macht.</w:t>
      </w:r>
      <w:r w:rsidR="00FF7B85">
        <w:t xml:space="preserve"> Dies basiert auf unserer Intuition und den persönlichen Erfahrungen in der Gemeinschaft.</w:t>
      </w:r>
    </w:p>
    <w:p w14:paraId="38B044A6" w14:textId="19617AD0" w:rsidR="00FE2CAC" w:rsidRDefault="0099719B" w:rsidP="00C47D9B">
      <w:r>
        <w:t xml:space="preserve">Eine </w:t>
      </w:r>
      <w:r w:rsidR="00AC6C75">
        <w:t xml:space="preserve">weitere </w:t>
      </w:r>
      <w:r>
        <w:t>Eigenschaft die viele I</w:t>
      </w:r>
      <w:r w:rsidR="00AC6C75">
        <w:t>mageboards und auch 4chan haben</w:t>
      </w:r>
      <w:r w:rsidR="00FF7B85">
        <w:t>,</w:t>
      </w:r>
      <w:r>
        <w:t xml:space="preserve"> die das Verhalten von Nutzern beei</w:t>
      </w:r>
      <w:r>
        <w:t>n</w:t>
      </w:r>
      <w:r>
        <w:t>flussen kann, ist die Anonymität. Nutzer können sich ohne Konsequenz anders verhalten als in anderen Umfe</w:t>
      </w:r>
      <w:r>
        <w:t>l</w:t>
      </w:r>
      <w:r>
        <w:t>dern. Dies legt nahe</w:t>
      </w:r>
      <w:r w:rsidR="00AC6C75">
        <w:t>,</w:t>
      </w:r>
      <w:r>
        <w:t xml:space="preserve"> da</w:t>
      </w:r>
      <w:r w:rsidR="00AC6C75">
        <w:t>s</w:t>
      </w:r>
      <w:r>
        <w:t xml:space="preserve">s sich viele Nutzer </w:t>
      </w:r>
      <w:r w:rsidR="00AC6C75">
        <w:t>anders</w:t>
      </w:r>
      <w:r>
        <w:t xml:space="preserve">, vielleicht unhöflicher, verhalten als in der Realität, </w:t>
      </w:r>
      <w:r w:rsidR="00AC6C75">
        <w:t>da</w:t>
      </w:r>
      <w:r>
        <w:t xml:space="preserve"> sie es hier tun “dürfen”. Die Abwe</w:t>
      </w:r>
      <w:r w:rsidR="00AC6C75">
        <w:t xml:space="preserve">hr gegenüber </w:t>
      </w:r>
      <w:r w:rsidR="000B0EB1">
        <w:t>Appellen</w:t>
      </w:r>
      <w:r w:rsidR="00AC6C75">
        <w:t>,</w:t>
      </w:r>
      <w:r w:rsidR="000B0EB1">
        <w:t xml:space="preserve"> die Ge</w:t>
      </w:r>
      <w:r>
        <w:t>se</w:t>
      </w:r>
      <w:r w:rsidR="000B0EB1">
        <w:t>l</w:t>
      </w:r>
      <w:r>
        <w:t>lschaftsregeln von “draussen” auch “drinnen” a</w:t>
      </w:r>
      <w:r>
        <w:t>n</w:t>
      </w:r>
      <w:r>
        <w:t>zunehmen</w:t>
      </w:r>
      <w:r w:rsidR="00AC6C75">
        <w:t>,</w:t>
      </w:r>
      <w:r>
        <w:t xml:space="preserve"> </w:t>
      </w:r>
      <w:r w:rsidR="00B44701">
        <w:t>ist</w:t>
      </w:r>
      <w:r>
        <w:t xml:space="preserve"> aus diesem Blickwinkel, verständ</w:t>
      </w:r>
      <w:r w:rsidR="00AC6C75">
        <w:t>lich. Die gewonnene Freiheit wä</w:t>
      </w:r>
      <w:r>
        <w:t xml:space="preserve">re wieder verloren. </w:t>
      </w:r>
    </w:p>
    <w:p w14:paraId="275F3051" w14:textId="1FA081E1" w:rsidR="00AC6C75" w:rsidRDefault="00AC6C75" w:rsidP="00AC6C75">
      <w:r>
        <w:t>So beantworten wir die Frage, welche Eigenschaft einer Interaktiven Webseite die Höflic</w:t>
      </w:r>
      <w:r>
        <w:t>h</w:t>
      </w:r>
      <w:r>
        <w:t>keit ihrer Nutzer</w:t>
      </w:r>
      <w:r w:rsidR="006C53D3">
        <w:t xml:space="preserve"> untereinander</w:t>
      </w:r>
      <w:r>
        <w:t xml:space="preserve"> b</w:t>
      </w:r>
      <w:r>
        <w:t>e</w:t>
      </w:r>
      <w:r>
        <w:t>einflusse, damit:</w:t>
      </w:r>
    </w:p>
    <w:p w14:paraId="5D4672DD" w14:textId="2841C2C0" w:rsidR="00FE2CAC" w:rsidRDefault="0099719B" w:rsidP="00AC6C75">
      <w:r>
        <w:rPr>
          <w:i/>
        </w:rPr>
        <w:t>Die lokale Nutzergemeinschaft einer Webseite bestimmt bewusst die sozialen Verhalten</w:t>
      </w:r>
      <w:r>
        <w:rPr>
          <w:i/>
        </w:rPr>
        <w:t>s</w:t>
      </w:r>
      <w:r>
        <w:rPr>
          <w:i/>
        </w:rPr>
        <w:t>regeln.</w:t>
      </w:r>
    </w:p>
    <w:p w14:paraId="72B16AF7" w14:textId="2E2633E4" w:rsidR="00FE2CAC" w:rsidRDefault="0099719B" w:rsidP="00C47D9B">
      <w:r>
        <w:t>Diese Antwort wird weiter durch die Veränderungen die auf 4chan stattgefunden haben</w:t>
      </w:r>
      <w:r w:rsidR="00AC6C75">
        <w:t xml:space="preserve"> unterstützt</w:t>
      </w:r>
      <w:r>
        <w:t>. Es offenbart sich eine Wechselwirkung zwischen der Gemeinschaft und dem Individuum. Das Verhalten der Gemeinschaft beeinflusst das Individuum</w:t>
      </w:r>
      <w:r w:rsidR="00B44701">
        <w:t>,</w:t>
      </w:r>
      <w:r>
        <w:t xml:space="preserve"> zieht</w:t>
      </w:r>
      <w:r w:rsidR="00B44701">
        <w:t xml:space="preserve"> aber</w:t>
      </w:r>
      <w:r>
        <w:t xml:space="preserve"> auch Individuen an</w:t>
      </w:r>
      <w:r w:rsidR="00B44701">
        <w:t>,</w:t>
      </w:r>
      <w:r>
        <w:t xml:space="preserve"> die ähnliche </w:t>
      </w:r>
      <w:r w:rsidR="000B0EB1">
        <w:t>Werte</w:t>
      </w:r>
      <w:r>
        <w:t xml:space="preserve"> haben oder ausleben wollen</w:t>
      </w:r>
      <w:r w:rsidR="00AC6C75">
        <w:t>.</w:t>
      </w:r>
      <w:r>
        <w:t xml:space="preserve"> </w:t>
      </w:r>
      <w:r w:rsidR="00AC6C75">
        <w:t>Die</w:t>
      </w:r>
      <w:r>
        <w:t xml:space="preserve"> Individuen beeinflu</w:t>
      </w:r>
      <w:r>
        <w:t>s</w:t>
      </w:r>
      <w:r>
        <w:t xml:space="preserve">sen </w:t>
      </w:r>
      <w:r w:rsidR="00AC6C75">
        <w:t xml:space="preserve">auch </w:t>
      </w:r>
      <w:r>
        <w:t>die Gemeinschaft und somit die sozialen Verhaltensregeln.</w:t>
      </w:r>
    </w:p>
    <w:p w14:paraId="1B61680A" w14:textId="70728812" w:rsidR="00FE2CAC" w:rsidRDefault="005D7D79" w:rsidP="00C47D9B">
      <w:r>
        <w:t>Diese Antwort deutet darauf hin,</w:t>
      </w:r>
      <w:r w:rsidR="000B0EB1">
        <w:t xml:space="preserve"> da</w:t>
      </w:r>
      <w:r>
        <w:t>s</w:t>
      </w:r>
      <w:r w:rsidR="000B0EB1">
        <w:t>s 4chans /b/ für viele ein “E</w:t>
      </w:r>
      <w:r w:rsidR="00B44701">
        <w:t>ntladeventil” ist, in</w:t>
      </w:r>
      <w:r w:rsidR="0099719B">
        <w:t>dem sie tun, sagen und wo</w:t>
      </w:r>
      <w:r w:rsidR="0099719B">
        <w:t>l</w:t>
      </w:r>
      <w:r w:rsidR="0099719B">
        <w:t>len können was sie wollen. D</w:t>
      </w:r>
      <w:r>
        <w:t>ies</w:t>
      </w:r>
      <w:r w:rsidR="0099719B">
        <w:t xml:space="preserve"> deckt sich sehr mit dem was wir dort sehen.</w:t>
      </w:r>
    </w:p>
    <w:p w14:paraId="02E1071A" w14:textId="77777777" w:rsidR="00FE2CAC" w:rsidRDefault="0099719B" w:rsidP="00C47D9B">
      <w:pPr>
        <w:pStyle w:val="berschrift2"/>
        <w:contextualSpacing w:val="0"/>
      </w:pPr>
      <w:bookmarkStart w:id="33" w:name="h.asdd6727wpd5" w:colFirst="0" w:colLast="0"/>
      <w:bookmarkStart w:id="34" w:name="_Toc438050234"/>
      <w:bookmarkEnd w:id="33"/>
      <w:r>
        <w:t>Trolls</w:t>
      </w:r>
      <w:bookmarkEnd w:id="34"/>
    </w:p>
    <w:p w14:paraId="0DDA1E28" w14:textId="5CA469A2" w:rsidR="00FE2CAC" w:rsidRDefault="0099719B" w:rsidP="00C47D9B">
      <w:r>
        <w:t>Unsere vorherige Erkenntnis hat hervorgebracht</w:t>
      </w:r>
      <w:r w:rsidR="00B44701">
        <w:t>,</w:t>
      </w:r>
      <w:r>
        <w:t xml:space="preserve"> da</w:t>
      </w:r>
      <w:r w:rsidR="00B44701">
        <w:t>s</w:t>
      </w:r>
      <w:r>
        <w:t>s es anscheinend eine grosse Gru</w:t>
      </w:r>
      <w:r>
        <w:t>p</w:t>
      </w:r>
      <w:r>
        <w:t>pierung von Nutzern auf 4chan gibt</w:t>
      </w:r>
      <w:r w:rsidR="00B44701">
        <w:t>,</w:t>
      </w:r>
      <w:r>
        <w:t xml:space="preserve"> die ein gewisses Verhaltensmuster zeigen oder auf g</w:t>
      </w:r>
      <w:r>
        <w:t>e</w:t>
      </w:r>
      <w:r>
        <w:t>wisse Verhaltensmuster von anderen Nutzern reagieren.</w:t>
      </w:r>
      <w:r>
        <w:br/>
        <w:t xml:space="preserve">Bei </w:t>
      </w:r>
      <w:proofErr w:type="gramStart"/>
      <w:r>
        <w:t>unsere</w:t>
      </w:r>
      <w:proofErr w:type="gramEnd"/>
      <w:r>
        <w:t xml:space="preserve"> Recherche sind wir hier auf den Term “Troll” gestossen. Jemand</w:t>
      </w:r>
      <w:r w:rsidR="00B44701">
        <w:t>,</w:t>
      </w:r>
      <w:r>
        <w:t xml:space="preserve"> der gezielt provokativ, rassistisch oder </w:t>
      </w:r>
      <w:proofErr w:type="spellStart"/>
      <w:r>
        <w:t>disruptiv</w:t>
      </w:r>
      <w:proofErr w:type="spellEnd"/>
      <w:r>
        <w:t xml:space="preserve"> agiert</w:t>
      </w:r>
      <w:r w:rsidR="00B44701">
        <w:t>,</w:t>
      </w:r>
      <w:r>
        <w:t xml:space="preserve"> um eine gegebenenfalls emotionale Reaktion hervorzurufen.</w:t>
      </w:r>
    </w:p>
    <w:p w14:paraId="03C3905F" w14:textId="791007ED" w:rsidR="00FE2CAC" w:rsidRDefault="0099719B" w:rsidP="00C47D9B">
      <w:r>
        <w:t xml:space="preserve">Whitney Phillips </w:t>
      </w:r>
      <w:r w:rsidR="00BF5D0E">
        <w:t xml:space="preserve">fragmentiert </w:t>
      </w:r>
      <w:r>
        <w:t xml:space="preserve">in ihrem Buch </w:t>
      </w:r>
      <w:r>
        <w:rPr>
          <w:i/>
        </w:rPr>
        <w:t xml:space="preserve">This </w:t>
      </w:r>
      <w:proofErr w:type="spellStart"/>
      <w:r>
        <w:rPr>
          <w:i/>
        </w:rPr>
        <w:t>is</w:t>
      </w:r>
      <w:proofErr w:type="spellEnd"/>
      <w:r>
        <w:rPr>
          <w:i/>
        </w:rPr>
        <w:t xml:space="preserve"> </w:t>
      </w:r>
      <w:proofErr w:type="spellStart"/>
      <w:r>
        <w:rPr>
          <w:i/>
        </w:rPr>
        <w:t>why</w:t>
      </w:r>
      <w:proofErr w:type="spellEnd"/>
      <w:r>
        <w:rPr>
          <w:i/>
        </w:rPr>
        <w:t xml:space="preserve"> </w:t>
      </w:r>
      <w:proofErr w:type="spellStart"/>
      <w:r>
        <w:rPr>
          <w:i/>
        </w:rPr>
        <w:t>we</w:t>
      </w:r>
      <w:proofErr w:type="spellEnd"/>
      <w:r>
        <w:rPr>
          <w:i/>
        </w:rPr>
        <w:t xml:space="preserve"> </w:t>
      </w:r>
      <w:proofErr w:type="spellStart"/>
      <w:r>
        <w:rPr>
          <w:i/>
        </w:rPr>
        <w:t>can’t</w:t>
      </w:r>
      <w:proofErr w:type="spellEnd"/>
      <w:r>
        <w:rPr>
          <w:i/>
        </w:rPr>
        <w:t xml:space="preserve"> </w:t>
      </w:r>
      <w:proofErr w:type="spellStart"/>
      <w:r>
        <w:rPr>
          <w:i/>
        </w:rPr>
        <w:t>have</w:t>
      </w:r>
      <w:proofErr w:type="spellEnd"/>
      <w:r>
        <w:rPr>
          <w:i/>
        </w:rPr>
        <w:t xml:space="preserve"> Nice Things</w:t>
      </w:r>
      <w:r>
        <w:t xml:space="preserve"> diese Gruppierung weiter und definiert als “subkulturellen Troll” jemanden</w:t>
      </w:r>
      <w:r w:rsidR="00BF5D0E">
        <w:t>,</w:t>
      </w:r>
      <w:r>
        <w:t xml:space="preserve"> der sich selbst als Troll identifiziert und motiviert ist durch, was </w:t>
      </w:r>
      <w:r w:rsidR="00BF5D0E">
        <w:t>diese Trolls</w:t>
      </w:r>
      <w:r>
        <w:t xml:space="preserve"> “</w:t>
      </w:r>
      <w:proofErr w:type="spellStart"/>
      <w:r>
        <w:t>lulz</w:t>
      </w:r>
      <w:proofErr w:type="spellEnd"/>
      <w:r>
        <w:t>”</w:t>
      </w:r>
      <w:r w:rsidR="00BF5D0E">
        <w:t xml:space="preserve"> nennen.</w:t>
      </w:r>
      <w:r w:rsidR="00BF5D0E">
        <w:br/>
      </w:r>
      <w:proofErr w:type="spellStart"/>
      <w:r w:rsidR="00BF5D0E">
        <w:t>Lulz</w:t>
      </w:r>
      <w:proofErr w:type="spellEnd"/>
      <w:r w:rsidR="00BF5D0E">
        <w:t xml:space="preserve"> ist </w:t>
      </w:r>
      <w:r>
        <w:t>eine spezielle Art des unsympathische</w:t>
      </w:r>
      <w:r w:rsidR="00BF5D0E">
        <w:t>n</w:t>
      </w:r>
      <w:r>
        <w:t>, mehrdeutige</w:t>
      </w:r>
      <w:r w:rsidR="00BF5D0E">
        <w:t>n</w:t>
      </w:r>
      <w:r>
        <w:t>, Gelächter</w:t>
      </w:r>
      <w:r w:rsidR="00BF5D0E">
        <w:t>s</w:t>
      </w:r>
      <w:r>
        <w:t>, ähnlich der Schadenfreude.</w:t>
      </w:r>
      <w:r>
        <w:rPr>
          <w:vertAlign w:val="superscript"/>
        </w:rPr>
        <w:footnoteReference w:id="47"/>
      </w:r>
    </w:p>
    <w:p w14:paraId="00863A99" w14:textId="770D0EFF" w:rsidR="00FE2CAC" w:rsidRDefault="0099719B" w:rsidP="00C47D9B">
      <w:r>
        <w:t>Nach Whitney Phillips hat sich der Begriff des subkulturellen Trolls, in dieser Definition, demnach in den Folgejahren nach der Gründung von 4chan, jedoch nicht nur exklusiv dort, im ganzen Internet verbreitet. Der Akt des “</w:t>
      </w:r>
      <w:proofErr w:type="spellStart"/>
      <w:r>
        <w:t>Trollings</w:t>
      </w:r>
      <w:proofErr w:type="spellEnd"/>
      <w:r>
        <w:t xml:space="preserve">” sei auch nicht auf 4chan zum ersten </w:t>
      </w:r>
      <w:r w:rsidR="000B0EB1">
        <w:t>Mal</w:t>
      </w:r>
      <w:r>
        <w:t xml:space="preserve"> praktiziert worden</w:t>
      </w:r>
      <w:r w:rsidR="00BF5D0E">
        <w:t>,</w:t>
      </w:r>
      <w:r>
        <w:t xml:space="preserve"> sondern hat seine Wurzeln viel weiter in der Vergangenheit </w:t>
      </w:r>
      <w:r>
        <w:lastRenderedPageBreak/>
        <w:t>in “</w:t>
      </w:r>
      <w:proofErr w:type="spellStart"/>
      <w:r>
        <w:t>Trolling</w:t>
      </w:r>
      <w:proofErr w:type="spellEnd"/>
      <w:r>
        <w:t xml:space="preserve"> Spaces” aus den 1990er sowie frühen 2000er wie Rotten (1996), </w:t>
      </w:r>
      <w:proofErr w:type="spellStart"/>
      <w:r>
        <w:t>Totse</w:t>
      </w:r>
      <w:proofErr w:type="spellEnd"/>
      <w:r>
        <w:t xml:space="preserve"> (1997), Something </w:t>
      </w:r>
      <w:proofErr w:type="spellStart"/>
      <w:r>
        <w:t>Awful</w:t>
      </w:r>
      <w:proofErr w:type="spellEnd"/>
      <w:r>
        <w:t xml:space="preserve"> (1991) und schlussendlich 4chan (2003).</w:t>
      </w:r>
      <w:r>
        <w:rPr>
          <w:vertAlign w:val="superscript"/>
        </w:rPr>
        <w:footnoteReference w:id="48"/>
      </w:r>
    </w:p>
    <w:p w14:paraId="3882A7E5" w14:textId="77777777" w:rsidR="00FE2CAC" w:rsidRDefault="0099719B" w:rsidP="00C47D9B">
      <w:r>
        <w:t xml:space="preserve">Trolls stellen einen integralen Bestandteil der Interaktion zwischen 4chan und dem </w:t>
      </w:r>
      <w:r>
        <w:rPr>
          <w:i/>
        </w:rPr>
        <w:t>Mainstream</w:t>
      </w:r>
      <w:r>
        <w:rPr>
          <w:vertAlign w:val="superscript"/>
        </w:rPr>
        <w:footnoteReference w:id="49"/>
      </w:r>
      <w:r>
        <w:t xml:space="preserve"> dar. Sie organisieren “</w:t>
      </w:r>
      <w:r w:rsidR="000B0EB1">
        <w:t>Raids</w:t>
      </w:r>
      <w:r>
        <w:t>”</w:t>
      </w:r>
      <w:r>
        <w:rPr>
          <w:vertAlign w:val="superscript"/>
        </w:rPr>
        <w:footnoteReference w:id="50"/>
      </w:r>
      <w:r>
        <w:t>, koordinierte anstürme auf Webseiten, Ko</w:t>
      </w:r>
      <w:r>
        <w:t>m</w:t>
      </w:r>
      <w:r>
        <w:t>mentarsektionen oder Umfragen im Versuch de</w:t>
      </w:r>
      <w:r>
        <w:t>s</w:t>
      </w:r>
      <w:r>
        <w:t>sen Funktion zu stören indem sie sie mit verstörende, unpassende und überwältigende Inhalte und Meinungen überfluten.</w:t>
      </w:r>
    </w:p>
    <w:p w14:paraId="076FCB65" w14:textId="77777777" w:rsidR="00FE2CAC" w:rsidRDefault="0099719B" w:rsidP="00C47D9B">
      <w:r>
        <w:t xml:space="preserve">So haben Trolls zum Beispiel 2012 Kim Jong </w:t>
      </w:r>
      <w:proofErr w:type="spellStart"/>
      <w:r>
        <w:t>Un</w:t>
      </w:r>
      <w:proofErr w:type="spellEnd"/>
      <w:r>
        <w:t xml:space="preserve">, Machthaber von Nordkorea, und 2009 </w:t>
      </w:r>
      <w:proofErr w:type="spellStart"/>
      <w:r>
        <w:t>Moot</w:t>
      </w:r>
      <w:proofErr w:type="spellEnd"/>
      <w:r>
        <w:t xml:space="preserve">, den Gründer von 4chan zum “Time </w:t>
      </w:r>
      <w:r w:rsidR="000B0EB1">
        <w:t>Person</w:t>
      </w:r>
      <w:r>
        <w:t xml:space="preserve"> </w:t>
      </w:r>
      <w:proofErr w:type="spellStart"/>
      <w:r>
        <w:t>of</w:t>
      </w:r>
      <w:proofErr w:type="spellEnd"/>
      <w:r>
        <w:t xml:space="preserve"> </w:t>
      </w:r>
      <w:proofErr w:type="spellStart"/>
      <w:r>
        <w:t>the</w:t>
      </w:r>
      <w:proofErr w:type="spellEnd"/>
      <w:r>
        <w:t xml:space="preserve"> Year” gewählt.</w:t>
      </w:r>
      <w:r>
        <w:rPr>
          <w:vertAlign w:val="superscript"/>
        </w:rPr>
        <w:footnoteReference w:id="51"/>
      </w:r>
    </w:p>
    <w:p w14:paraId="66DAA068" w14:textId="77777777" w:rsidR="00FE2CAC" w:rsidRDefault="0099719B" w:rsidP="00C47D9B">
      <w:r>
        <w:t xml:space="preserve">Trolls versuchen Berühmtheiten und Medien auszutricksen indem sie Ihre Beiträge als ehrlich tarnen, jedoch Insiderwissen, wie </w:t>
      </w:r>
      <w:proofErr w:type="spellStart"/>
      <w:r>
        <w:t>Memes</w:t>
      </w:r>
      <w:proofErr w:type="spellEnd"/>
      <w:r>
        <w:t xml:space="preserve">, darin einpflegten um ihre wahre </w:t>
      </w:r>
      <w:proofErr w:type="spellStart"/>
      <w:r>
        <w:t>Inte</w:t>
      </w:r>
      <w:r>
        <w:t>n</w:t>
      </w:r>
      <w:r>
        <w:t>tention</w:t>
      </w:r>
      <w:proofErr w:type="spellEnd"/>
      <w:r>
        <w:t xml:space="preserve"> für andere Trolls erkennbar zu machen.</w:t>
      </w:r>
    </w:p>
    <w:p w14:paraId="6C4890E4" w14:textId="77777777" w:rsidR="00FE2CAC" w:rsidRDefault="0099719B" w:rsidP="00C47D9B">
      <w:r>
        <w:t xml:space="preserve">2008 hat es ein Troll geschafft die </w:t>
      </w:r>
      <w:r>
        <w:rPr>
          <w:i/>
        </w:rPr>
        <w:t xml:space="preserve">Oprah </w:t>
      </w:r>
      <w:proofErr w:type="spellStart"/>
      <w:r>
        <w:rPr>
          <w:i/>
        </w:rPr>
        <w:t>Winfrey</w:t>
      </w:r>
      <w:proofErr w:type="spellEnd"/>
      <w:r>
        <w:rPr>
          <w:i/>
        </w:rPr>
        <w:t xml:space="preserve"> Show</w:t>
      </w:r>
      <w:r>
        <w:rPr>
          <w:vertAlign w:val="superscript"/>
        </w:rPr>
        <w:footnoteReference w:id="52"/>
      </w:r>
      <w:r>
        <w:t xml:space="preserve"> zu trollen indem er sich in der Kommentarsektion der Sendung als Pädophiler ausgab. Erfolg mit diesem Versuch hatte er, denn Oprah </w:t>
      </w:r>
      <w:proofErr w:type="spellStart"/>
      <w:r>
        <w:t>Winfrey</w:t>
      </w:r>
      <w:proofErr w:type="spellEnd"/>
      <w:r>
        <w:t xml:space="preserve"> selber zitierte seinen Beitrag in </w:t>
      </w:r>
      <w:proofErr w:type="gramStart"/>
      <w:r>
        <w:t>der</w:t>
      </w:r>
      <w:proofErr w:type="gramEnd"/>
      <w:r>
        <w:t xml:space="preserve"> Nationalweit ausgestrahlten Sendung.</w:t>
      </w:r>
    </w:p>
    <w:p w14:paraId="36EB763C" w14:textId="77777777" w:rsidR="00FE2CAC" w:rsidRPr="00BB66AA" w:rsidRDefault="0099719B" w:rsidP="00C47D9B">
      <w:pPr>
        <w:rPr>
          <w:lang w:val="en-US"/>
        </w:rPr>
      </w:pPr>
      <w:r w:rsidRPr="00BB66AA">
        <w:rPr>
          <w:lang w:val="en-US"/>
        </w:rPr>
        <w:t xml:space="preserve">So </w:t>
      </w:r>
      <w:proofErr w:type="spellStart"/>
      <w:r w:rsidR="000B0EB1" w:rsidRPr="00BB66AA">
        <w:rPr>
          <w:lang w:val="en-US"/>
        </w:rPr>
        <w:t>trug</w:t>
      </w:r>
      <w:proofErr w:type="spellEnd"/>
      <w:r w:rsidR="000B0EB1" w:rsidRPr="00BB66AA">
        <w:rPr>
          <w:lang w:val="en-US"/>
        </w:rPr>
        <w:t xml:space="preserve"> </w:t>
      </w:r>
      <w:proofErr w:type="spellStart"/>
      <w:r w:rsidRPr="00BB66AA">
        <w:rPr>
          <w:lang w:val="en-US"/>
        </w:rPr>
        <w:t>sie</w:t>
      </w:r>
      <w:proofErr w:type="spellEnd"/>
      <w:r w:rsidRPr="00BB66AA">
        <w:rPr>
          <w:lang w:val="en-US"/>
        </w:rPr>
        <w:t xml:space="preserve"> </w:t>
      </w:r>
      <w:proofErr w:type="spellStart"/>
      <w:r w:rsidRPr="00BB66AA">
        <w:rPr>
          <w:lang w:val="en-US"/>
        </w:rPr>
        <w:t>vor</w:t>
      </w:r>
      <w:proofErr w:type="spellEnd"/>
      <w:r w:rsidRPr="00BB66AA">
        <w:rPr>
          <w:lang w:val="en-US"/>
        </w:rPr>
        <w:t xml:space="preserve">: </w:t>
      </w:r>
      <w:r w:rsidRPr="00BB66AA">
        <w:rPr>
          <w:i/>
          <w:lang w:val="en-US"/>
        </w:rPr>
        <w:t>“... from somebody who claims to be a member of a known pedophile ne</w:t>
      </w:r>
      <w:r w:rsidRPr="00BB66AA">
        <w:rPr>
          <w:i/>
          <w:lang w:val="en-US"/>
        </w:rPr>
        <w:t>t</w:t>
      </w:r>
      <w:r w:rsidRPr="00BB66AA">
        <w:rPr>
          <w:i/>
          <w:lang w:val="en-US"/>
        </w:rPr>
        <w:t>work: He said he does not forgive. He does not forget. His group has over 9000 penises and they’re all . . . raping . . . children.”</w:t>
      </w:r>
      <w:r>
        <w:rPr>
          <w:vertAlign w:val="superscript"/>
        </w:rPr>
        <w:footnoteReference w:id="53"/>
      </w:r>
    </w:p>
    <w:p w14:paraId="0223BBEF" w14:textId="77777777" w:rsidR="00FE2CAC" w:rsidRDefault="0099719B" w:rsidP="00C47D9B">
      <w:r>
        <w:t>Für einen Laien in Internet-</w:t>
      </w:r>
      <w:proofErr w:type="spellStart"/>
      <w:r>
        <w:t>Memes</w:t>
      </w:r>
      <w:proofErr w:type="spellEnd"/>
      <w:r>
        <w:t xml:space="preserve"> zeigt nichts in diesem Beitrag </w:t>
      </w:r>
      <w:proofErr w:type="spellStart"/>
      <w:r>
        <w:t>darauf hin</w:t>
      </w:r>
      <w:proofErr w:type="spellEnd"/>
      <w:r>
        <w:t xml:space="preserve"> das er nicht ernst gemeint sei. Doch darin sind zwei </w:t>
      </w:r>
      <w:proofErr w:type="spellStart"/>
      <w:r>
        <w:t>Memes</w:t>
      </w:r>
      <w:proofErr w:type="spellEnd"/>
      <w:r>
        <w:t xml:space="preserve"> zu finden. Ein Auszug aus dem Motto des Anonymous Kollektives</w:t>
      </w:r>
      <w:r>
        <w:rPr>
          <w:vertAlign w:val="superscript"/>
        </w:rPr>
        <w:footnoteReference w:id="54"/>
      </w:r>
      <w:r>
        <w:t xml:space="preserve"> sowie das “</w:t>
      </w:r>
      <w:proofErr w:type="spellStart"/>
      <w:r>
        <w:t>it’s</w:t>
      </w:r>
      <w:proofErr w:type="spellEnd"/>
      <w:r>
        <w:t xml:space="preserve"> </w:t>
      </w:r>
      <w:proofErr w:type="spellStart"/>
      <w:r>
        <w:t>over</w:t>
      </w:r>
      <w:proofErr w:type="spellEnd"/>
      <w:r>
        <w:t xml:space="preserve"> 9000!”</w:t>
      </w:r>
      <w:r>
        <w:rPr>
          <w:vertAlign w:val="superscript"/>
        </w:rPr>
        <w:footnoteReference w:id="55"/>
      </w:r>
      <w:r>
        <w:t xml:space="preserve"> </w:t>
      </w:r>
      <w:proofErr w:type="spellStart"/>
      <w:r>
        <w:t>Meme</w:t>
      </w:r>
      <w:proofErr w:type="spellEnd"/>
      <w:r>
        <w:t>.</w:t>
      </w:r>
    </w:p>
    <w:p w14:paraId="2FED7506" w14:textId="77777777" w:rsidR="00FE2CAC" w:rsidRDefault="0099719B" w:rsidP="00C47D9B">
      <w:r>
        <w:t>Für alle die diese Referenzen kannten, war es sofort klar</w:t>
      </w:r>
      <w:r w:rsidR="00CD799E">
        <w:t>,</w:t>
      </w:r>
      <w:r>
        <w:t xml:space="preserve"> </w:t>
      </w:r>
      <w:r w:rsidR="00CD799E">
        <w:t>dass</w:t>
      </w:r>
      <w:r>
        <w:t xml:space="preserve"> der Beitrag nicht ernst g</w:t>
      </w:r>
      <w:r>
        <w:t>e</w:t>
      </w:r>
      <w:r>
        <w:t>meint war und Oprah ausgetrickst wurde, ihn ernst zu nehmen. Weiter hat der Troll es g</w:t>
      </w:r>
      <w:r>
        <w:t>e</w:t>
      </w:r>
      <w:r>
        <w:t xml:space="preserve">schafft eine grosse Audienz von </w:t>
      </w:r>
      <w:r w:rsidR="00CD799E">
        <w:t>mehreren</w:t>
      </w:r>
      <w:r>
        <w:t xml:space="preserve"> </w:t>
      </w:r>
      <w:r w:rsidR="00CD799E">
        <w:t>Zehntausenden</w:t>
      </w:r>
      <w:r>
        <w:t xml:space="preserve"> von Oprahs Zuschauern zu erreichen und diese höchstwahrscheinlich mit dem ge</w:t>
      </w:r>
      <w:r w:rsidR="00CD799E">
        <w:t>fälschten B</w:t>
      </w:r>
      <w:r w:rsidR="00CD799E">
        <w:t>e</w:t>
      </w:r>
      <w:r w:rsidR="00CD799E">
        <w:t>weis zu erschrecken, dass</w:t>
      </w:r>
      <w:r>
        <w:t xml:space="preserve"> es wirklich solch ein grosses </w:t>
      </w:r>
      <w:proofErr w:type="spellStart"/>
      <w:r w:rsidR="00CD799E">
        <w:t>Pädophilienetzwerk</w:t>
      </w:r>
      <w:proofErr w:type="spellEnd"/>
      <w:r>
        <w:t xml:space="preserve"> gäbe.</w:t>
      </w:r>
    </w:p>
    <w:p w14:paraId="43AF3FAC" w14:textId="77777777" w:rsidR="00FE2CAC" w:rsidRDefault="0099719B" w:rsidP="00C47D9B">
      <w:r>
        <w:t>4chan ist besonders durch solche Aktionen bekannter geworden und hat aufgrund deren Troll-Natur somit auch einen eher negativen Ruf bei den Mainstreammedien obwohl e</w:t>
      </w:r>
      <w:r>
        <w:t>i</w:t>
      </w:r>
      <w:r>
        <w:t>gentlich nur das /b/ Board solch einen Ruf ve</w:t>
      </w:r>
      <w:r>
        <w:t>r</w:t>
      </w:r>
      <w:r>
        <w:t>dient hätte.</w:t>
      </w:r>
    </w:p>
    <w:p w14:paraId="352A87D2" w14:textId="77777777" w:rsidR="00FE2CAC" w:rsidRDefault="0099719B" w:rsidP="00C47D9B">
      <w:r>
        <w:t xml:space="preserve">So bezeichnete </w:t>
      </w:r>
      <w:r>
        <w:rPr>
          <w:i/>
        </w:rPr>
        <w:t>Fox News</w:t>
      </w:r>
      <w:r>
        <w:rPr>
          <w:vertAlign w:val="superscript"/>
        </w:rPr>
        <w:footnoteReference w:id="56"/>
      </w:r>
      <w:r>
        <w:t xml:space="preserve"> </w:t>
      </w:r>
      <w:r w:rsidR="00CD799E">
        <w:t>in einem Exposé Anonymous als “H</w:t>
      </w:r>
      <w:r>
        <w:t xml:space="preserve">ackers on </w:t>
      </w:r>
      <w:proofErr w:type="spellStart"/>
      <w:r>
        <w:t>steroids</w:t>
      </w:r>
      <w:proofErr w:type="spellEnd"/>
      <w:r>
        <w:t>”.</w:t>
      </w:r>
      <w:r>
        <w:rPr>
          <w:vertAlign w:val="superscript"/>
        </w:rPr>
        <w:footnoteReference w:id="57"/>
      </w:r>
      <w:r>
        <w:t xml:space="preserve"> Die /b/ Nutzer und selbst </w:t>
      </w:r>
      <w:r w:rsidR="00CD799E">
        <w:t>identifizierende</w:t>
      </w:r>
      <w:r>
        <w:t xml:space="preserve"> Trolls, subkulturelle Trolls, wussten das diese B</w:t>
      </w:r>
      <w:r>
        <w:t>e</w:t>
      </w:r>
      <w:r>
        <w:t>schreibung keinesfalls auf sie zutrifft und w</w:t>
      </w:r>
      <w:r>
        <w:t>a</w:t>
      </w:r>
      <w:r>
        <w:t xml:space="preserve">ren eher geschmeichelt und angespornt durch diesen Vermerk, sie als gefährlicher und mächtiger darzustellen als sie eigentlich waren. </w:t>
      </w:r>
      <w:r>
        <w:lastRenderedPageBreak/>
        <w:t>Fox News zeigte sich auch immer wieder als leicht zu trollendes Ziel, eine Eigenschaft die Trolls als Einladung verstehen dieses Ziel noch weiter zu trollen.</w:t>
      </w:r>
    </w:p>
    <w:p w14:paraId="3BA95111" w14:textId="77777777" w:rsidR="00FE2CAC" w:rsidRDefault="0099719B" w:rsidP="00C47D9B">
      <w:r>
        <w:t xml:space="preserve">Trolls sind ein Phänomen das uns zeigt wie Personen Anonymität und das Internet nutzen können um ihren </w:t>
      </w:r>
      <w:r w:rsidR="00CD799E">
        <w:t>Spass</w:t>
      </w:r>
      <w:r>
        <w:t xml:space="preserve"> auf kosten Anderer zu haben, manchmal sogar um politische </w:t>
      </w:r>
      <w:r w:rsidR="00CD799E">
        <w:t>Agenda</w:t>
      </w:r>
      <w:r>
        <w:t xml:space="preserve"> zu vertreten. Was sie aber immer auch tun, obwohl dies nicht der Hauptgrund ist, ist es aufzuzeigen was für schwächen Webseiten und Nutzer dieser Webseiten haben und das das Internet von Haus aus keine sicherer Hafen ist dem man alles glauben und in den man vertrauen kann.</w:t>
      </w:r>
    </w:p>
    <w:p w14:paraId="6997C17B" w14:textId="77777777" w:rsidR="00FE2CAC" w:rsidRDefault="0099719B" w:rsidP="00C47D9B">
      <w:pPr>
        <w:pStyle w:val="berschrift2"/>
        <w:contextualSpacing w:val="0"/>
      </w:pPr>
      <w:bookmarkStart w:id="35" w:name="h.q5e3lbifzfgw" w:colFirst="0" w:colLast="0"/>
      <w:bookmarkStart w:id="36" w:name="_Toc438050235"/>
      <w:bookmarkEnd w:id="35"/>
      <w:r>
        <w:t>Gemeinschaft</w:t>
      </w:r>
      <w:bookmarkEnd w:id="36"/>
    </w:p>
    <w:p w14:paraId="7DE67062" w14:textId="77777777" w:rsidR="00FE2CAC" w:rsidRDefault="0099719B" w:rsidP="00C47D9B">
      <w:r>
        <w:t>Aus den vorhergehenden Erkenntnissen haben wir eine Visualisierung der Einflüsse die Nutzer auf das Verha</w:t>
      </w:r>
      <w:r>
        <w:t>l</w:t>
      </w:r>
      <w:r>
        <w:t xml:space="preserve">ten </w:t>
      </w:r>
      <w:r w:rsidR="00CD799E">
        <w:t>der</w:t>
      </w:r>
      <w:r>
        <w:t xml:space="preserve"> Gemeinschaft, sowie das Verhalten der Gemeinschaft auf die Nutzer als auch andere Einflüsse erstellt:</w:t>
      </w:r>
    </w:p>
    <w:p w14:paraId="0C72649A" w14:textId="6DC32E0D" w:rsidR="00FE2CAC" w:rsidRDefault="0099719B">
      <w:pPr>
        <w:jc w:val="center"/>
      </w:pPr>
      <w:r>
        <w:rPr>
          <w:noProof/>
          <w:lang w:val="de-LI" w:eastAsia="de-LI"/>
        </w:rPr>
        <w:drawing>
          <wp:inline distT="19050" distB="19050" distL="19050" distR="19050" wp14:anchorId="2D2BFB8D" wp14:editId="0B5E25B8">
            <wp:extent cx="5651500" cy="4686300"/>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5651500" cy="4686300"/>
                    </a:xfrm>
                    <a:prstGeom prst="rect">
                      <a:avLst/>
                    </a:prstGeom>
                    <a:ln/>
                  </pic:spPr>
                </pic:pic>
              </a:graphicData>
            </a:graphic>
          </wp:inline>
        </w:drawing>
      </w:r>
      <w:r>
        <w:br/>
      </w:r>
      <w:r w:rsidR="00684603">
        <w:rPr>
          <w:b/>
          <w:sz w:val="20"/>
          <w:szCs w:val="20"/>
        </w:rPr>
        <w:t>Diagramm 4</w:t>
      </w:r>
      <w:r>
        <w:rPr>
          <w:b/>
          <w:sz w:val="20"/>
          <w:szCs w:val="20"/>
        </w:rPr>
        <w:t xml:space="preserve"> - Verhaltensdiagramm</w:t>
      </w:r>
    </w:p>
    <w:p w14:paraId="1B8A2B4F" w14:textId="77777777" w:rsidR="00FE2CAC" w:rsidRDefault="0099719B" w:rsidP="00C47D9B">
      <w:pPr>
        <w:pStyle w:val="berschrift2"/>
        <w:contextualSpacing w:val="0"/>
      </w:pPr>
      <w:bookmarkStart w:id="37" w:name="h.4yrp9wbs0p8m" w:colFirst="0" w:colLast="0"/>
      <w:bookmarkStart w:id="38" w:name="_Toc438050236"/>
      <w:bookmarkEnd w:id="37"/>
      <w:r>
        <w:t>Umfrage</w:t>
      </w:r>
      <w:bookmarkEnd w:id="38"/>
    </w:p>
    <w:p w14:paraId="1EAC347E" w14:textId="5C8F439A" w:rsidR="00FE2CAC" w:rsidRDefault="0099719B" w:rsidP="00C47D9B">
      <w:r>
        <w:t>Eine der einfachsten Arten Fragen beantwortet zu kriegen</w:t>
      </w:r>
      <w:r w:rsidR="00C0012B">
        <w:t>,</w:t>
      </w:r>
      <w:r>
        <w:t xml:space="preserve"> ist einfach jemanden zu Fr</w:t>
      </w:r>
      <w:r>
        <w:t>a</w:t>
      </w:r>
      <w:r>
        <w:t>gen. Genau das haben wir getan. So haben wir 25 Fragen genommen, sie in einen Frag</w:t>
      </w:r>
      <w:r>
        <w:t>e</w:t>
      </w:r>
      <w:r>
        <w:t>bogen gepackt und Leute auf 4chan sowie Leute aus unserem Bekanntenkreis, die 4chan kennen, gebeten diesen Fragebogen auszufüllen.</w:t>
      </w:r>
    </w:p>
    <w:p w14:paraId="4F66817E" w14:textId="77777777" w:rsidR="00FE2CAC" w:rsidRDefault="0099719B" w:rsidP="00C47D9B">
      <w:r>
        <w:t>Bei den Fragen haben wir uns weniger auf die Merkmale der Person, wie Alter, G</w:t>
      </w:r>
      <w:r>
        <w:t>e</w:t>
      </w:r>
      <w:r>
        <w:t>schlecht oder Nationalität, sondern mehr auf dessen Nutzung und Erfahrung mit 4chan Konzentriert.</w:t>
      </w:r>
      <w:r>
        <w:br/>
      </w:r>
      <w:r>
        <w:lastRenderedPageBreak/>
        <w:t>Dies hat einerseits den Grund das wir uns eher auf dieses Gebiet in dieser Arbeit Konzen</w:t>
      </w:r>
      <w:r>
        <w:t>t</w:t>
      </w:r>
      <w:r>
        <w:t xml:space="preserve">rieren als auch das wir glauben ehrlichere Antworten durch das </w:t>
      </w:r>
      <w:r w:rsidR="00CD799E">
        <w:t>Weglassen Anonymität</w:t>
      </w:r>
      <w:r w:rsidR="00CD799E">
        <w:t>s</w:t>
      </w:r>
      <w:r>
        <w:t>r</w:t>
      </w:r>
      <w:r w:rsidR="00CD799E">
        <w:t>a</w:t>
      </w:r>
      <w:r>
        <w:t>ubender Fragen zu erzielen.</w:t>
      </w:r>
      <w:r>
        <w:br/>
        <w:t>Trotzdem haben wir die Antworten die wir aus unserem Bekanntenkreis sammeln konnten von der öffentlic</w:t>
      </w:r>
      <w:r w:rsidR="00CD799E">
        <w:t>hen Umfrage getrennt und beide S</w:t>
      </w:r>
      <w:r>
        <w:t>tröme in einzelne Tabellen übertragen.</w:t>
      </w:r>
    </w:p>
    <w:p w14:paraId="2A828FB3" w14:textId="77777777" w:rsidR="00FE2CAC" w:rsidRDefault="0099719B" w:rsidP="00C47D9B">
      <w:r>
        <w:t>Die öffentlich Umfrage hat 41, die aus dem Bekanntenkreis elf Antworten eingebracht. Folgend werden wir ein</w:t>
      </w:r>
      <w:r>
        <w:t>i</w:t>
      </w:r>
      <w:r>
        <w:t>ge der interessanteren Fragen und Antworten Präsentieren. Sie können auf alle Antworten der Umfragen Online oder auf dem USB-Stick zugreifen.</w:t>
      </w:r>
      <w:r>
        <w:rPr>
          <w:vertAlign w:val="superscript"/>
        </w:rPr>
        <w:footnoteReference w:id="58"/>
      </w:r>
    </w:p>
    <w:p w14:paraId="6DCF8018" w14:textId="401B854B" w:rsidR="00FE2CAC" w:rsidRDefault="0099719B">
      <w:pPr>
        <w:jc w:val="center"/>
      </w:pPr>
      <w:r>
        <w:rPr>
          <w:noProof/>
          <w:lang w:val="de-LI" w:eastAsia="de-LI"/>
        </w:rPr>
        <w:drawing>
          <wp:inline distT="114300" distB="114300" distL="114300" distR="114300" wp14:anchorId="35D9C0FC" wp14:editId="7DCD65C6">
            <wp:extent cx="5715000" cy="3175725"/>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9"/>
                    <a:srcRect t="5770" b="4466"/>
                    <a:stretch>
                      <a:fillRect/>
                    </a:stretch>
                  </pic:blipFill>
                  <pic:spPr>
                    <a:xfrm>
                      <a:off x="0" y="0"/>
                      <a:ext cx="5715000" cy="3175725"/>
                    </a:xfrm>
                    <a:prstGeom prst="rect">
                      <a:avLst/>
                    </a:prstGeom>
                    <a:ln/>
                  </pic:spPr>
                </pic:pic>
              </a:graphicData>
            </a:graphic>
          </wp:inline>
        </w:drawing>
      </w:r>
      <w:r>
        <w:br/>
      </w:r>
      <w:r>
        <w:rPr>
          <w:b/>
          <w:sz w:val="20"/>
          <w:szCs w:val="20"/>
        </w:rPr>
        <w:t xml:space="preserve">Diagramm </w:t>
      </w:r>
      <w:r w:rsidR="00684603">
        <w:rPr>
          <w:b/>
          <w:sz w:val="20"/>
          <w:szCs w:val="20"/>
        </w:rPr>
        <w:t>5</w:t>
      </w:r>
      <w:r>
        <w:rPr>
          <w:b/>
          <w:sz w:val="20"/>
          <w:szCs w:val="20"/>
        </w:rPr>
        <w:t xml:space="preserve"> - Lesen vs</w:t>
      </w:r>
      <w:r w:rsidR="00CD799E">
        <w:rPr>
          <w:b/>
          <w:sz w:val="20"/>
          <w:szCs w:val="20"/>
        </w:rPr>
        <w:t>.</w:t>
      </w:r>
      <w:r>
        <w:rPr>
          <w:b/>
          <w:sz w:val="20"/>
          <w:szCs w:val="20"/>
        </w:rPr>
        <w:t xml:space="preserve"> Posten</w:t>
      </w:r>
    </w:p>
    <w:p w14:paraId="4C721027" w14:textId="77777777" w:rsidR="00FE2CAC" w:rsidRDefault="0099719B" w:rsidP="00C47D9B">
      <w:r>
        <w:t>Auf unsere Frage ob sie “lesen oder auch posten” hat die Hälfte der Teilnehmer mit “sehr selten posten” geantwortet. Dies kann darauf hinweisen, dass ein Grossteil der 4chan B</w:t>
      </w:r>
      <w:r>
        <w:t>e</w:t>
      </w:r>
      <w:r>
        <w:t>völkerung sich nur ab und an selbst zu Wort meldet und oft nur liest. Dies ist generell a</w:t>
      </w:r>
      <w:r>
        <w:t>n</w:t>
      </w:r>
      <w:r>
        <w:t>zunehmen da sich dies bei vielen anderen Onlinepla</w:t>
      </w:r>
      <w:r w:rsidR="00CD799E">
        <w:t>t</w:t>
      </w:r>
      <w:r>
        <w:t>tformen und auch im Verhalten von Menschen ausserhalb des Internets widerspiegelt.</w:t>
      </w:r>
    </w:p>
    <w:p w14:paraId="4EE296B0" w14:textId="77777777" w:rsidR="00FE2CAC" w:rsidRDefault="0099719B" w:rsidP="00C47D9B">
      <w:r>
        <w:t>Andererseits kann es auch sein das die Personen die “sehr selten posten” eher die U</w:t>
      </w:r>
      <w:r>
        <w:t>m</w:t>
      </w:r>
      <w:r>
        <w:t>frage beantwortet haben als Personen die nur lesen, da sie eine tiefere Schwelle zur Pa</w:t>
      </w:r>
      <w:r>
        <w:t>r</w:t>
      </w:r>
      <w:r>
        <w:t>tizipation haben könnten. Diese Ungewissheit kann leider auf jede Antwort dieser Umfrage angewendet werden, wir entscheiden uns deswegen sie hier e</w:t>
      </w:r>
      <w:r>
        <w:t>r</w:t>
      </w:r>
      <w:r>
        <w:t>wähnt zu haben und für alle anderen Antworten zu implizieren.</w:t>
      </w:r>
    </w:p>
    <w:p w14:paraId="65BBB4B4" w14:textId="79EEA999" w:rsidR="00FE2CAC" w:rsidRDefault="0099719B">
      <w:pPr>
        <w:jc w:val="center"/>
      </w:pPr>
      <w:r>
        <w:rPr>
          <w:noProof/>
          <w:lang w:val="de-LI" w:eastAsia="de-LI"/>
        </w:rPr>
        <w:lastRenderedPageBreak/>
        <w:drawing>
          <wp:inline distT="114300" distB="114300" distL="114300" distR="114300" wp14:anchorId="4BC66227" wp14:editId="14B04A83">
            <wp:extent cx="5715000" cy="3533775"/>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715000" cy="3533775"/>
                    </a:xfrm>
                    <a:prstGeom prst="rect">
                      <a:avLst/>
                    </a:prstGeom>
                    <a:ln/>
                  </pic:spPr>
                </pic:pic>
              </a:graphicData>
            </a:graphic>
          </wp:inline>
        </w:drawing>
      </w:r>
      <w:r>
        <w:br/>
      </w:r>
      <w:r w:rsidR="00684603">
        <w:rPr>
          <w:b/>
          <w:sz w:val="20"/>
          <w:szCs w:val="20"/>
        </w:rPr>
        <w:t>Diagramm 6</w:t>
      </w:r>
      <w:r>
        <w:rPr>
          <w:b/>
          <w:sz w:val="20"/>
          <w:szCs w:val="20"/>
        </w:rPr>
        <w:t xml:space="preserve"> - </w:t>
      </w:r>
      <w:proofErr w:type="spellStart"/>
      <w:r>
        <w:rPr>
          <w:b/>
          <w:sz w:val="20"/>
          <w:szCs w:val="20"/>
        </w:rPr>
        <w:t>Epic</w:t>
      </w:r>
      <w:proofErr w:type="spellEnd"/>
      <w:r>
        <w:rPr>
          <w:b/>
          <w:sz w:val="20"/>
          <w:szCs w:val="20"/>
        </w:rPr>
        <w:t xml:space="preserve"> Threads</w:t>
      </w:r>
    </w:p>
    <w:p w14:paraId="6D104444" w14:textId="77777777" w:rsidR="00FE2CAC" w:rsidRDefault="0099719B" w:rsidP="00C47D9B">
      <w:r>
        <w:t xml:space="preserve">Die Antworten auf die Frage, </w:t>
      </w:r>
      <w:r w:rsidR="00CD799E">
        <w:t>wie viele</w:t>
      </w:r>
      <w:r>
        <w:t xml:space="preserve"> “</w:t>
      </w:r>
      <w:proofErr w:type="spellStart"/>
      <w:r>
        <w:t>Epic</w:t>
      </w:r>
      <w:proofErr w:type="spellEnd"/>
      <w:r>
        <w:t>” Threads, jemand schon erlebt habe, haben uns sehr interessiert. "</w:t>
      </w:r>
      <w:proofErr w:type="spellStart"/>
      <w:r>
        <w:t>Epic</w:t>
      </w:r>
      <w:proofErr w:type="spellEnd"/>
      <w:r>
        <w:t>" Threads sind Threads die so aussergewöhnlich sind das Le</w:t>
      </w:r>
      <w:r>
        <w:t>u</w:t>
      </w:r>
      <w:r>
        <w:t>te Screenshots von ihnen machen und sp</w:t>
      </w:r>
      <w:r>
        <w:t>ä</w:t>
      </w:r>
      <w:r>
        <w:t>ter "</w:t>
      </w:r>
      <w:proofErr w:type="spellStart"/>
      <w:r>
        <w:t>reposten</w:t>
      </w:r>
      <w:proofErr w:type="spellEnd"/>
      <w:r>
        <w:t>". Diese sind eher selten und das, auf was die meisten Nutzer auf 4chan besonders aus sind.</w:t>
      </w:r>
      <w:r>
        <w:br/>
        <w:t>Es ist nicht verwunderlich das “</w:t>
      </w:r>
      <w:proofErr w:type="spellStart"/>
      <w:r>
        <w:t>epic</w:t>
      </w:r>
      <w:proofErr w:type="spellEnd"/>
      <w:r>
        <w:t xml:space="preserve">” Threads so oft geteilt werden. Der </w:t>
      </w:r>
      <w:r w:rsidR="00CD799E">
        <w:t>Grossteil</w:t>
      </w:r>
      <w:r>
        <w:t xml:space="preserve"> unserer Nutzer scheint in ihrer gesamten Zeit auf 4chan bei höchstens vier dieser Threads dabei gewesen zu sein. Auch zeigen die Antworten das Nutzer das Adjektiv “</w:t>
      </w:r>
      <w:proofErr w:type="spellStart"/>
      <w:r>
        <w:t>epic</w:t>
      </w:r>
      <w:proofErr w:type="spellEnd"/>
      <w:r>
        <w:t>” nicht für jeden guten Thread verwenden. Ein Indiz dafür</w:t>
      </w:r>
      <w:r w:rsidR="00CD799E">
        <w:t>,</w:t>
      </w:r>
      <w:r>
        <w:t xml:space="preserve"> </w:t>
      </w:r>
      <w:r w:rsidR="00CD799E">
        <w:t>dass</w:t>
      </w:r>
      <w:r>
        <w:t xml:space="preserve"> keine Inflation der Qualitätserwartung an Threads </w:t>
      </w:r>
      <w:r w:rsidR="00CD799E">
        <w:t>stattfindet</w:t>
      </w:r>
      <w:r>
        <w:t>.</w:t>
      </w:r>
    </w:p>
    <w:p w14:paraId="2417CD9B" w14:textId="77777777" w:rsidR="00FE2CAC" w:rsidRDefault="0099719B" w:rsidP="00C47D9B">
      <w:r>
        <w:t>Es kann natürlich auch sein</w:t>
      </w:r>
      <w:r w:rsidR="00CD799E">
        <w:t>,</w:t>
      </w:r>
      <w:r>
        <w:t xml:space="preserve"> da</w:t>
      </w:r>
      <w:r w:rsidR="00CD799E">
        <w:t>s</w:t>
      </w:r>
      <w:r>
        <w:t>s viele Nutzer noch nicht so lange bei 4chan dabei sind</w:t>
      </w:r>
      <w:r w:rsidR="00CD799E">
        <w:t xml:space="preserve">, </w:t>
      </w:r>
      <w:r>
        <w:t>um weiter</w:t>
      </w:r>
      <w:r w:rsidR="00CD799E">
        <w:t>e "</w:t>
      </w:r>
      <w:proofErr w:type="spellStart"/>
      <w:r w:rsidR="00CD799E">
        <w:t>E</w:t>
      </w:r>
      <w:r>
        <w:t>pic</w:t>
      </w:r>
      <w:proofErr w:type="spellEnd"/>
      <w:r w:rsidR="00CD799E">
        <w:t>"</w:t>
      </w:r>
      <w:r>
        <w:t xml:space="preserve"> Threads erlebt zu haben. Unsere Antworten bei der Frage, wann deren aktivste Zeit auf 4chan gewesen ist, </w:t>
      </w:r>
      <w:r w:rsidR="00CD799E">
        <w:t>sprechen</w:t>
      </w:r>
      <w:r>
        <w:t xml:space="preserve"> jedoch dagegen. Die meisten sind minde</w:t>
      </w:r>
      <w:r>
        <w:t>s</w:t>
      </w:r>
      <w:r>
        <w:t>tens zwei Jahre auf 4chan unterwegs.</w:t>
      </w:r>
    </w:p>
    <w:p w14:paraId="4037722C" w14:textId="77777777" w:rsidR="00FE2CAC" w:rsidRDefault="0099719B" w:rsidP="00C47D9B">
      <w:r>
        <w:t>So sagen uns die Antworten auch, dass die meisten Teilnehmer sehr viele Threads pro Besuch lesen, bis zu 30. Daraus lesen sie auch den Grossteil der Beiträge.</w:t>
      </w:r>
    </w:p>
    <w:p w14:paraId="2A23EB09" w14:textId="4F5A7FB3" w:rsidR="00FE2CAC" w:rsidRDefault="0099719B">
      <w:pPr>
        <w:jc w:val="center"/>
      </w:pPr>
      <w:r>
        <w:rPr>
          <w:noProof/>
          <w:lang w:val="de-LI" w:eastAsia="de-LI"/>
        </w:rPr>
        <w:lastRenderedPageBreak/>
        <w:drawing>
          <wp:inline distT="114300" distB="114300" distL="114300" distR="114300" wp14:anchorId="4A273CFC" wp14:editId="5E5B6EA1">
            <wp:extent cx="5715000" cy="298695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t="5777" b="9593"/>
                    <a:stretch>
                      <a:fillRect/>
                    </a:stretch>
                  </pic:blipFill>
                  <pic:spPr>
                    <a:xfrm>
                      <a:off x="0" y="0"/>
                      <a:ext cx="5715000" cy="2986950"/>
                    </a:xfrm>
                    <a:prstGeom prst="rect">
                      <a:avLst/>
                    </a:prstGeom>
                    <a:ln/>
                  </pic:spPr>
                </pic:pic>
              </a:graphicData>
            </a:graphic>
          </wp:inline>
        </w:drawing>
      </w:r>
      <w:r>
        <w:br/>
      </w:r>
      <w:r w:rsidR="00684603">
        <w:rPr>
          <w:b/>
          <w:sz w:val="20"/>
          <w:szCs w:val="20"/>
        </w:rPr>
        <w:t>Diagramm 7</w:t>
      </w:r>
      <w:r>
        <w:rPr>
          <w:b/>
          <w:sz w:val="20"/>
          <w:szCs w:val="20"/>
        </w:rPr>
        <w:t xml:space="preserve"> - Bewertung</w:t>
      </w:r>
    </w:p>
    <w:p w14:paraId="3EFC8512" w14:textId="77777777" w:rsidR="00FE2CAC" w:rsidRDefault="0099719B" w:rsidP="00C47D9B">
      <w:r>
        <w:t>Auf der letzten Seite unsere Umfrage baten wir den Teilnehmer drei Eigenschaften 4chans von eins bis fünf zu bewerten.</w:t>
      </w:r>
    </w:p>
    <w:p w14:paraId="7889E458" w14:textId="77777777" w:rsidR="00FE2CAC" w:rsidRDefault="0099719B" w:rsidP="00C47D9B">
      <w:r>
        <w:t>Bei der Frage bezüglich der Qualität des Inhaltes war eins schlecht und fünf gut.</w:t>
      </w:r>
      <w:r>
        <w:br/>
        <w:t>Bei der Frage bezüglich der Redefreiheit war eins “fast nichts erlaubt” und fünf “fast alles erlaubt”.</w:t>
      </w:r>
      <w:r>
        <w:br/>
        <w:t>Bei der Frage bezüglich der Regeln war eins “zu strikt” und fünf “zu lose”.</w:t>
      </w:r>
    </w:p>
    <w:p w14:paraId="5D09F7E2" w14:textId="77777777" w:rsidR="00FE2CAC" w:rsidRDefault="0099719B" w:rsidP="00C47D9B">
      <w:r>
        <w:t>Die meisten Teilnehmer scheinen den Inhalt der auf 4chan gepostet wird als relativ mitte</w:t>
      </w:r>
      <w:r>
        <w:t>l</w:t>
      </w:r>
      <w:r>
        <w:t>mässig zu bewerten jedoch mit stark sichtbarer Tendenz in Richtung “gut”.</w:t>
      </w:r>
      <w:r>
        <w:br/>
        <w:t>Auch teilen die Teilnehmer unsere Einschätzung</w:t>
      </w:r>
      <w:r w:rsidR="00CD799E">
        <w:t>,</w:t>
      </w:r>
      <w:r>
        <w:t xml:space="preserve"> </w:t>
      </w:r>
      <w:r w:rsidR="00CD799E">
        <w:t>dass</w:t>
      </w:r>
      <w:r>
        <w:t xml:space="preserve"> auf 4chan eigentlich fast alles e</w:t>
      </w:r>
      <w:r>
        <w:t>r</w:t>
      </w:r>
      <w:r>
        <w:t>laubt ist.</w:t>
      </w:r>
      <w:r>
        <w:br/>
        <w:t>Bei den Regel</w:t>
      </w:r>
      <w:r w:rsidR="00CD799E">
        <w:t>n</w:t>
      </w:r>
      <w:r>
        <w:t xml:space="preserve"> waren sich fast alle einig</w:t>
      </w:r>
      <w:r w:rsidR="00CD799E">
        <w:t>,</w:t>
      </w:r>
      <w:r>
        <w:t xml:space="preserve"> das</w:t>
      </w:r>
      <w:r w:rsidR="00CD799E">
        <w:t>s</w:t>
      </w:r>
      <w:r>
        <w:t xml:space="preserve"> </w:t>
      </w:r>
      <w:r w:rsidR="00CD799E">
        <w:t>diese</w:t>
      </w:r>
      <w:r>
        <w:t xml:space="preserve"> so richtig sind wie sie sind.</w:t>
      </w:r>
    </w:p>
    <w:p w14:paraId="627772F0" w14:textId="77777777" w:rsidR="00FE2CAC" w:rsidRDefault="0099719B" w:rsidP="00C47D9B">
      <w:r>
        <w:t>Diese Antworten waren relativ überraschend. Wir haben nicht erwartet</w:t>
      </w:r>
      <w:r w:rsidR="00CD799E">
        <w:t>,</w:t>
      </w:r>
      <w:r>
        <w:t xml:space="preserve"> das</w:t>
      </w:r>
      <w:r w:rsidR="00CD799E">
        <w:t>s</w:t>
      </w:r>
      <w:r>
        <w:t xml:space="preserve"> die Teilne</w:t>
      </w:r>
      <w:r>
        <w:t>h</w:t>
      </w:r>
      <w:r>
        <w:t>mer den Inhalt als te</w:t>
      </w:r>
      <w:r>
        <w:t>n</w:t>
      </w:r>
      <w:r>
        <w:t>denziell gut bewerten würden. Viele der Meinungen auf 4chan sind oft von negativer Natur, was uns eine neg</w:t>
      </w:r>
      <w:r>
        <w:t>a</w:t>
      </w:r>
      <w:r>
        <w:t xml:space="preserve">tive Bewertung erwarten </w:t>
      </w:r>
      <w:r w:rsidR="00CD799E">
        <w:t>liess</w:t>
      </w:r>
      <w:r>
        <w:t xml:space="preserve">. Auch scheint es den einen oder anderen Ausreisser zu geben, der denkt, dass nicht genug erlaubt ist und die </w:t>
      </w:r>
      <w:r w:rsidR="00CD799E">
        <w:t>Regeln</w:t>
      </w:r>
      <w:r>
        <w:t xml:space="preserve"> nicht streng genug seien. Diese breite Akzeptanz den Regeln gegenüber war uns auch nicht bewusst.</w:t>
      </w:r>
    </w:p>
    <w:p w14:paraId="1B81593A" w14:textId="77777777" w:rsidR="00FE2CAC" w:rsidRDefault="0099719B" w:rsidP="00C47D9B">
      <w:r>
        <w:t>Bei den abschliessenden drei Fragen erhofften wir uns von den Teilnehmern Textantwo</w:t>
      </w:r>
      <w:r>
        <w:t>r</w:t>
      </w:r>
      <w:r>
        <w:t>ten. So antwortete e</w:t>
      </w:r>
      <w:r>
        <w:t>i</w:t>
      </w:r>
      <w:r>
        <w:t xml:space="preserve">ner der Teilnehmer auf die Frage, was ihn animiert hätte, seine Zeit auf 4chan zu verbringen: </w:t>
      </w:r>
    </w:p>
    <w:p w14:paraId="4C48B919" w14:textId="77777777" w:rsidR="00FE2CAC" w:rsidRDefault="0099719B" w:rsidP="00C47D9B">
      <w:r w:rsidRPr="00BB66AA">
        <w:rPr>
          <w:i/>
          <w:lang w:val="en-US"/>
        </w:rPr>
        <w:t>“It's quality entertainment. It allows for a barely restrained glimpse at the humorous d</w:t>
      </w:r>
      <w:r w:rsidRPr="00BB66AA">
        <w:rPr>
          <w:i/>
          <w:lang w:val="en-US"/>
        </w:rPr>
        <w:t>e</w:t>
      </w:r>
      <w:r w:rsidRPr="00BB66AA">
        <w:rPr>
          <w:i/>
          <w:lang w:val="en-US"/>
        </w:rPr>
        <w:t xml:space="preserve">pravity that humanity is capable of. </w:t>
      </w:r>
      <w:r>
        <w:rPr>
          <w:i/>
        </w:rPr>
        <w:t xml:space="preserve">Also </w:t>
      </w:r>
      <w:proofErr w:type="spellStart"/>
      <w:r>
        <w:rPr>
          <w:i/>
        </w:rPr>
        <w:t>porn</w:t>
      </w:r>
      <w:proofErr w:type="spellEnd"/>
      <w:r>
        <w:rPr>
          <w:i/>
        </w:rPr>
        <w:t>.”</w:t>
      </w:r>
      <w:r>
        <w:rPr>
          <w:vertAlign w:val="superscript"/>
        </w:rPr>
        <w:footnoteReference w:id="59"/>
      </w:r>
    </w:p>
    <w:p w14:paraId="1CF1C24F" w14:textId="77777777" w:rsidR="00FE2CAC" w:rsidRDefault="0099719B" w:rsidP="00C47D9B">
      <w:r>
        <w:t>Auf die Frage, was der Hauptgrund dafür war, das Jemand 4chan verlassen hatte, hatte ein anderer folgendes zu sagen:</w:t>
      </w:r>
    </w:p>
    <w:p w14:paraId="01B81C75" w14:textId="77777777" w:rsidR="00FE2CAC" w:rsidRDefault="0099719B" w:rsidP="00C47D9B">
      <w:r>
        <w:rPr>
          <w:i/>
        </w:rPr>
        <w:t xml:space="preserve">“Ich denke, mit der Zeit kommt nicht mehr viel </w:t>
      </w:r>
      <w:proofErr w:type="spellStart"/>
      <w:r>
        <w:rPr>
          <w:i/>
        </w:rPr>
        <w:t>intereasantes</w:t>
      </w:r>
      <w:proofErr w:type="spellEnd"/>
      <w:r>
        <w:rPr>
          <w:i/>
        </w:rPr>
        <w:t>, weil man schon alles ges</w:t>
      </w:r>
      <w:r>
        <w:rPr>
          <w:i/>
        </w:rPr>
        <w:t>e</w:t>
      </w:r>
      <w:r>
        <w:rPr>
          <w:i/>
        </w:rPr>
        <w:t>hen hat.”</w:t>
      </w:r>
    </w:p>
    <w:p w14:paraId="0F285A1F" w14:textId="77777777" w:rsidR="00FE2CAC" w:rsidRDefault="0099719B" w:rsidP="00C47D9B">
      <w:r>
        <w:lastRenderedPageBreak/>
        <w:t>Die meisten Zählen Langeweile auf, wenn es darum geht, warum sie auf 4chan verweilen und wir denken das dies auch auf die Meisten der 4chan Nutzer zutrifft. 4chan bietet viel Neues, viel Bekanntes und viel Bekanntes in neuer Form und so ist es auch verständlich das viele dies Vielfalt nutzten um ihre Zeit gut zu verbringen. E</w:t>
      </w:r>
      <w:r>
        <w:t>i</w:t>
      </w:r>
      <w:r>
        <w:t xml:space="preserve">nigen </w:t>
      </w:r>
      <w:proofErr w:type="gramStart"/>
      <w:r>
        <w:t>haben</w:t>
      </w:r>
      <w:proofErr w:type="gramEnd"/>
      <w:r>
        <w:t xml:space="preserve"> anscheinend alles nach einiger Zeit gesehen und verlie</w:t>
      </w:r>
      <w:r w:rsidR="00CD799E">
        <w:t>s</w:t>
      </w:r>
      <w:r>
        <w:t xml:space="preserve">sen, nach den Angaben der Teilnehmer, 4chan aufgrund unzureichendem neuen Inhalten. </w:t>
      </w:r>
    </w:p>
    <w:p w14:paraId="1A1611C9" w14:textId="77777777" w:rsidR="00FE2CAC" w:rsidRDefault="0099719B" w:rsidP="00C47D9B">
      <w:r>
        <w:t>Allgemein bestätigt diese Umfrage was wir aus Eigenerfahrung erlebt haben.</w:t>
      </w:r>
    </w:p>
    <w:p w14:paraId="5BB5112D" w14:textId="77777777" w:rsidR="00FE2CAC" w:rsidRDefault="0099719B" w:rsidP="00C47D9B">
      <w:r>
        <w:t>So gibt uns abschliessend ein Teilnehmer folgende Erfahrung, die er mit 4chan erlebt hat, mit auf den Weg:</w:t>
      </w:r>
    </w:p>
    <w:p w14:paraId="4C60DE4A" w14:textId="77777777" w:rsidR="00FE2CAC" w:rsidRPr="00BB66AA" w:rsidRDefault="0099719B" w:rsidP="00C47D9B">
      <w:pPr>
        <w:rPr>
          <w:lang w:val="en-US"/>
        </w:rPr>
      </w:pPr>
      <w:r w:rsidRPr="00BB66AA">
        <w:rPr>
          <w:i/>
          <w:lang w:val="en-US"/>
        </w:rPr>
        <w:t>“It's usually a good source of honest personal opinion. You can learn a lot about yourself when you interact with people who share the same view, opinion and hobbies as you. This of course is only good for hobby focused boards like /a/, /v/ and /mu/”</w:t>
      </w:r>
      <w:r>
        <w:rPr>
          <w:vertAlign w:val="superscript"/>
        </w:rPr>
        <w:footnoteReference w:id="60"/>
      </w:r>
    </w:p>
    <w:p w14:paraId="3B3C88C9" w14:textId="77777777" w:rsidR="00FE2CAC" w:rsidRDefault="0099719B" w:rsidP="00C47D9B">
      <w:pPr>
        <w:pStyle w:val="berschrift1"/>
        <w:widowControl w:val="0"/>
        <w:spacing w:after="0" w:line="276" w:lineRule="auto"/>
        <w:contextualSpacing w:val="0"/>
      </w:pPr>
      <w:bookmarkStart w:id="39" w:name="h.32gu6h1t9br3" w:colFirst="0" w:colLast="0"/>
      <w:bookmarkStart w:id="40" w:name="_Toc438050237"/>
      <w:bookmarkEnd w:id="39"/>
      <w:r>
        <w:t>Wissenschaftliche Methode</w:t>
      </w:r>
      <w:bookmarkEnd w:id="40"/>
    </w:p>
    <w:p w14:paraId="1C5860F0" w14:textId="77777777" w:rsidR="00FE2CAC" w:rsidRDefault="0099719B" w:rsidP="00C47D9B">
      <w:r>
        <w:t>Zwar ist die narrative Art Erkenntnisse zu erreichen effektiv, jedoch stellt es sich als schwierig heraus solche Erkenntnisse methodisch zu reproduzieren, zu beweisen oder zu verifizieren. Da jeder Mensch seine eigene Methodik zur persönlichen Erkenntnisgewi</w:t>
      </w:r>
      <w:r>
        <w:t>n</w:t>
      </w:r>
      <w:r>
        <w:t xml:space="preserve">nung hat, ist es gar nicht möglich diese Erkenntnisse </w:t>
      </w:r>
      <w:r>
        <w:rPr>
          <w:u w:val="single"/>
        </w:rPr>
        <w:t>in der gleichen Art</w:t>
      </w:r>
      <w:r>
        <w:t xml:space="preserve"> zu reproduziere, zu beweisen oder zu verifizieren.</w:t>
      </w:r>
    </w:p>
    <w:p w14:paraId="058B8978" w14:textId="77777777" w:rsidR="00FE2CAC" w:rsidRDefault="0099719B" w:rsidP="00C47D9B">
      <w:r>
        <w:t>Dies war ein Grund weshalb wir uns entschieden haben einige der Fragen die wir uns während dieser Verti</w:t>
      </w:r>
      <w:r>
        <w:t>e</w:t>
      </w:r>
      <w:r>
        <w:t>fung gestellt haben auch auf eine wissenschaftliche Art zu lösen die reproduzierbar, beweisbar und verifizierbar ist. Weiter haben wir noch nie eine wisse</w:t>
      </w:r>
      <w:r>
        <w:t>n</w:t>
      </w:r>
      <w:r>
        <w:t>schaftliche Methodik angewendet und sahen diese Vertiefungsarbeit als Chance dies au</w:t>
      </w:r>
      <w:r>
        <w:t>s</w:t>
      </w:r>
      <w:r>
        <w:t>zuprobieren.</w:t>
      </w:r>
    </w:p>
    <w:p w14:paraId="55256F7F" w14:textId="77777777" w:rsidR="00FE2CAC" w:rsidRDefault="0099719B" w:rsidP="00C47D9B">
      <w:r>
        <w:t>Wir haben uns für die Methodik der Hypothese als unsere Wahl, die wir verwenden wollen um einige unserer Fragen anzugehen, entschieden.</w:t>
      </w:r>
    </w:p>
    <w:p w14:paraId="1833501A" w14:textId="77777777" w:rsidR="00FE2CAC" w:rsidRDefault="0099719B" w:rsidP="00C47D9B">
      <w:r>
        <w:t>Da wir keine Erfahrung mit Wissenschaftlichen Methoden und nicht genügend Zeit haben, haben wir uns gegen die Methodik der Theorie entschieden, die zwar auch Hypothesen verwendet, jedoch weiter verlangt das diese auch bewiesen sind und nicht nur beweisbar und reproduzierbar sind.</w:t>
      </w:r>
    </w:p>
    <w:p w14:paraId="0394BDAE" w14:textId="77777777" w:rsidR="00FE2CAC" w:rsidRDefault="0099719B" w:rsidP="00C47D9B">
      <w:r>
        <w:t>“</w:t>
      </w:r>
      <w:r>
        <w:rPr>
          <w:i/>
        </w:rPr>
        <w:t xml:space="preserve">Eine </w:t>
      </w:r>
      <w:r>
        <w:rPr>
          <w:b/>
          <w:i/>
        </w:rPr>
        <w:t>Hypothese</w:t>
      </w:r>
      <w:r>
        <w:rPr>
          <w:i/>
        </w:rPr>
        <w:t xml:space="preserve"> [...] ist eine logische Aussage, deren Gültigkeit man zwar für möglich hält, die aber (ggf. noch) nicht bewiesen oder verifiziert ist, sich allerdings grundsätzlich beweisen oder verifizieren ließe.</w:t>
      </w:r>
      <w:r>
        <w:t>”</w:t>
      </w:r>
      <w:r>
        <w:rPr>
          <w:vertAlign w:val="superscript"/>
        </w:rPr>
        <w:footnoteReference w:id="61"/>
      </w:r>
    </w:p>
    <w:p w14:paraId="7C3D7394" w14:textId="77777777" w:rsidR="00FE2CAC" w:rsidRDefault="0099719B" w:rsidP="00C47D9B">
      <w:r>
        <w:t>Wir empfanden die Anforderungen der Hypothese als im Bereich des, für uns und dem Thema, erreichbarem, was Datenbeschaffung, Zeitaufwand und Expertise entspricht.</w:t>
      </w:r>
    </w:p>
    <w:p w14:paraId="5C87FDE2" w14:textId="77777777" w:rsidR="00FE2CAC" w:rsidRDefault="0099719B" w:rsidP="00C47D9B">
      <w:r>
        <w:t>Der Grossteil der Daten die wir sammeln konnten, könnten als Indiz für die Gültigkeit u</w:t>
      </w:r>
      <w:r>
        <w:t>n</w:t>
      </w:r>
      <w:r>
        <w:t>serer Hypothesen ei</w:t>
      </w:r>
      <w:r>
        <w:t>n</w:t>
      </w:r>
      <w:r>
        <w:t>gesetzt werden, die Natur der Anonymität und die Lückenhaftigkeit der Daten spricht jedoch gegen eine Ve</w:t>
      </w:r>
      <w:r>
        <w:t>r</w:t>
      </w:r>
      <w:r>
        <w:t>wendung als Beweis, auch haben wir nicht die Ressourcen um bessere Daten zu sammeln, die für einen B</w:t>
      </w:r>
      <w:r>
        <w:t>e</w:t>
      </w:r>
      <w:r>
        <w:t>weis akzeptabel währen.</w:t>
      </w:r>
    </w:p>
    <w:p w14:paraId="3C37F453" w14:textId="0832D20C" w:rsidR="00FE2CAC" w:rsidRDefault="000955F1" w:rsidP="00C47D9B">
      <w:r>
        <w:pict w14:anchorId="39F85DCA">
          <v:rect id="_x0000_i1027" style="width:0;height:1.5pt" o:hralign="center" o:hrstd="t" o:hr="t" fillcolor="#a0a0a0" stroked="f"/>
        </w:pict>
      </w:r>
    </w:p>
    <w:p w14:paraId="49A4E05B" w14:textId="77777777" w:rsidR="00FE2CAC" w:rsidRDefault="0099719B" w:rsidP="00C47D9B">
      <w:r>
        <w:lastRenderedPageBreak/>
        <w:t>Nach andauernden Versuchen müssen wir zu dem Schluss kommen das unsere Anna</w:t>
      </w:r>
      <w:r>
        <w:t>h</w:t>
      </w:r>
      <w:r>
        <w:t>me, die Daten die wir gesammelt haben, wären ausreichend für Hypothesen, inkorrekt ist. Beim Versuch angemessene Fragenstellungen für eine Wissenschaftliche Methodik au</w:t>
      </w:r>
      <w:r>
        <w:t>f</w:t>
      </w:r>
      <w:r>
        <w:t>zustellen war es uns nicht möglich die Fragestellung soweit zu präzisieren damit die Tes</w:t>
      </w:r>
      <w:r>
        <w:t>t</w:t>
      </w:r>
      <w:r>
        <w:t>barkeit sichergestellt werden konnte. Weiter haben wir realisiert das unsere Daten und die Daten die wir sammeln könnten niemals die Anforderungen der Methodik der Hypothese erfüllen wü</w:t>
      </w:r>
      <w:r>
        <w:t>r</w:t>
      </w:r>
      <w:r>
        <w:t>den.</w:t>
      </w:r>
    </w:p>
    <w:p w14:paraId="553FD27B" w14:textId="77777777" w:rsidR="00FE2CAC" w:rsidRDefault="0099719B" w:rsidP="00C47D9B">
      <w:r>
        <w:t>Wir haben trotzdem unsere Versuche mit unseren möglichen Prototyp-Hypothesen hier aufgelistet:</w:t>
      </w:r>
    </w:p>
    <w:p w14:paraId="0C7AA735" w14:textId="6D1D2995" w:rsidR="00FE2CAC" w:rsidRDefault="0099719B">
      <w:pPr>
        <w:jc w:val="center"/>
      </w:pPr>
      <w:r>
        <w:rPr>
          <w:noProof/>
          <w:lang w:val="de-LI" w:eastAsia="de-LI"/>
        </w:rPr>
        <w:drawing>
          <wp:inline distT="19050" distB="19050" distL="19050" distR="19050" wp14:anchorId="74B00395" wp14:editId="202340CD">
            <wp:extent cx="6032500" cy="661670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6032500" cy="6616700"/>
                    </a:xfrm>
                    <a:prstGeom prst="rect">
                      <a:avLst/>
                    </a:prstGeom>
                    <a:ln/>
                  </pic:spPr>
                </pic:pic>
              </a:graphicData>
            </a:graphic>
          </wp:inline>
        </w:drawing>
      </w:r>
      <w:r w:rsidR="000E11C3">
        <w:rPr>
          <w:b/>
          <w:sz w:val="20"/>
          <w:szCs w:val="20"/>
        </w:rPr>
        <w:br/>
      </w:r>
      <w:r>
        <w:rPr>
          <w:b/>
          <w:sz w:val="20"/>
          <w:szCs w:val="20"/>
        </w:rPr>
        <w:t xml:space="preserve">Diagramm </w:t>
      </w:r>
      <w:r w:rsidR="00684603">
        <w:rPr>
          <w:b/>
          <w:sz w:val="20"/>
          <w:szCs w:val="20"/>
        </w:rPr>
        <w:t>8</w:t>
      </w:r>
      <w:r>
        <w:rPr>
          <w:b/>
          <w:sz w:val="20"/>
          <w:szCs w:val="20"/>
        </w:rPr>
        <w:t xml:space="preserve"> - Methodik der Hypothese Prototypen</w:t>
      </w:r>
    </w:p>
    <w:p w14:paraId="586D4CA8" w14:textId="77777777" w:rsidR="00FE2CAC" w:rsidRDefault="0099719B">
      <w:r>
        <w:br w:type="page"/>
      </w:r>
    </w:p>
    <w:p w14:paraId="71C3402E" w14:textId="77777777" w:rsidR="00FE2CAC" w:rsidRDefault="0099719B" w:rsidP="00C47D9B">
      <w:pPr>
        <w:pStyle w:val="berschrift1"/>
        <w:widowControl w:val="0"/>
        <w:spacing w:after="0" w:line="276" w:lineRule="auto"/>
        <w:contextualSpacing w:val="0"/>
      </w:pPr>
      <w:bookmarkStart w:id="41" w:name="h.a0sq0m24jet3" w:colFirst="0" w:colLast="0"/>
      <w:bookmarkStart w:id="42" w:name="_Toc438050238"/>
      <w:bookmarkEnd w:id="41"/>
      <w:r>
        <w:lastRenderedPageBreak/>
        <w:t>Schlusswort</w:t>
      </w:r>
      <w:bookmarkEnd w:id="42"/>
    </w:p>
    <w:p w14:paraId="6A8209F0" w14:textId="77777777" w:rsidR="00FE2CAC" w:rsidRDefault="0099719B" w:rsidP="00C47D9B">
      <w:r>
        <w:t>4chan ist definitiv eine sehr interessante Webseite. Es gibt viele tolle Inhalte aber, je nach Board, auch viele kuriose oder verstörende Beiträge.</w:t>
      </w:r>
    </w:p>
    <w:p w14:paraId="19C42551" w14:textId="77777777" w:rsidR="00FE2CAC" w:rsidRDefault="0099719B" w:rsidP="00C47D9B">
      <w:r>
        <w:t xml:space="preserve">Spannend war sicherlich das Erforschen der Boards, da 4chan mehr oder weniger neu für uns war und zum Teil auch </w:t>
      </w:r>
      <w:r w:rsidR="00CD799E">
        <w:t>immer noch</w:t>
      </w:r>
      <w:r>
        <w:t xml:space="preserve"> ist. Wir hatten nicht erwartet, oder schlichtweg nicht realisiert, </w:t>
      </w:r>
      <w:r w:rsidR="00CD799E">
        <w:t>wie viele</w:t>
      </w:r>
      <w:r>
        <w:t xml:space="preserve"> Boards und Subkult</w:t>
      </w:r>
      <w:r>
        <w:t>u</w:t>
      </w:r>
      <w:r>
        <w:t xml:space="preserve">ren auf 4chan zuhause sind. </w:t>
      </w:r>
    </w:p>
    <w:p w14:paraId="14D841D6" w14:textId="0C59BD11" w:rsidR="00FE2CAC" w:rsidRDefault="0099719B" w:rsidP="00C47D9B">
      <w:r>
        <w:t xml:space="preserve">Die Boards /b/ und /pol/ sind, unserer Meinung nach, pure Anarchie, auf denen praktisch keine Regeln herrschen. Dadurch und aufgrund der Anonymität trauen sich die Nutzer </w:t>
      </w:r>
      <w:r>
        <w:t>e</w:t>
      </w:r>
      <w:r>
        <w:t>her, ihre Meinung kund zu tun. Oftmals sind auf diesen zwei Boards sehr rassistische und antisemitische Beiträge zu finden, was wir nicht wirklich gu</w:t>
      </w:r>
      <w:r>
        <w:t>t</w:t>
      </w:r>
      <w:r>
        <w:t>heissen können.</w:t>
      </w:r>
      <w:r>
        <w:br/>
        <w:t xml:space="preserve">Der Rest der Boards </w:t>
      </w:r>
      <w:proofErr w:type="gramStart"/>
      <w:r>
        <w:t>erwiesen</w:t>
      </w:r>
      <w:proofErr w:type="gramEnd"/>
      <w:r>
        <w:t xml:space="preserve"> sich erstaunlicherweise von relativ guter inhaltlicher Qual</w:t>
      </w:r>
      <w:r>
        <w:t>i</w:t>
      </w:r>
      <w:r>
        <w:t>tät</w:t>
      </w:r>
      <w:r w:rsidR="00951294">
        <w:t>.</w:t>
      </w:r>
      <w:r>
        <w:t xml:space="preserve"> Sie sind gewiss vergleichbar mit anderen Pattformen und Foren auf dem Internet.</w:t>
      </w:r>
    </w:p>
    <w:p w14:paraId="47626511" w14:textId="77777777" w:rsidR="00FE2CAC" w:rsidRDefault="0099719B" w:rsidP="00C47D9B">
      <w:r>
        <w:t>Eines unserer liebsten Boards ist /</w:t>
      </w:r>
      <w:proofErr w:type="spellStart"/>
      <w:r>
        <w:t>diy</w:t>
      </w:r>
      <w:proofErr w:type="spellEnd"/>
      <w:r>
        <w:t>/ geworden. Die meisten Projekte hier sind sehr spannend und haben uns auch schon Ideen für eigene Sachen gegeben.</w:t>
      </w:r>
    </w:p>
    <w:p w14:paraId="24CC0B1A" w14:textId="2B8C035F" w:rsidR="00FE2CAC" w:rsidRDefault="0099719B" w:rsidP="00C47D9B">
      <w:r>
        <w:t xml:space="preserve">Doch auch wenn wir die befremdende Art der </w:t>
      </w:r>
      <w:r w:rsidR="00951294">
        <w:t>m</w:t>
      </w:r>
      <w:r>
        <w:t xml:space="preserve">eistbesuchten Boards nicht so mögen, zeigen all unsere Erkenntnisse auf was wir zu Beginn vermutet haben. 4chan </w:t>
      </w:r>
      <w:r>
        <w:rPr>
          <w:u w:val="single"/>
        </w:rPr>
        <w:t>ist</w:t>
      </w:r>
      <w:r>
        <w:t xml:space="preserve"> ein b</w:t>
      </w:r>
      <w:r>
        <w:t>e</w:t>
      </w:r>
      <w:r>
        <w:t>sonderer Ort.</w:t>
      </w:r>
    </w:p>
    <w:p w14:paraId="42D2BAB0" w14:textId="5D3063AF" w:rsidR="00FE2CAC" w:rsidRDefault="0099719B" w:rsidP="00C47D9B">
      <w:r>
        <w:t>Nicht jeder Thread, jedes Board oder jedes Mitglied ist besonders. Der Raum und die Freiheit, die 4chan berei</w:t>
      </w:r>
      <w:r>
        <w:t>t</w:t>
      </w:r>
      <w:r>
        <w:t xml:space="preserve">stellt sowie dessen </w:t>
      </w:r>
      <w:r w:rsidR="00CD799E">
        <w:t>Beliebtheit</w:t>
      </w:r>
      <w:r>
        <w:t xml:space="preserve"> ist es. So sahen wir tausende von Threads, die einfach nur gewöhnlich</w:t>
      </w:r>
      <w:r w:rsidR="0016660A">
        <w:t xml:space="preserve"> und</w:t>
      </w:r>
      <w:r>
        <w:t xml:space="preserve"> </w:t>
      </w:r>
      <w:r w:rsidR="0016660A">
        <w:t>Zeitvertreib, waren. Hunderte neue Threads</w:t>
      </w:r>
      <w:r>
        <w:t xml:space="preserve"> </w:t>
      </w:r>
      <w:r w:rsidR="0016660A">
        <w:t>fol</w:t>
      </w:r>
      <w:r w:rsidR="0016660A">
        <w:t>g</w:t>
      </w:r>
      <w:r w:rsidR="0016660A">
        <w:t>ten jeden Tag.</w:t>
      </w:r>
      <w:r w:rsidR="0016660A">
        <w:br/>
      </w:r>
      <w:r>
        <w:t>Anstatt nur zu kommentie</w:t>
      </w:r>
      <w:r w:rsidR="0016660A">
        <w:t>ren und aus anderen Quellen zu p</w:t>
      </w:r>
      <w:r>
        <w:t>osten, wie es Nutzer auf manch anderer Webseite</w:t>
      </w:r>
      <w:r w:rsidR="0016660A">
        <w:t>n</w:t>
      </w:r>
      <w:r>
        <w:t xml:space="preserve"> tun, wird hier oft auch selber Initiative gezeigt, werden Bilder Modifiziert und Blödsinn angestellt.</w:t>
      </w:r>
    </w:p>
    <w:p w14:paraId="2950CE67" w14:textId="77777777" w:rsidR="00FE2CAC" w:rsidRDefault="0099719B" w:rsidP="00C47D9B">
      <w:r>
        <w:t>So erkannten wir bei dieser Vertiefung, dass aus diesen Aktionen der Strom des ausse</w:t>
      </w:r>
      <w:r>
        <w:t>r</w:t>
      </w:r>
      <w:r>
        <w:t>gewöhnlichen entsteht, der uns auf 4chan erst aufmerksam gemacht hat.</w:t>
      </w:r>
    </w:p>
    <w:p w14:paraId="1C0AFE71" w14:textId="2F47B3A5" w:rsidR="00FE2CAC" w:rsidRDefault="0099719B" w:rsidP="00C47D9B">
      <w:r>
        <w:t xml:space="preserve">Das besondere wird von den Nutzern erkannt. Sie müssen darauf Ausschau halten, denn wenn sie es nicht tun geht es verloren, wird es gelöscht. Das motiviert die Nutzer dieses besondere zu speichern und </w:t>
      </w:r>
      <w:r w:rsidR="0016660A">
        <w:t>zu teilen</w:t>
      </w:r>
      <w:r>
        <w:t xml:space="preserve">. Es entstehen daraus </w:t>
      </w:r>
      <w:proofErr w:type="spellStart"/>
      <w:r>
        <w:t>Memes</w:t>
      </w:r>
      <w:proofErr w:type="spellEnd"/>
      <w:r>
        <w:t>, Skandale und Sens</w:t>
      </w:r>
      <w:r>
        <w:t>a</w:t>
      </w:r>
      <w:r>
        <w:t xml:space="preserve">tionsnachrichten </w:t>
      </w:r>
      <w:r w:rsidR="0016660A">
        <w:t>welche</w:t>
      </w:r>
      <w:r>
        <w:t xml:space="preserve"> Tage und manchmal sogar Wochen später die grösseren Internet Plattformen erreichen und gelegentlich sogar bis zur realen Welt vordringen.</w:t>
      </w:r>
    </w:p>
    <w:p w14:paraId="0068A597" w14:textId="6E0084BA" w:rsidR="00FE2CAC" w:rsidRDefault="000955F1" w:rsidP="00C47D9B">
      <w:r>
        <w:pict w14:anchorId="4017D984">
          <v:rect id="_x0000_i1028" style="width:0;height:1.5pt" o:hralign="center" o:hrstd="t" o:hr="t" fillcolor="#a0a0a0" stroked="f"/>
        </w:pict>
      </w:r>
    </w:p>
    <w:p w14:paraId="49A52F27" w14:textId="4C580FEE" w:rsidR="00FE2CAC" w:rsidRDefault="0099719B" w:rsidP="00C47D9B">
      <w:r>
        <w:t>Wir empfehle jedem auch einmal selbst 4chan zu besuchen, es gibt sicher für jeden G</w:t>
      </w:r>
      <w:r>
        <w:t>e</w:t>
      </w:r>
      <w:r>
        <w:t>schmack oder auch U</w:t>
      </w:r>
      <w:r>
        <w:t>n</w:t>
      </w:r>
      <w:r>
        <w:t>geschmack etwas zu sehen, zu tun und zu erleben</w:t>
      </w:r>
      <w:r w:rsidR="002808B7">
        <w:t>.</w:t>
      </w:r>
    </w:p>
    <w:p w14:paraId="378C2969" w14:textId="1A7F7422" w:rsidR="00FE2CAC" w:rsidRDefault="0099719B" w:rsidP="00684603">
      <w:pPr>
        <w:jc w:val="left"/>
      </w:pPr>
      <w:r>
        <w:br w:type="page"/>
      </w:r>
    </w:p>
    <w:p w14:paraId="620C5B52" w14:textId="36FCAF7B" w:rsidR="00FE2CAC" w:rsidRPr="00585C69" w:rsidRDefault="0099719B" w:rsidP="00585C69">
      <w:pPr>
        <w:pStyle w:val="berschrift1"/>
      </w:pPr>
      <w:bookmarkStart w:id="43" w:name="h.auat7y3zev0j" w:colFirst="0" w:colLast="0"/>
      <w:bookmarkStart w:id="44" w:name="h.eku5v4the3eb" w:colFirst="0" w:colLast="0"/>
      <w:bookmarkStart w:id="45" w:name="_Toc438050239"/>
      <w:bookmarkEnd w:id="43"/>
      <w:bookmarkEnd w:id="44"/>
      <w:r w:rsidRPr="00585C69">
        <w:lastRenderedPageBreak/>
        <w:t>Quellenver</w:t>
      </w:r>
      <w:r w:rsidR="00684603">
        <w:t>zeichnis</w:t>
      </w:r>
      <w:bookmarkEnd w:id="45"/>
    </w:p>
    <w:p w14:paraId="2EF6552E" w14:textId="597AE4F3" w:rsidR="00FE2CAC" w:rsidRPr="00BB66AA" w:rsidRDefault="0099719B">
      <w:pPr>
        <w:widowControl w:val="0"/>
        <w:spacing w:after="0" w:line="480" w:lineRule="auto"/>
        <w:ind w:left="600" w:hanging="600"/>
        <w:jc w:val="left"/>
        <w:rPr>
          <w:lang w:val="en-US"/>
        </w:rPr>
      </w:pPr>
      <w:r>
        <w:t>“</w:t>
      </w:r>
      <w:proofErr w:type="spellStart"/>
      <w:r w:rsidR="00585C69">
        <w:t>Hentai</w:t>
      </w:r>
      <w:proofErr w:type="spellEnd"/>
      <w:r>
        <w:t xml:space="preserve">” </w:t>
      </w:r>
      <w:r w:rsidR="00585C69" w:rsidRPr="00585C69">
        <w:rPr>
          <w:i/>
        </w:rPr>
        <w:t>de.</w:t>
      </w:r>
      <w:r w:rsidRPr="00C40FEC">
        <w:rPr>
          <w:i/>
          <w:lang w:val="de-LI"/>
        </w:rPr>
        <w:t>Wikipedia</w:t>
      </w:r>
      <w:r w:rsidRPr="00C40FEC">
        <w:rPr>
          <w:lang w:val="de-LI"/>
        </w:rPr>
        <w:t xml:space="preserve">. Wikimedia </w:t>
      </w:r>
      <w:proofErr w:type="spellStart"/>
      <w:r w:rsidRPr="00C40FEC">
        <w:rPr>
          <w:lang w:val="de-LI"/>
        </w:rPr>
        <w:t>Foundation</w:t>
      </w:r>
      <w:proofErr w:type="spellEnd"/>
      <w:r w:rsidRPr="00C40FEC">
        <w:rPr>
          <w:lang w:val="de-LI"/>
        </w:rPr>
        <w:t xml:space="preserve">, </w:t>
      </w:r>
      <w:proofErr w:type="spellStart"/>
      <w:r w:rsidRPr="00C40FEC">
        <w:rPr>
          <w:lang w:val="de-LI"/>
        </w:rPr>
        <w:t>n.d</w:t>
      </w:r>
      <w:proofErr w:type="spellEnd"/>
      <w:r w:rsidRPr="00C40FEC">
        <w:rPr>
          <w:lang w:val="de-LI"/>
        </w:rPr>
        <w:t xml:space="preserve">. Web. 3 </w:t>
      </w:r>
      <w:proofErr w:type="spellStart"/>
      <w:r w:rsidRPr="00C40FEC">
        <w:rPr>
          <w:lang w:val="de-LI"/>
        </w:rPr>
        <w:t>Dec</w:t>
      </w:r>
      <w:proofErr w:type="spellEnd"/>
      <w:r w:rsidRPr="00C40FEC">
        <w:rPr>
          <w:lang w:val="de-LI"/>
        </w:rPr>
        <w:t xml:space="preserve">. 2015. </w:t>
      </w:r>
      <w:r w:rsidRPr="00BB66AA">
        <w:rPr>
          <w:lang w:val="en-US"/>
        </w:rPr>
        <w:t>&lt;https://de.wikipedia.org/wiki/hentai&gt;</w:t>
      </w:r>
    </w:p>
    <w:p w14:paraId="3B2E8061" w14:textId="2AD1CFBB" w:rsidR="00FE2CAC" w:rsidRPr="00BB66AA" w:rsidRDefault="00585C69">
      <w:pPr>
        <w:widowControl w:val="0"/>
        <w:spacing w:after="0" w:line="480" w:lineRule="auto"/>
        <w:ind w:left="600" w:hanging="600"/>
        <w:jc w:val="left"/>
        <w:rPr>
          <w:lang w:val="en-US"/>
        </w:rPr>
      </w:pPr>
      <w:proofErr w:type="gramStart"/>
      <w:r>
        <w:rPr>
          <w:lang w:val="en-US"/>
        </w:rPr>
        <w:t>“Lolita Mode</w:t>
      </w:r>
      <w:r w:rsidR="0099719B" w:rsidRPr="00BB66AA">
        <w:rPr>
          <w:lang w:val="en-US"/>
        </w:rPr>
        <w:t xml:space="preserve">” </w:t>
      </w:r>
      <w:proofErr w:type="spellStart"/>
      <w:r w:rsidRPr="00585C69">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10 Dec. 2015. &lt;https://de.wikipedia.org/wiki/lolita-mode&gt;</w:t>
      </w:r>
    </w:p>
    <w:p w14:paraId="01FFEBB3" w14:textId="05903A81" w:rsidR="00FE2CAC" w:rsidRPr="00BB66AA" w:rsidRDefault="00585C69">
      <w:pPr>
        <w:widowControl w:val="0"/>
        <w:spacing w:after="0" w:line="480" w:lineRule="auto"/>
        <w:ind w:left="600" w:hanging="600"/>
        <w:jc w:val="left"/>
        <w:rPr>
          <w:lang w:val="en-US"/>
        </w:rPr>
      </w:pPr>
      <w:proofErr w:type="gramStart"/>
      <w:r>
        <w:rPr>
          <w:lang w:val="en-US"/>
        </w:rPr>
        <w:t>“</w:t>
      </w:r>
      <w:proofErr w:type="spellStart"/>
      <w:r>
        <w:rPr>
          <w:lang w:val="en-US"/>
        </w:rPr>
        <w:t>Yaoi</w:t>
      </w:r>
      <w:proofErr w:type="spellEnd"/>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3 Dec. 2015. &lt;https://de.wikipedia.org/wiki/yaoi&gt;</w:t>
      </w:r>
    </w:p>
    <w:p w14:paraId="5201D910" w14:textId="6A5665D8" w:rsidR="00FE2CAC" w:rsidRPr="00BB66AA" w:rsidRDefault="00585C69">
      <w:pPr>
        <w:widowControl w:val="0"/>
        <w:spacing w:after="0" w:line="480" w:lineRule="auto"/>
        <w:ind w:left="600" w:hanging="600"/>
        <w:jc w:val="left"/>
        <w:rPr>
          <w:lang w:val="en-US"/>
        </w:rPr>
      </w:pPr>
      <w:proofErr w:type="gramStart"/>
      <w:r>
        <w:rPr>
          <w:lang w:val="en-US"/>
        </w:rPr>
        <w:t>“Otaku</w:t>
      </w:r>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12 Dec. 2015. &lt;https://de.wikipedia.org/wiki/otaku&gt;</w:t>
      </w:r>
    </w:p>
    <w:p w14:paraId="2BF12D02" w14:textId="74ABD33D" w:rsidR="00FE2CAC" w:rsidRPr="00BB66AA" w:rsidRDefault="00585C69">
      <w:pPr>
        <w:widowControl w:val="0"/>
        <w:spacing w:after="0" w:line="480" w:lineRule="auto"/>
        <w:ind w:left="600" w:hanging="600"/>
        <w:jc w:val="left"/>
        <w:rPr>
          <w:lang w:val="en-US"/>
        </w:rPr>
      </w:pPr>
      <w:proofErr w:type="gramStart"/>
      <w:r>
        <w:rPr>
          <w:lang w:val="en-US"/>
        </w:rPr>
        <w:t>“</w:t>
      </w:r>
      <w:proofErr w:type="spellStart"/>
      <w:r>
        <w:rPr>
          <w:lang w:val="en-US"/>
        </w:rPr>
        <w:t>Etchi</w:t>
      </w:r>
      <w:proofErr w:type="spellEnd"/>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13 Dec. 2015. &lt;https://de.wikipedia.org/wiki/etchi&gt;</w:t>
      </w:r>
    </w:p>
    <w:p w14:paraId="5E58694F" w14:textId="69F6F360" w:rsidR="00FE2CAC" w:rsidRPr="00BB66AA" w:rsidRDefault="00585C69">
      <w:pPr>
        <w:widowControl w:val="0"/>
        <w:spacing w:after="0" w:line="480" w:lineRule="auto"/>
        <w:ind w:left="600" w:hanging="600"/>
        <w:jc w:val="left"/>
        <w:rPr>
          <w:lang w:val="en-US"/>
        </w:rPr>
      </w:pPr>
      <w:proofErr w:type="gramStart"/>
      <w:r>
        <w:rPr>
          <w:lang w:val="en-US"/>
        </w:rPr>
        <w:t>“</w:t>
      </w:r>
      <w:proofErr w:type="spellStart"/>
      <w:r>
        <w:rPr>
          <w:lang w:val="en-US"/>
        </w:rPr>
        <w:t>Oekaki</w:t>
      </w:r>
      <w:proofErr w:type="spellEnd"/>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12 Dec. 2015. &lt;https://de.wikipedia.org/wiki/oekaki&gt;</w:t>
      </w:r>
    </w:p>
    <w:p w14:paraId="00CCF5C3" w14:textId="3693C48D" w:rsidR="00FE2CAC" w:rsidRPr="00BB66AA" w:rsidRDefault="00585C69">
      <w:pPr>
        <w:widowControl w:val="0"/>
        <w:spacing w:after="0" w:line="480" w:lineRule="auto"/>
        <w:ind w:left="600" w:hanging="600"/>
        <w:jc w:val="left"/>
        <w:rPr>
          <w:lang w:val="en-US"/>
        </w:rPr>
      </w:pPr>
      <w:proofErr w:type="gramStart"/>
      <w:r>
        <w:rPr>
          <w:lang w:val="en-US"/>
        </w:rPr>
        <w:t>“Yuri</w:t>
      </w:r>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13 Dec. 2015. &lt;https://de.wikipedia.org/wiki/yuri&gt;</w:t>
      </w:r>
    </w:p>
    <w:p w14:paraId="3F6E3460" w14:textId="29DDB913" w:rsidR="00C40FEC" w:rsidRPr="00BB66AA" w:rsidRDefault="00C40FEC" w:rsidP="00C40FEC">
      <w:pPr>
        <w:widowControl w:val="0"/>
        <w:spacing w:after="0" w:line="480" w:lineRule="auto"/>
        <w:ind w:left="600" w:hanging="600"/>
        <w:jc w:val="left"/>
        <w:rPr>
          <w:lang w:val="en-US"/>
        </w:rPr>
      </w:pPr>
      <w:r>
        <w:rPr>
          <w:lang w:val="en-US"/>
        </w:rPr>
        <w:t xml:space="preserve"> </w:t>
      </w:r>
      <w:proofErr w:type="gramStart"/>
      <w:r>
        <w:rPr>
          <w:lang w:val="en-US"/>
        </w:rPr>
        <w:t>“</w:t>
      </w:r>
      <w:proofErr w:type="spellStart"/>
      <w:r>
        <w:rPr>
          <w:lang w:val="en-US"/>
        </w:rPr>
        <w:t>Hypothese</w:t>
      </w:r>
      <w:proofErr w:type="spellEnd"/>
      <w:r w:rsidRPr="00BB66AA">
        <w:rPr>
          <w:lang w:val="en-US"/>
        </w:rPr>
        <w:t xml:space="preserve">” </w:t>
      </w:r>
      <w:proofErr w:type="spellStart"/>
      <w:r>
        <w:rPr>
          <w:i/>
          <w:lang w:val="en-US"/>
        </w:rPr>
        <w:t>de.</w:t>
      </w:r>
      <w:r w:rsidRPr="00BB66AA">
        <w:rPr>
          <w:i/>
          <w:lang w:val="en-US"/>
        </w:rPr>
        <w:t>Wikipedia</w:t>
      </w:r>
      <w:proofErr w:type="spellEnd"/>
      <w:r w:rsidRPr="00BB66AA">
        <w:rPr>
          <w:lang w:val="en-US"/>
        </w:rPr>
        <w:t>.</w:t>
      </w:r>
      <w:proofErr w:type="gramEnd"/>
      <w:r w:rsidRPr="00BB66AA">
        <w:rPr>
          <w:lang w:val="en-US"/>
        </w:rPr>
        <w:t xml:space="preserve"> Wikimedia Foundation, </w:t>
      </w:r>
      <w:proofErr w:type="spellStart"/>
      <w:r w:rsidRPr="00BB66AA">
        <w:rPr>
          <w:lang w:val="en-US"/>
        </w:rPr>
        <w:t>n.d.</w:t>
      </w:r>
      <w:proofErr w:type="spellEnd"/>
      <w:r w:rsidRPr="00BB66AA">
        <w:rPr>
          <w:lang w:val="en-US"/>
        </w:rPr>
        <w:t xml:space="preserve"> Web. 11 Dec. 2015. &lt;https://de.wikipedia.org/wiki/hypothese&gt;</w:t>
      </w:r>
    </w:p>
    <w:p w14:paraId="01DC151B" w14:textId="38846B9C" w:rsidR="00C40FEC" w:rsidRPr="00BB66AA" w:rsidRDefault="00C40FEC" w:rsidP="00C40FEC">
      <w:pPr>
        <w:widowControl w:val="0"/>
        <w:spacing w:after="0" w:line="480" w:lineRule="auto"/>
        <w:ind w:left="600" w:hanging="600"/>
        <w:jc w:val="left"/>
        <w:rPr>
          <w:lang w:val="en-US"/>
        </w:rPr>
      </w:pPr>
      <w:proofErr w:type="gramStart"/>
      <w:r w:rsidRPr="0075508E">
        <w:rPr>
          <w:lang w:val="en-US"/>
        </w:rPr>
        <w:t>“</w:t>
      </w:r>
      <w:proofErr w:type="spellStart"/>
      <w:r w:rsidRPr="0075508E">
        <w:rPr>
          <w:lang w:val="en-US"/>
        </w:rPr>
        <w:t>Gemeinschaft</w:t>
      </w:r>
      <w:proofErr w:type="spellEnd"/>
      <w:r w:rsidRPr="0075508E">
        <w:rPr>
          <w:lang w:val="en-US"/>
        </w:rPr>
        <w:t xml:space="preserve">” </w:t>
      </w:r>
      <w:proofErr w:type="spellStart"/>
      <w:r w:rsidRPr="0075508E">
        <w:rPr>
          <w:i/>
          <w:lang w:val="en-US"/>
        </w:rPr>
        <w:t>de.Wikipedia</w:t>
      </w:r>
      <w:proofErr w:type="spellEnd"/>
      <w:r w:rsidRPr="0075508E">
        <w:rPr>
          <w:lang w:val="en-US"/>
        </w:rPr>
        <w:t>.</w:t>
      </w:r>
      <w:proofErr w:type="gramEnd"/>
      <w:r w:rsidRPr="0075508E">
        <w:rPr>
          <w:lang w:val="en-US"/>
        </w:rPr>
        <w:t xml:space="preserve"> Wikimedia Foundation, </w:t>
      </w:r>
      <w:proofErr w:type="spellStart"/>
      <w:r w:rsidRPr="0075508E">
        <w:rPr>
          <w:lang w:val="en-US"/>
        </w:rPr>
        <w:t>n.d.</w:t>
      </w:r>
      <w:proofErr w:type="spellEnd"/>
      <w:r w:rsidRPr="0075508E">
        <w:rPr>
          <w:lang w:val="en-US"/>
        </w:rPr>
        <w:t xml:space="preserve"> Web. 15 Dec. 2015. </w:t>
      </w:r>
      <w:r w:rsidRPr="00BB66AA">
        <w:rPr>
          <w:lang w:val="en-US"/>
        </w:rPr>
        <w:t>&lt;</w:t>
      </w:r>
      <w:r w:rsidRPr="00C40FEC">
        <w:rPr>
          <w:lang w:val="en-US"/>
        </w:rPr>
        <w:t>https://de.wikipedia.org/wiki/</w:t>
      </w:r>
      <w:r>
        <w:rPr>
          <w:lang w:val="en-US"/>
        </w:rPr>
        <w:t>g</w:t>
      </w:r>
      <w:r w:rsidRPr="00C40FEC">
        <w:rPr>
          <w:lang w:val="en-US"/>
        </w:rPr>
        <w:t>emeinschaft</w:t>
      </w:r>
      <w:r w:rsidRPr="00BB66AA">
        <w:rPr>
          <w:lang w:val="en-US"/>
        </w:rPr>
        <w:t>&gt;</w:t>
      </w:r>
    </w:p>
    <w:p w14:paraId="51FCE932" w14:textId="680850AF" w:rsidR="00FE2CAC" w:rsidRPr="00BB66AA" w:rsidRDefault="00C40FEC" w:rsidP="00C40FEC">
      <w:pPr>
        <w:widowControl w:val="0"/>
        <w:spacing w:after="0" w:line="480" w:lineRule="auto"/>
        <w:ind w:left="600" w:hanging="600"/>
        <w:jc w:val="left"/>
        <w:rPr>
          <w:lang w:val="en-US"/>
        </w:rPr>
      </w:pPr>
      <w:proofErr w:type="gramStart"/>
      <w:r>
        <w:rPr>
          <w:lang w:val="en-US"/>
        </w:rPr>
        <w:t>“</w:t>
      </w:r>
      <w:proofErr w:type="spellStart"/>
      <w:r>
        <w:rPr>
          <w:lang w:val="en-US"/>
        </w:rPr>
        <w:t>Kollektiv</w:t>
      </w:r>
      <w:proofErr w:type="spellEnd"/>
      <w:r w:rsidRPr="00BB66AA">
        <w:rPr>
          <w:lang w:val="en-US"/>
        </w:rPr>
        <w:t xml:space="preserve">” </w:t>
      </w:r>
      <w:proofErr w:type="spellStart"/>
      <w:r>
        <w:rPr>
          <w:i/>
          <w:lang w:val="en-US"/>
        </w:rPr>
        <w:t>de.</w:t>
      </w:r>
      <w:r w:rsidRPr="00BB66AA">
        <w:rPr>
          <w:i/>
          <w:lang w:val="en-US"/>
        </w:rPr>
        <w:t>Wikipedia</w:t>
      </w:r>
      <w:proofErr w:type="spellEnd"/>
      <w:r w:rsidRPr="00BB66AA">
        <w:rPr>
          <w:lang w:val="en-US"/>
        </w:rPr>
        <w:t>.</w:t>
      </w:r>
      <w:proofErr w:type="gramEnd"/>
      <w:r w:rsidRPr="00BB66AA">
        <w:rPr>
          <w:lang w:val="en-US"/>
        </w:rPr>
        <w:t xml:space="preserve"> Wi</w:t>
      </w:r>
      <w:r>
        <w:rPr>
          <w:lang w:val="en-US"/>
        </w:rPr>
        <w:t xml:space="preserve">kimedia Foundation, </w:t>
      </w:r>
      <w:proofErr w:type="spellStart"/>
      <w:r>
        <w:rPr>
          <w:lang w:val="en-US"/>
        </w:rPr>
        <w:t>n.d.</w:t>
      </w:r>
      <w:proofErr w:type="spellEnd"/>
      <w:r>
        <w:rPr>
          <w:lang w:val="en-US"/>
        </w:rPr>
        <w:t xml:space="preserve"> Web. 15</w:t>
      </w:r>
      <w:r w:rsidRPr="00BB66AA">
        <w:rPr>
          <w:lang w:val="en-US"/>
        </w:rPr>
        <w:t xml:space="preserve"> Dec. 2015. &lt;</w:t>
      </w:r>
      <w:r>
        <w:rPr>
          <w:lang w:val="en-US"/>
        </w:rPr>
        <w:t>https://de.wikipedia.org/wiki/k</w:t>
      </w:r>
      <w:r w:rsidRPr="00C40FEC">
        <w:rPr>
          <w:lang w:val="en-US"/>
        </w:rPr>
        <w:t>ollektiv</w:t>
      </w:r>
      <w:r w:rsidRPr="00BB66AA">
        <w:rPr>
          <w:lang w:val="en-US"/>
        </w:rPr>
        <w:t>&gt;</w:t>
      </w:r>
    </w:p>
    <w:p w14:paraId="6E8AF536" w14:textId="13821DC5" w:rsidR="00FE2CAC" w:rsidRPr="00BB66AA" w:rsidRDefault="00585C69">
      <w:pPr>
        <w:widowControl w:val="0"/>
        <w:spacing w:after="0" w:line="480" w:lineRule="auto"/>
        <w:ind w:left="600" w:hanging="600"/>
        <w:jc w:val="left"/>
        <w:rPr>
          <w:lang w:val="en-US"/>
        </w:rPr>
      </w:pPr>
      <w:proofErr w:type="gramStart"/>
      <w:r>
        <w:rPr>
          <w:lang w:val="en-US"/>
        </w:rPr>
        <w:t>“</w:t>
      </w:r>
      <w:proofErr w:type="spellStart"/>
      <w:r>
        <w:rPr>
          <w:lang w:val="en-US"/>
        </w:rPr>
        <w:t>Ero</w:t>
      </w:r>
      <w:proofErr w:type="spellEnd"/>
      <w:r>
        <w:rPr>
          <w:lang w:val="en-US"/>
        </w:rPr>
        <w:t xml:space="preserve"> </w:t>
      </w:r>
      <w:proofErr w:type="spellStart"/>
      <w:r>
        <w:rPr>
          <w:lang w:val="en-US"/>
        </w:rPr>
        <w:t>Guro</w:t>
      </w:r>
      <w:proofErr w:type="spellEnd"/>
      <w:r w:rsidR="0099719B" w:rsidRPr="00BB66AA">
        <w:rPr>
          <w:lang w:val="en-US"/>
        </w:rPr>
        <w:t xml:space="preserve">” </w:t>
      </w:r>
      <w:proofErr w:type="spellStart"/>
      <w:r>
        <w:rPr>
          <w:i/>
          <w:lang w:val="en-US"/>
        </w:rPr>
        <w:t>en.</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13 Dec. 2015. &lt;https://en.wikipedia.org/wiki/ero_guro&gt;</w:t>
      </w:r>
    </w:p>
    <w:p w14:paraId="63EDF9F2" w14:textId="1BA1EB83" w:rsidR="00FE2CAC" w:rsidRPr="00BB66AA" w:rsidRDefault="00585C69">
      <w:pPr>
        <w:widowControl w:val="0"/>
        <w:spacing w:after="0" w:line="480" w:lineRule="auto"/>
        <w:ind w:left="600" w:hanging="600"/>
        <w:jc w:val="left"/>
        <w:rPr>
          <w:lang w:val="en-US"/>
        </w:rPr>
      </w:pPr>
      <w:proofErr w:type="gramStart"/>
      <w:r>
        <w:rPr>
          <w:lang w:val="en-US"/>
        </w:rPr>
        <w:t>“</w:t>
      </w:r>
      <w:proofErr w:type="spellStart"/>
      <w:r w:rsidR="00684603">
        <w:rPr>
          <w:lang w:val="en-US"/>
        </w:rPr>
        <w:t>B</w:t>
      </w:r>
      <w:r>
        <w:rPr>
          <w:lang w:val="en-US"/>
        </w:rPr>
        <w:t>it</w:t>
      </w:r>
      <w:r w:rsidR="00684603">
        <w:rPr>
          <w:lang w:val="en-US"/>
        </w:rPr>
        <w:t>T</w:t>
      </w:r>
      <w:r>
        <w:rPr>
          <w:lang w:val="en-US"/>
        </w:rPr>
        <w:t>orrent</w:t>
      </w:r>
      <w:proofErr w:type="spellEnd"/>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13 Dec. 2015. &lt;https://de.wikipedia.org/wiki/bittorrent&gt;</w:t>
      </w:r>
    </w:p>
    <w:p w14:paraId="3B9AB752" w14:textId="27CFBB3D" w:rsidR="00FE2CAC" w:rsidRPr="00BB66AA" w:rsidRDefault="00585C69">
      <w:pPr>
        <w:widowControl w:val="0"/>
        <w:spacing w:after="0" w:line="480" w:lineRule="auto"/>
        <w:ind w:left="600" w:hanging="600"/>
        <w:jc w:val="left"/>
        <w:rPr>
          <w:lang w:val="en-US"/>
        </w:rPr>
      </w:pPr>
      <w:proofErr w:type="gramStart"/>
      <w:r>
        <w:rPr>
          <w:lang w:val="en-US"/>
        </w:rPr>
        <w:t>“</w:t>
      </w:r>
      <w:proofErr w:type="spellStart"/>
      <w:r>
        <w:rPr>
          <w:lang w:val="en-US"/>
        </w:rPr>
        <w:t>Lolicon</w:t>
      </w:r>
      <w:proofErr w:type="spellEnd"/>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13 Dec. 2015. </w:t>
      </w:r>
      <w:r w:rsidR="0099719B" w:rsidRPr="00BB66AA">
        <w:rPr>
          <w:lang w:val="en-US"/>
        </w:rPr>
        <w:lastRenderedPageBreak/>
        <w:t>&lt;https://de.wikipedia.org/wiki/lolicon&gt;</w:t>
      </w:r>
    </w:p>
    <w:p w14:paraId="397788AD" w14:textId="41F732D1" w:rsidR="00FE2CAC" w:rsidRPr="00BB66AA" w:rsidRDefault="00585C69">
      <w:pPr>
        <w:widowControl w:val="0"/>
        <w:spacing w:after="0" w:line="480" w:lineRule="auto"/>
        <w:ind w:left="600" w:hanging="600"/>
        <w:jc w:val="left"/>
        <w:rPr>
          <w:lang w:val="en-US"/>
        </w:rPr>
      </w:pPr>
      <w:proofErr w:type="gramStart"/>
      <w:r>
        <w:rPr>
          <w:lang w:val="en-US"/>
        </w:rPr>
        <w:t>“Anonymous (</w:t>
      </w:r>
      <w:proofErr w:type="spellStart"/>
      <w:r>
        <w:rPr>
          <w:lang w:val="en-US"/>
        </w:rPr>
        <w:t>Kollektiv</w:t>
      </w:r>
      <w:proofErr w:type="spellEnd"/>
      <w:r>
        <w:rPr>
          <w:lang w:val="en-US"/>
        </w:rPr>
        <w:t>)</w:t>
      </w:r>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13 Dec. 2015. &lt;https://de.wikipedia.org/wiki/anonymous</w:t>
      </w:r>
      <w:proofErr w:type="gramStart"/>
      <w:r w:rsidR="0099719B" w:rsidRPr="00BB66AA">
        <w:rPr>
          <w:lang w:val="en-US"/>
        </w:rPr>
        <w:t>_(</w:t>
      </w:r>
      <w:proofErr w:type="gramEnd"/>
      <w:r w:rsidR="0099719B" w:rsidRPr="00BB66AA">
        <w:rPr>
          <w:lang w:val="en-US"/>
        </w:rPr>
        <w:t>kollektiv)&gt;</w:t>
      </w:r>
    </w:p>
    <w:p w14:paraId="39C31E0E" w14:textId="42926189" w:rsidR="00FE2CAC" w:rsidRDefault="00585C69">
      <w:pPr>
        <w:widowControl w:val="0"/>
        <w:spacing w:after="0" w:line="480" w:lineRule="auto"/>
        <w:ind w:left="600" w:hanging="600"/>
        <w:jc w:val="left"/>
      </w:pPr>
      <w:proofErr w:type="gramStart"/>
      <w:r>
        <w:rPr>
          <w:lang w:val="en-US"/>
        </w:rPr>
        <w:t>“Mainstream</w:t>
      </w:r>
      <w:r w:rsidR="0099719B" w:rsidRPr="00BB66AA">
        <w:rPr>
          <w:lang w:val="en-US"/>
        </w:rPr>
        <w:t xml:space="preserve">” </w:t>
      </w:r>
      <w:proofErr w:type="spellStart"/>
      <w:r>
        <w:rPr>
          <w:i/>
          <w:lang w:val="en-US"/>
        </w:rPr>
        <w:t>de.</w:t>
      </w:r>
      <w:r w:rsidR="0099719B" w:rsidRPr="00BB66AA">
        <w:rPr>
          <w:i/>
          <w:lang w:val="en-US"/>
        </w:rPr>
        <w:t>Wikipedia</w:t>
      </w:r>
      <w:proofErr w:type="spellEnd"/>
      <w:r w:rsidR="0099719B" w:rsidRPr="00BB66AA">
        <w:rPr>
          <w:lang w:val="en-US"/>
        </w:rPr>
        <w:t>.</w:t>
      </w:r>
      <w:proofErr w:type="gramEnd"/>
      <w:r w:rsidR="0099719B" w:rsidRPr="00BB66AA">
        <w:rPr>
          <w:lang w:val="en-US"/>
        </w:rPr>
        <w:t xml:space="preserve"> Wikimedia Foundation, </w:t>
      </w:r>
      <w:proofErr w:type="spellStart"/>
      <w:r w:rsidR="0099719B" w:rsidRPr="00BB66AA">
        <w:rPr>
          <w:lang w:val="en-US"/>
        </w:rPr>
        <w:t>n.d.</w:t>
      </w:r>
      <w:proofErr w:type="spellEnd"/>
      <w:r w:rsidR="0099719B" w:rsidRPr="00BB66AA">
        <w:rPr>
          <w:lang w:val="en-US"/>
        </w:rPr>
        <w:t xml:space="preserve"> Web. 14 Dec. 2015. </w:t>
      </w:r>
      <w:r w:rsidR="0099719B">
        <w:t>&lt;https://de.wikipedia.org/wiki/mainstream&gt;</w:t>
      </w:r>
    </w:p>
    <w:p w14:paraId="0D64C453" w14:textId="77777777" w:rsidR="00FE2CAC" w:rsidRDefault="0099719B">
      <w:pPr>
        <w:widowControl w:val="0"/>
        <w:spacing w:after="0" w:line="480" w:lineRule="auto"/>
        <w:ind w:left="600" w:hanging="600"/>
        <w:jc w:val="left"/>
      </w:pPr>
      <w:r>
        <w:t xml:space="preserve">“‘Trottel’-Beleidigungen Im Internet: Feuerwehrleute </w:t>
      </w:r>
      <w:proofErr w:type="spellStart"/>
      <w:r>
        <w:t>Freuen</w:t>
      </w:r>
      <w:proofErr w:type="spellEnd"/>
      <w:r>
        <w:t xml:space="preserve"> Sich Über Schützenhilfe.” </w:t>
      </w:r>
      <w:r>
        <w:rPr>
          <w:i/>
        </w:rPr>
        <w:t>"Trottel"-Beleidigungen im Internet</w:t>
      </w:r>
      <w:r>
        <w:t xml:space="preserve">. Web. 11 </w:t>
      </w:r>
      <w:proofErr w:type="spellStart"/>
      <w:r>
        <w:t>Dec</w:t>
      </w:r>
      <w:proofErr w:type="spellEnd"/>
      <w:r>
        <w:t>. 2015. &lt;http://www1.wdr.de/studio/essen/themadestages/internetbeleidigungen-100.html&gt;</w:t>
      </w:r>
    </w:p>
    <w:p w14:paraId="016D388A" w14:textId="115B7D9C" w:rsidR="00056111" w:rsidRDefault="00056111">
      <w:pPr>
        <w:widowControl w:val="0"/>
        <w:spacing w:after="0" w:line="480" w:lineRule="auto"/>
        <w:ind w:left="600" w:hanging="600"/>
        <w:jc w:val="left"/>
      </w:pPr>
      <w:r>
        <w:rPr>
          <w:lang w:val="en-US"/>
        </w:rPr>
        <w:t>“Kill Yourself</w:t>
      </w:r>
      <w:r w:rsidRPr="00BB66AA">
        <w:rPr>
          <w:lang w:val="en-US"/>
        </w:rPr>
        <w:t xml:space="preserve">” </w:t>
      </w:r>
      <w:r>
        <w:rPr>
          <w:i/>
          <w:lang w:val="en-US"/>
        </w:rPr>
        <w:t>FunnyJunk</w:t>
      </w:r>
      <w:bookmarkStart w:id="46" w:name="_GoBack"/>
      <w:bookmarkEnd w:id="46"/>
      <w:r w:rsidRPr="00BB66AA">
        <w:rPr>
          <w:lang w:val="en-US"/>
        </w:rPr>
        <w:t xml:space="preserve">. </w:t>
      </w:r>
      <w:proofErr w:type="gramStart"/>
      <w:r w:rsidRPr="00BB66AA">
        <w:rPr>
          <w:lang w:val="en-US"/>
        </w:rPr>
        <w:t>Web.</w:t>
      </w:r>
      <w:proofErr w:type="gramEnd"/>
      <w:r w:rsidRPr="00BB66AA">
        <w:rPr>
          <w:lang w:val="en-US"/>
        </w:rPr>
        <w:t xml:space="preserve"> 11 Dec. 2015. </w:t>
      </w:r>
      <w:r>
        <w:rPr>
          <w:lang w:val="en-US"/>
        </w:rPr>
        <w:t>&lt;</w:t>
      </w:r>
      <w:r w:rsidRPr="00056111">
        <w:t>http://www.funnyjunk.com/channel/4chan/Classic+4chan/DttiGQg/</w:t>
      </w:r>
      <w:r>
        <w:t>&gt;</w:t>
      </w:r>
    </w:p>
    <w:p w14:paraId="6DCC5155" w14:textId="77777777" w:rsidR="00FE2CAC" w:rsidRPr="00BB66AA" w:rsidRDefault="0099719B">
      <w:pPr>
        <w:widowControl w:val="0"/>
        <w:spacing w:after="0" w:line="480" w:lineRule="auto"/>
        <w:ind w:left="600" w:hanging="600"/>
        <w:jc w:val="left"/>
        <w:rPr>
          <w:lang w:val="en-US"/>
        </w:rPr>
      </w:pPr>
      <w:proofErr w:type="gramStart"/>
      <w:r w:rsidRPr="00BB66AA">
        <w:rPr>
          <w:lang w:val="en-US"/>
        </w:rPr>
        <w:t>“/b/Tard.”</w:t>
      </w:r>
      <w:proofErr w:type="gramEnd"/>
      <w:r w:rsidRPr="00BB66AA">
        <w:rPr>
          <w:lang w:val="en-US"/>
        </w:rPr>
        <w:t xml:space="preserve"> </w:t>
      </w:r>
      <w:proofErr w:type="gramStart"/>
      <w:r w:rsidRPr="00BB66AA">
        <w:rPr>
          <w:i/>
          <w:lang w:val="en-US"/>
        </w:rPr>
        <w:t>Urban Dictionary</w:t>
      </w:r>
      <w:r w:rsidRPr="00BB66AA">
        <w:rPr>
          <w:lang w:val="en-US"/>
        </w:rPr>
        <w:t>.</w:t>
      </w:r>
      <w:proofErr w:type="gramEnd"/>
      <w:r w:rsidRPr="00BB66AA">
        <w:rPr>
          <w:lang w:val="en-US"/>
        </w:rPr>
        <w:t xml:space="preserve"> </w:t>
      </w:r>
      <w:proofErr w:type="gramStart"/>
      <w:r w:rsidRPr="00BB66AA">
        <w:rPr>
          <w:lang w:val="en-US"/>
        </w:rPr>
        <w:t>Web.</w:t>
      </w:r>
      <w:proofErr w:type="gramEnd"/>
      <w:r w:rsidRPr="00BB66AA">
        <w:rPr>
          <w:lang w:val="en-US"/>
        </w:rPr>
        <w:t xml:space="preserve"> 11 Dec. 2015. &lt;http://www.urbandictionary.com/define.php?term=/b/tard&gt;</w:t>
      </w:r>
    </w:p>
    <w:p w14:paraId="52591806" w14:textId="77777777" w:rsidR="00FE2CAC" w:rsidRPr="006A285F" w:rsidRDefault="0099719B">
      <w:pPr>
        <w:widowControl w:val="0"/>
        <w:spacing w:after="0" w:line="480" w:lineRule="auto"/>
        <w:ind w:left="600" w:hanging="600"/>
        <w:jc w:val="left"/>
        <w:rPr>
          <w:lang w:val="en-US"/>
        </w:rPr>
      </w:pPr>
      <w:proofErr w:type="gramStart"/>
      <w:r w:rsidRPr="00BB66AA">
        <w:rPr>
          <w:lang w:val="en-US"/>
        </w:rPr>
        <w:t xml:space="preserve">“4chan.” </w:t>
      </w:r>
      <w:r w:rsidRPr="00BB66AA">
        <w:rPr>
          <w:i/>
          <w:lang w:val="en-US"/>
        </w:rPr>
        <w:t>4chan</w:t>
      </w:r>
      <w:r w:rsidRPr="00BB66AA">
        <w:rPr>
          <w:lang w:val="en-US"/>
        </w:rPr>
        <w:t xml:space="preserve">. </w:t>
      </w:r>
      <w:r w:rsidRPr="006A285F">
        <w:rPr>
          <w:lang w:val="en-US"/>
        </w:rPr>
        <w:t>Web.</w:t>
      </w:r>
      <w:proofErr w:type="gramEnd"/>
      <w:r w:rsidRPr="006A285F">
        <w:rPr>
          <w:lang w:val="en-US"/>
        </w:rPr>
        <w:t xml:space="preserve"> 12 Dec. 2015. &lt;http://4chan.org/&gt;</w:t>
      </w:r>
    </w:p>
    <w:p w14:paraId="3EFB789E" w14:textId="77777777" w:rsidR="00FE2CAC" w:rsidRPr="00BB66AA" w:rsidRDefault="0099719B">
      <w:pPr>
        <w:widowControl w:val="0"/>
        <w:spacing w:after="0" w:line="480" w:lineRule="auto"/>
        <w:ind w:left="600" w:hanging="600"/>
        <w:jc w:val="left"/>
        <w:rPr>
          <w:lang w:val="en-US"/>
        </w:rPr>
      </w:pPr>
      <w:r w:rsidRPr="00BB66AA">
        <w:rPr>
          <w:lang w:val="en-US"/>
        </w:rPr>
        <w:t xml:space="preserve">“4chan Stats </w:t>
      </w:r>
      <w:proofErr w:type="gramStart"/>
      <w:r w:rsidRPr="00BB66AA">
        <w:rPr>
          <w:lang w:val="en-US"/>
        </w:rPr>
        <w:t>And</w:t>
      </w:r>
      <w:proofErr w:type="gramEnd"/>
      <w:r w:rsidRPr="00BB66AA">
        <w:rPr>
          <w:lang w:val="en-US"/>
        </w:rPr>
        <w:t xml:space="preserve"> Facts.” </w:t>
      </w:r>
      <w:proofErr w:type="gramStart"/>
      <w:r w:rsidRPr="00BB66AA">
        <w:rPr>
          <w:i/>
          <w:lang w:val="en-US"/>
        </w:rPr>
        <w:t>DMR</w:t>
      </w:r>
      <w:r w:rsidRPr="00BB66AA">
        <w:rPr>
          <w:lang w:val="en-US"/>
        </w:rPr>
        <w:t>.</w:t>
      </w:r>
      <w:proofErr w:type="gramEnd"/>
      <w:r w:rsidRPr="00BB66AA">
        <w:rPr>
          <w:lang w:val="en-US"/>
        </w:rPr>
        <w:t xml:space="preserve"> </w:t>
      </w:r>
      <w:proofErr w:type="gramStart"/>
      <w:r w:rsidRPr="00BB66AA">
        <w:rPr>
          <w:lang w:val="en-US"/>
        </w:rPr>
        <w:t>Web.</w:t>
      </w:r>
      <w:proofErr w:type="gramEnd"/>
      <w:r w:rsidRPr="00BB66AA">
        <w:rPr>
          <w:lang w:val="en-US"/>
        </w:rPr>
        <w:t xml:space="preserve"> 9 Dec. 2015. &lt;http://expandedramblings.com/index.php/business-directory/35146&gt;</w:t>
      </w:r>
    </w:p>
    <w:p w14:paraId="504F2874" w14:textId="77777777" w:rsidR="00FE2CAC" w:rsidRPr="00BB66AA" w:rsidRDefault="0099719B">
      <w:pPr>
        <w:widowControl w:val="0"/>
        <w:spacing w:after="0" w:line="480" w:lineRule="auto"/>
        <w:ind w:left="600" w:hanging="600"/>
        <w:jc w:val="left"/>
        <w:rPr>
          <w:lang w:val="en-US"/>
        </w:rPr>
      </w:pPr>
      <w:proofErr w:type="gramStart"/>
      <w:r w:rsidRPr="00BB66AA">
        <w:rPr>
          <w:lang w:val="en-US"/>
        </w:rPr>
        <w:t>“4chan Survey.”</w:t>
      </w:r>
      <w:proofErr w:type="gramEnd"/>
      <w:r w:rsidRPr="00BB66AA">
        <w:rPr>
          <w:lang w:val="en-US"/>
        </w:rPr>
        <w:t xml:space="preserve"> </w:t>
      </w:r>
      <w:proofErr w:type="gramStart"/>
      <w:r w:rsidRPr="00BB66AA">
        <w:rPr>
          <w:i/>
          <w:lang w:val="en-US"/>
        </w:rPr>
        <w:t>Google Docs</w:t>
      </w:r>
      <w:r w:rsidRPr="00BB66AA">
        <w:rPr>
          <w:lang w:val="en-US"/>
        </w:rPr>
        <w:t>.</w:t>
      </w:r>
      <w:proofErr w:type="gramEnd"/>
      <w:r w:rsidRPr="00BB66AA">
        <w:rPr>
          <w:lang w:val="en-US"/>
        </w:rPr>
        <w:t xml:space="preserve"> </w:t>
      </w:r>
      <w:proofErr w:type="gramStart"/>
      <w:r w:rsidRPr="00BB66AA">
        <w:rPr>
          <w:lang w:val="en-US"/>
        </w:rPr>
        <w:t>Web.</w:t>
      </w:r>
      <w:proofErr w:type="gramEnd"/>
      <w:r w:rsidRPr="00BB66AA">
        <w:rPr>
          <w:lang w:val="en-US"/>
        </w:rPr>
        <w:t xml:space="preserve"> 14 Dec. 2015. &lt;https://docs.google.com/forms/d/1ygbxr1ze-p6ddvqjbb-c3qahir6vsvyfeyfnq0hd25s/viewanalytics&gt;</w:t>
      </w:r>
    </w:p>
    <w:p w14:paraId="07CFC8EE" w14:textId="77777777" w:rsidR="00FE2CAC" w:rsidRDefault="0099719B">
      <w:pPr>
        <w:widowControl w:val="0"/>
        <w:spacing w:after="0" w:line="480" w:lineRule="auto"/>
        <w:ind w:left="600" w:hanging="600"/>
        <w:jc w:val="left"/>
      </w:pPr>
      <w:r w:rsidRPr="00BB66AA">
        <w:rPr>
          <w:lang w:val="en-US"/>
        </w:rPr>
        <w:t xml:space="preserve">“4chan Survey (Responses).” </w:t>
      </w:r>
      <w:r w:rsidRPr="00BB66AA">
        <w:rPr>
          <w:i/>
          <w:lang w:val="en-US"/>
        </w:rPr>
        <w:t>- Google Sheets</w:t>
      </w:r>
      <w:r w:rsidRPr="00BB66AA">
        <w:rPr>
          <w:lang w:val="en-US"/>
        </w:rPr>
        <w:t xml:space="preserve">. </w:t>
      </w:r>
      <w:r>
        <w:t xml:space="preserve">Web. 14 </w:t>
      </w:r>
      <w:proofErr w:type="spellStart"/>
      <w:r>
        <w:t>Dec</w:t>
      </w:r>
      <w:proofErr w:type="spellEnd"/>
      <w:r>
        <w:t>. 2015. &lt;https://docs.google.com/spreadsheets/d/1q5wnzuhamhf2w0vvajs7_fb8vpvuypzv5gt__qosaas/edit?pref=2&amp;pli=1#gid=2052389971&gt;</w:t>
      </w:r>
    </w:p>
    <w:p w14:paraId="495BFD52" w14:textId="77777777" w:rsidR="00FE2CAC" w:rsidRPr="00BB66AA" w:rsidRDefault="0099719B">
      <w:pPr>
        <w:widowControl w:val="0"/>
        <w:spacing w:after="0" w:line="480" w:lineRule="auto"/>
        <w:ind w:left="600" w:hanging="600"/>
        <w:jc w:val="left"/>
        <w:rPr>
          <w:lang w:val="en-US"/>
        </w:rPr>
      </w:pPr>
      <w:proofErr w:type="gramStart"/>
      <w:r w:rsidRPr="00BB66AA">
        <w:rPr>
          <w:lang w:val="en-US"/>
        </w:rPr>
        <w:t xml:space="preserve">“4chan </w:t>
      </w:r>
      <w:proofErr w:type="spellStart"/>
      <w:r w:rsidRPr="00BB66AA">
        <w:rPr>
          <w:lang w:val="en-US"/>
        </w:rPr>
        <w:t>Umfrage</w:t>
      </w:r>
      <w:proofErr w:type="spellEnd"/>
      <w:r w:rsidRPr="00BB66AA">
        <w:rPr>
          <w:lang w:val="en-US"/>
        </w:rPr>
        <w:t>.”</w:t>
      </w:r>
      <w:proofErr w:type="gramEnd"/>
      <w:r w:rsidRPr="00BB66AA">
        <w:rPr>
          <w:lang w:val="en-US"/>
        </w:rPr>
        <w:t xml:space="preserve"> </w:t>
      </w:r>
      <w:proofErr w:type="gramStart"/>
      <w:r w:rsidRPr="00BB66AA">
        <w:rPr>
          <w:i/>
          <w:lang w:val="en-US"/>
        </w:rPr>
        <w:t>Google Docs</w:t>
      </w:r>
      <w:r w:rsidRPr="00BB66AA">
        <w:rPr>
          <w:lang w:val="en-US"/>
        </w:rPr>
        <w:t>.</w:t>
      </w:r>
      <w:proofErr w:type="gramEnd"/>
      <w:r w:rsidRPr="00BB66AA">
        <w:rPr>
          <w:lang w:val="en-US"/>
        </w:rPr>
        <w:t xml:space="preserve"> </w:t>
      </w:r>
      <w:proofErr w:type="gramStart"/>
      <w:r w:rsidRPr="00BB66AA">
        <w:rPr>
          <w:lang w:val="en-US"/>
        </w:rPr>
        <w:t>Web.</w:t>
      </w:r>
      <w:proofErr w:type="gramEnd"/>
      <w:r w:rsidRPr="00BB66AA">
        <w:rPr>
          <w:lang w:val="en-US"/>
        </w:rPr>
        <w:t xml:space="preserve"> 14 Dec. 2015. &lt;https://docs.google.com/forms/d/1i0r1jk8cbuknz5znho6pxfqxrxodplbfm3lc4rdbyr0/viewanalytics&gt;</w:t>
      </w:r>
    </w:p>
    <w:p w14:paraId="691208BB" w14:textId="77777777" w:rsidR="00FE2CAC" w:rsidRDefault="0099719B">
      <w:pPr>
        <w:widowControl w:val="0"/>
        <w:spacing w:after="0" w:line="480" w:lineRule="auto"/>
        <w:ind w:left="600" w:hanging="600"/>
        <w:jc w:val="left"/>
      </w:pPr>
      <w:r w:rsidRPr="00BB66AA">
        <w:rPr>
          <w:lang w:val="en-US"/>
        </w:rPr>
        <w:t xml:space="preserve">“Complete History </w:t>
      </w:r>
      <w:proofErr w:type="gramStart"/>
      <w:r w:rsidRPr="00BB66AA">
        <w:rPr>
          <w:lang w:val="en-US"/>
        </w:rPr>
        <w:t>Of</w:t>
      </w:r>
      <w:proofErr w:type="gramEnd"/>
      <w:r w:rsidRPr="00BB66AA">
        <w:rPr>
          <w:lang w:val="en-US"/>
        </w:rPr>
        <w:t xml:space="preserve"> 4chan.” </w:t>
      </w:r>
      <w:r w:rsidRPr="00BB66AA">
        <w:rPr>
          <w:i/>
          <w:lang w:val="en-US"/>
        </w:rPr>
        <w:t>Complete History of 4chan</w:t>
      </w:r>
      <w:r w:rsidRPr="00BB66AA">
        <w:rPr>
          <w:lang w:val="en-US"/>
        </w:rPr>
        <w:t xml:space="preserve">. </w:t>
      </w:r>
      <w:r w:rsidRPr="0075508E">
        <w:rPr>
          <w:lang w:val="de-LI"/>
        </w:rPr>
        <w:t xml:space="preserve">Web. 10 </w:t>
      </w:r>
      <w:proofErr w:type="spellStart"/>
      <w:r w:rsidRPr="0075508E">
        <w:rPr>
          <w:lang w:val="de-LI"/>
        </w:rPr>
        <w:t>Dec</w:t>
      </w:r>
      <w:proofErr w:type="spellEnd"/>
      <w:r w:rsidRPr="0075508E">
        <w:rPr>
          <w:lang w:val="de-LI"/>
        </w:rPr>
        <w:t xml:space="preserve">. 2015. </w:t>
      </w:r>
      <w:r>
        <w:t>&lt;http://tanasinn.info/wiki/complete_history_of_4chan&gt;</w:t>
      </w:r>
    </w:p>
    <w:p w14:paraId="73E5D4E2" w14:textId="77777777" w:rsidR="00FE2CAC" w:rsidRDefault="0099719B">
      <w:pPr>
        <w:widowControl w:val="0"/>
        <w:spacing w:after="0" w:line="480" w:lineRule="auto"/>
        <w:ind w:left="600" w:hanging="600"/>
        <w:jc w:val="left"/>
      </w:pPr>
      <w:r>
        <w:lastRenderedPageBreak/>
        <w:t xml:space="preserve">“DMR.” </w:t>
      </w:r>
      <w:r>
        <w:rPr>
          <w:i/>
        </w:rPr>
        <w:t>DMR</w:t>
      </w:r>
      <w:r>
        <w:t xml:space="preserve">. Web. 9 </w:t>
      </w:r>
      <w:proofErr w:type="spellStart"/>
      <w:r>
        <w:t>Dec</w:t>
      </w:r>
      <w:proofErr w:type="spellEnd"/>
      <w:r>
        <w:t>. 2015. &lt;http://expandedramblings.com/index.php/business-directory/&gt;</w:t>
      </w:r>
    </w:p>
    <w:p w14:paraId="5324D1F8" w14:textId="77777777" w:rsidR="00FE2CAC" w:rsidRDefault="0099719B">
      <w:pPr>
        <w:widowControl w:val="0"/>
        <w:spacing w:after="0" w:line="480" w:lineRule="auto"/>
        <w:ind w:left="600" w:hanging="600"/>
        <w:jc w:val="left"/>
      </w:pPr>
      <w:proofErr w:type="gramStart"/>
      <w:r w:rsidRPr="00BB66AA">
        <w:rPr>
          <w:lang w:val="en-US"/>
        </w:rPr>
        <w:t xml:space="preserve">“Encyclopedia </w:t>
      </w:r>
      <w:proofErr w:type="spellStart"/>
      <w:r w:rsidRPr="00BB66AA">
        <w:rPr>
          <w:lang w:val="en-US"/>
        </w:rPr>
        <w:t>Dramatica</w:t>
      </w:r>
      <w:proofErr w:type="spellEnd"/>
      <w:r w:rsidRPr="00BB66AA">
        <w:rPr>
          <w:lang w:val="en-US"/>
        </w:rPr>
        <w:t>.”</w:t>
      </w:r>
      <w:proofErr w:type="gramEnd"/>
      <w:r w:rsidRPr="00BB66AA">
        <w:rPr>
          <w:lang w:val="en-US"/>
        </w:rPr>
        <w:t xml:space="preserve"> </w:t>
      </w:r>
      <w:proofErr w:type="gramStart"/>
      <w:r w:rsidRPr="00BB66AA">
        <w:rPr>
          <w:i/>
          <w:lang w:val="en-US"/>
        </w:rPr>
        <w:t>HACKERS ON STEROIDS -</w:t>
      </w:r>
      <w:r w:rsidRPr="00BB66AA">
        <w:rPr>
          <w:lang w:val="en-US"/>
        </w:rPr>
        <w:t>.</w:t>
      </w:r>
      <w:proofErr w:type="gramEnd"/>
      <w:r w:rsidRPr="00BB66AA">
        <w:rPr>
          <w:lang w:val="en-US"/>
        </w:rPr>
        <w:t xml:space="preserve"> </w:t>
      </w:r>
      <w:r>
        <w:t xml:space="preserve">Web. 13 </w:t>
      </w:r>
      <w:proofErr w:type="spellStart"/>
      <w:r>
        <w:t>Dec</w:t>
      </w:r>
      <w:proofErr w:type="spellEnd"/>
      <w:r>
        <w:t>. 2015. &lt;https://encyclopediadramatica.se/hackers_on_steroids&gt;</w:t>
      </w:r>
    </w:p>
    <w:p w14:paraId="4697F847" w14:textId="77777777" w:rsidR="00FE2CAC" w:rsidRPr="00BB66AA" w:rsidRDefault="0099719B">
      <w:pPr>
        <w:widowControl w:val="0"/>
        <w:spacing w:after="0" w:line="480" w:lineRule="auto"/>
        <w:ind w:left="600" w:hanging="600"/>
        <w:jc w:val="left"/>
        <w:rPr>
          <w:lang w:val="en-US"/>
        </w:rPr>
      </w:pPr>
      <w:proofErr w:type="gramStart"/>
      <w:r w:rsidRPr="00BB66AA">
        <w:rPr>
          <w:lang w:val="en-US"/>
        </w:rPr>
        <w:t xml:space="preserve">“Encyclopedia </w:t>
      </w:r>
      <w:proofErr w:type="spellStart"/>
      <w:r w:rsidRPr="00BB66AA">
        <w:rPr>
          <w:lang w:val="en-US"/>
        </w:rPr>
        <w:t>Dramatica</w:t>
      </w:r>
      <w:proofErr w:type="spellEnd"/>
      <w:r w:rsidRPr="00BB66AA">
        <w:rPr>
          <w:lang w:val="en-US"/>
        </w:rPr>
        <w:t>.”</w:t>
      </w:r>
      <w:proofErr w:type="gramEnd"/>
      <w:r w:rsidRPr="00BB66AA">
        <w:rPr>
          <w:lang w:val="en-US"/>
        </w:rPr>
        <w:t xml:space="preserve"> </w:t>
      </w:r>
      <w:proofErr w:type="gramStart"/>
      <w:r w:rsidRPr="00BB66AA">
        <w:rPr>
          <w:i/>
          <w:lang w:val="en-US"/>
        </w:rPr>
        <w:t>Raid -</w:t>
      </w:r>
      <w:r w:rsidRPr="00BB66AA">
        <w:rPr>
          <w:lang w:val="en-US"/>
        </w:rPr>
        <w:t>.</w:t>
      </w:r>
      <w:proofErr w:type="gramEnd"/>
      <w:r w:rsidRPr="00BB66AA">
        <w:rPr>
          <w:lang w:val="en-US"/>
        </w:rPr>
        <w:t xml:space="preserve"> </w:t>
      </w:r>
      <w:proofErr w:type="gramStart"/>
      <w:r w:rsidRPr="00BB66AA">
        <w:rPr>
          <w:lang w:val="en-US"/>
        </w:rPr>
        <w:t>Web.</w:t>
      </w:r>
      <w:proofErr w:type="gramEnd"/>
      <w:r w:rsidRPr="00BB66AA">
        <w:rPr>
          <w:lang w:val="en-US"/>
        </w:rPr>
        <w:t xml:space="preserve"> 13 Dec. 2015. &lt;https://encyclopediadramatica.se/raid&gt;</w:t>
      </w:r>
    </w:p>
    <w:p w14:paraId="4F1C85D2" w14:textId="77777777" w:rsidR="00FE2CAC" w:rsidRPr="00BB66AA" w:rsidRDefault="0099719B">
      <w:pPr>
        <w:widowControl w:val="0"/>
        <w:spacing w:after="0" w:line="480" w:lineRule="auto"/>
        <w:ind w:left="600" w:hanging="600"/>
        <w:jc w:val="left"/>
        <w:rPr>
          <w:lang w:val="en-US"/>
        </w:rPr>
      </w:pPr>
      <w:proofErr w:type="gramStart"/>
      <w:r w:rsidRPr="00BB66AA">
        <w:rPr>
          <w:lang w:val="en-US"/>
        </w:rPr>
        <w:t>“FAQ - 4chan.”</w:t>
      </w:r>
      <w:proofErr w:type="gramEnd"/>
      <w:r w:rsidRPr="00BB66AA">
        <w:rPr>
          <w:lang w:val="en-US"/>
        </w:rPr>
        <w:t xml:space="preserve"> </w:t>
      </w:r>
      <w:proofErr w:type="gramStart"/>
      <w:r w:rsidRPr="00BB66AA">
        <w:rPr>
          <w:i/>
          <w:lang w:val="en-US"/>
        </w:rPr>
        <w:t>FAQ - 4chan</w:t>
      </w:r>
      <w:r w:rsidRPr="00BB66AA">
        <w:rPr>
          <w:lang w:val="en-US"/>
        </w:rPr>
        <w:t>. Web.</w:t>
      </w:r>
      <w:proofErr w:type="gramEnd"/>
      <w:r w:rsidRPr="00BB66AA">
        <w:rPr>
          <w:lang w:val="en-US"/>
        </w:rPr>
        <w:t xml:space="preserve"> 14 Dec. 2015. &lt;https://www.4chan.org/faq&gt;</w:t>
      </w:r>
    </w:p>
    <w:p w14:paraId="1446B4D0" w14:textId="77777777" w:rsidR="00FE2CAC" w:rsidRPr="00BB66AA" w:rsidRDefault="0099719B">
      <w:pPr>
        <w:widowControl w:val="0"/>
        <w:spacing w:after="0" w:line="480" w:lineRule="auto"/>
        <w:ind w:left="600" w:hanging="600"/>
        <w:jc w:val="left"/>
        <w:rPr>
          <w:lang w:val="en-US"/>
        </w:rPr>
      </w:pPr>
      <w:r w:rsidRPr="00BB66AA">
        <w:rPr>
          <w:lang w:val="en-US"/>
        </w:rPr>
        <w:t xml:space="preserve">“FOX 11 News Report On Anonymous.” </w:t>
      </w:r>
      <w:proofErr w:type="gramStart"/>
      <w:r w:rsidRPr="00BB66AA">
        <w:rPr>
          <w:i/>
          <w:lang w:val="en-US"/>
        </w:rPr>
        <w:t>YouTube</w:t>
      </w:r>
      <w:r w:rsidRPr="00BB66AA">
        <w:rPr>
          <w:lang w:val="en-US"/>
        </w:rPr>
        <w:t>.</w:t>
      </w:r>
      <w:proofErr w:type="gramEnd"/>
      <w:r w:rsidRPr="00BB66AA">
        <w:rPr>
          <w:lang w:val="en-US"/>
        </w:rPr>
        <w:t xml:space="preserve"> </w:t>
      </w:r>
      <w:proofErr w:type="gramStart"/>
      <w:r w:rsidRPr="00BB66AA">
        <w:rPr>
          <w:lang w:val="en-US"/>
        </w:rPr>
        <w:t xml:space="preserve">YouTube, </w:t>
      </w:r>
      <w:proofErr w:type="spellStart"/>
      <w:r w:rsidRPr="00BB66AA">
        <w:rPr>
          <w:lang w:val="en-US"/>
        </w:rPr>
        <w:t>n.d.</w:t>
      </w:r>
      <w:proofErr w:type="spellEnd"/>
      <w:r w:rsidRPr="00BB66AA">
        <w:rPr>
          <w:lang w:val="en-US"/>
        </w:rPr>
        <w:t xml:space="preserve"> Web.</w:t>
      </w:r>
      <w:proofErr w:type="gramEnd"/>
      <w:r w:rsidRPr="00BB66AA">
        <w:rPr>
          <w:lang w:val="en-US"/>
        </w:rPr>
        <w:t xml:space="preserve"> 13 Dec. 2015. &lt;https://www.youtube.com/watch?v=kkangvkwvkk#t=40&gt;</w:t>
      </w:r>
    </w:p>
    <w:p w14:paraId="77935C23" w14:textId="77777777" w:rsidR="00FE2CAC" w:rsidRPr="00BB66AA" w:rsidRDefault="0099719B">
      <w:pPr>
        <w:widowControl w:val="0"/>
        <w:spacing w:after="0" w:line="480" w:lineRule="auto"/>
        <w:ind w:left="600" w:hanging="600"/>
        <w:jc w:val="left"/>
        <w:rPr>
          <w:lang w:val="en-US"/>
        </w:rPr>
      </w:pPr>
      <w:r w:rsidRPr="00BB66AA">
        <w:rPr>
          <w:lang w:val="en-US"/>
        </w:rPr>
        <w:t xml:space="preserve">“GET.” </w:t>
      </w:r>
      <w:r w:rsidRPr="00BB66AA">
        <w:rPr>
          <w:i/>
          <w:lang w:val="en-US"/>
        </w:rPr>
        <w:t>Know Your Meme News</w:t>
      </w:r>
      <w:r w:rsidRPr="00BB66AA">
        <w:rPr>
          <w:lang w:val="en-US"/>
        </w:rPr>
        <w:t xml:space="preserve">. </w:t>
      </w:r>
      <w:proofErr w:type="gramStart"/>
      <w:r w:rsidRPr="00BB66AA">
        <w:rPr>
          <w:lang w:val="en-US"/>
        </w:rPr>
        <w:t>Web.</w:t>
      </w:r>
      <w:proofErr w:type="gramEnd"/>
      <w:r w:rsidRPr="00BB66AA">
        <w:rPr>
          <w:lang w:val="en-US"/>
        </w:rPr>
        <w:t xml:space="preserve"> 13 Dec. 2015. &lt;http://knowyourmeme.com/memes/get&gt;</w:t>
      </w:r>
    </w:p>
    <w:p w14:paraId="6B429CFA" w14:textId="77777777" w:rsidR="00FE2CAC" w:rsidRPr="00BB66AA" w:rsidRDefault="0099719B">
      <w:pPr>
        <w:widowControl w:val="0"/>
        <w:spacing w:after="0" w:line="480" w:lineRule="auto"/>
        <w:ind w:left="600" w:hanging="600"/>
        <w:jc w:val="left"/>
        <w:rPr>
          <w:lang w:val="en-US"/>
        </w:rPr>
      </w:pPr>
      <w:r w:rsidRPr="00BB66AA">
        <w:rPr>
          <w:lang w:val="en-US"/>
        </w:rPr>
        <w:t xml:space="preserve">“It's Over 9000!” </w:t>
      </w:r>
      <w:r w:rsidRPr="00BB66AA">
        <w:rPr>
          <w:i/>
          <w:lang w:val="en-US"/>
        </w:rPr>
        <w:t>Know Your Meme News</w:t>
      </w:r>
      <w:r w:rsidRPr="00BB66AA">
        <w:rPr>
          <w:lang w:val="en-US"/>
        </w:rPr>
        <w:t xml:space="preserve">. </w:t>
      </w:r>
      <w:proofErr w:type="gramStart"/>
      <w:r w:rsidRPr="00BB66AA">
        <w:rPr>
          <w:lang w:val="en-US"/>
        </w:rPr>
        <w:t>Web.</w:t>
      </w:r>
      <w:proofErr w:type="gramEnd"/>
      <w:r w:rsidRPr="00BB66AA">
        <w:rPr>
          <w:lang w:val="en-US"/>
        </w:rPr>
        <w:t xml:space="preserve"> 13 Dec. 2015. &lt;http://knowyourmeme.com/memes/its-over-9000&gt;</w:t>
      </w:r>
    </w:p>
    <w:p w14:paraId="758D232B" w14:textId="77777777" w:rsidR="00FE2CAC" w:rsidRPr="00BB66AA" w:rsidRDefault="0099719B">
      <w:pPr>
        <w:widowControl w:val="0"/>
        <w:spacing w:after="0" w:line="480" w:lineRule="auto"/>
        <w:ind w:left="600" w:hanging="600"/>
        <w:jc w:val="left"/>
        <w:rPr>
          <w:lang w:val="en-US"/>
        </w:rPr>
      </w:pPr>
      <w:r w:rsidRPr="00BB66AA">
        <w:rPr>
          <w:lang w:val="en-US"/>
        </w:rPr>
        <w:t xml:space="preserve">“Kill Yourself.” </w:t>
      </w:r>
      <w:r w:rsidRPr="00BB66AA">
        <w:rPr>
          <w:i/>
          <w:lang w:val="en-US"/>
        </w:rPr>
        <w:t>Know Your Meme News</w:t>
      </w:r>
      <w:r w:rsidRPr="00BB66AA">
        <w:rPr>
          <w:lang w:val="en-US"/>
        </w:rPr>
        <w:t xml:space="preserve">. </w:t>
      </w:r>
      <w:proofErr w:type="gramStart"/>
      <w:r w:rsidRPr="00BB66AA">
        <w:rPr>
          <w:lang w:val="en-US"/>
        </w:rPr>
        <w:t>Web.</w:t>
      </w:r>
      <w:proofErr w:type="gramEnd"/>
      <w:r w:rsidRPr="00BB66AA">
        <w:rPr>
          <w:lang w:val="en-US"/>
        </w:rPr>
        <w:t xml:space="preserve"> 11 Dec. 2015. &lt;http://knowyourmeme.com/memes/kill-yourself&gt;</w:t>
      </w:r>
    </w:p>
    <w:p w14:paraId="428B2EAB" w14:textId="77777777" w:rsidR="00FE2CAC" w:rsidRPr="00BB66AA" w:rsidRDefault="0099719B">
      <w:pPr>
        <w:widowControl w:val="0"/>
        <w:spacing w:after="0" w:line="480" w:lineRule="auto"/>
        <w:ind w:left="600" w:hanging="600"/>
        <w:jc w:val="left"/>
        <w:rPr>
          <w:lang w:val="en-US"/>
        </w:rPr>
      </w:pPr>
      <w:r>
        <w:t xml:space="preserve">Kim, Amy Jo. </w:t>
      </w:r>
      <w:r>
        <w:rPr>
          <w:i/>
        </w:rPr>
        <w:t xml:space="preserve">Community Building: Strategien </w:t>
      </w:r>
      <w:proofErr w:type="spellStart"/>
      <w:r>
        <w:rPr>
          <w:i/>
        </w:rPr>
        <w:t>für</w:t>
      </w:r>
      <w:proofErr w:type="spellEnd"/>
      <w:r>
        <w:rPr>
          <w:i/>
        </w:rPr>
        <w:t xml:space="preserve"> Den Aufbau Erfolgreicher Web-Communities</w:t>
      </w:r>
      <w:r>
        <w:t xml:space="preserve">. </w:t>
      </w:r>
      <w:r w:rsidRPr="00BB66AA">
        <w:rPr>
          <w:lang w:val="en-US"/>
        </w:rPr>
        <w:t>Bonn: Galileo Press, 2001. Print.</w:t>
      </w:r>
    </w:p>
    <w:p w14:paraId="708A2E4F" w14:textId="77777777" w:rsidR="00FE2CAC" w:rsidRPr="00BB66AA" w:rsidRDefault="0099719B">
      <w:pPr>
        <w:widowControl w:val="0"/>
        <w:spacing w:after="0" w:line="480" w:lineRule="auto"/>
        <w:ind w:left="600" w:hanging="600"/>
        <w:jc w:val="left"/>
        <w:rPr>
          <w:lang w:val="en-US"/>
        </w:rPr>
      </w:pPr>
      <w:r w:rsidRPr="00BB66AA">
        <w:rPr>
          <w:lang w:val="en-US"/>
        </w:rPr>
        <w:t xml:space="preserve">“LOLPRAH: OVER 9000 PENISES!” </w:t>
      </w:r>
      <w:proofErr w:type="gramStart"/>
      <w:r w:rsidRPr="00BB66AA">
        <w:rPr>
          <w:i/>
          <w:lang w:val="en-US"/>
        </w:rPr>
        <w:t>YouTube</w:t>
      </w:r>
      <w:r w:rsidRPr="00BB66AA">
        <w:rPr>
          <w:lang w:val="en-US"/>
        </w:rPr>
        <w:t>.</w:t>
      </w:r>
      <w:proofErr w:type="gramEnd"/>
      <w:r w:rsidRPr="00BB66AA">
        <w:rPr>
          <w:lang w:val="en-US"/>
        </w:rPr>
        <w:t xml:space="preserve"> </w:t>
      </w:r>
      <w:proofErr w:type="gramStart"/>
      <w:r w:rsidRPr="00BB66AA">
        <w:rPr>
          <w:lang w:val="en-US"/>
        </w:rPr>
        <w:t xml:space="preserve">YouTube, </w:t>
      </w:r>
      <w:proofErr w:type="spellStart"/>
      <w:r w:rsidRPr="00BB66AA">
        <w:rPr>
          <w:lang w:val="en-US"/>
        </w:rPr>
        <w:t>n.d.</w:t>
      </w:r>
      <w:proofErr w:type="spellEnd"/>
      <w:r w:rsidRPr="00BB66AA">
        <w:rPr>
          <w:lang w:val="en-US"/>
        </w:rPr>
        <w:t xml:space="preserve"> Web.</w:t>
      </w:r>
      <w:proofErr w:type="gramEnd"/>
      <w:r w:rsidRPr="00BB66AA">
        <w:rPr>
          <w:lang w:val="en-US"/>
        </w:rPr>
        <w:t xml:space="preserve"> 13 Dec. 2015. &lt;https://www.youtube.com/watch?v=7liyfhrgxgk&gt;</w:t>
      </w:r>
    </w:p>
    <w:p w14:paraId="001F84E3" w14:textId="77777777" w:rsidR="00FE2CAC" w:rsidRDefault="0099719B">
      <w:pPr>
        <w:widowControl w:val="0"/>
        <w:spacing w:after="0" w:line="480" w:lineRule="auto"/>
        <w:ind w:left="600" w:hanging="600"/>
        <w:jc w:val="left"/>
      </w:pPr>
      <w:proofErr w:type="gramStart"/>
      <w:r w:rsidRPr="00BB66AA">
        <w:rPr>
          <w:lang w:val="en-US"/>
        </w:rPr>
        <w:t>“</w:t>
      </w:r>
      <w:proofErr w:type="spellStart"/>
      <w:r w:rsidRPr="00BB66AA">
        <w:rPr>
          <w:lang w:val="en-US"/>
        </w:rPr>
        <w:t>Newfag</w:t>
      </w:r>
      <w:proofErr w:type="spellEnd"/>
      <w:r w:rsidRPr="00BB66AA">
        <w:rPr>
          <w:lang w:val="en-US"/>
        </w:rPr>
        <w:t>.”</w:t>
      </w:r>
      <w:proofErr w:type="gramEnd"/>
      <w:r w:rsidRPr="00BB66AA">
        <w:rPr>
          <w:lang w:val="en-US"/>
        </w:rPr>
        <w:t xml:space="preserve"> </w:t>
      </w:r>
      <w:proofErr w:type="gramStart"/>
      <w:r w:rsidRPr="00BB66AA">
        <w:rPr>
          <w:i/>
          <w:lang w:val="en-US"/>
        </w:rPr>
        <w:t>Urban Dictionary</w:t>
      </w:r>
      <w:r w:rsidRPr="00BB66AA">
        <w:rPr>
          <w:lang w:val="en-US"/>
        </w:rPr>
        <w:t>.</w:t>
      </w:r>
      <w:proofErr w:type="gramEnd"/>
      <w:r w:rsidRPr="00BB66AA">
        <w:rPr>
          <w:lang w:val="en-US"/>
        </w:rPr>
        <w:t xml:space="preserve"> </w:t>
      </w:r>
      <w:r>
        <w:t xml:space="preserve">Web. 14 </w:t>
      </w:r>
      <w:proofErr w:type="spellStart"/>
      <w:r>
        <w:t>Dec</w:t>
      </w:r>
      <w:proofErr w:type="spellEnd"/>
      <w:r>
        <w:t>. 2015. &lt;http://www.urbandictionary.com/define.php?term=newfag&gt;</w:t>
      </w:r>
    </w:p>
    <w:p w14:paraId="5439B96D" w14:textId="77777777" w:rsidR="00FE2CAC" w:rsidRPr="00BB66AA" w:rsidRDefault="0099719B">
      <w:pPr>
        <w:widowControl w:val="0"/>
        <w:spacing w:after="0" w:line="480" w:lineRule="auto"/>
        <w:ind w:left="600" w:hanging="600"/>
        <w:jc w:val="left"/>
        <w:rPr>
          <w:lang w:val="en-US"/>
        </w:rPr>
      </w:pPr>
      <w:proofErr w:type="gramStart"/>
      <w:r w:rsidRPr="00BB66AA">
        <w:rPr>
          <w:lang w:val="en-US"/>
        </w:rPr>
        <w:t>“</w:t>
      </w:r>
      <w:proofErr w:type="spellStart"/>
      <w:r w:rsidRPr="00BB66AA">
        <w:rPr>
          <w:lang w:val="en-US"/>
        </w:rPr>
        <w:t>Oldfag</w:t>
      </w:r>
      <w:proofErr w:type="spellEnd"/>
      <w:r w:rsidRPr="00BB66AA">
        <w:rPr>
          <w:lang w:val="en-US"/>
        </w:rPr>
        <w:t>.”</w:t>
      </w:r>
      <w:proofErr w:type="gramEnd"/>
      <w:r w:rsidRPr="00BB66AA">
        <w:rPr>
          <w:lang w:val="en-US"/>
        </w:rPr>
        <w:t xml:space="preserve"> </w:t>
      </w:r>
      <w:proofErr w:type="gramStart"/>
      <w:r w:rsidRPr="00BB66AA">
        <w:rPr>
          <w:i/>
          <w:lang w:val="en-US"/>
        </w:rPr>
        <w:t>Urban Dictionary</w:t>
      </w:r>
      <w:r w:rsidRPr="00BB66AA">
        <w:rPr>
          <w:lang w:val="en-US"/>
        </w:rPr>
        <w:t>.</w:t>
      </w:r>
      <w:proofErr w:type="gramEnd"/>
      <w:r w:rsidRPr="00BB66AA">
        <w:rPr>
          <w:lang w:val="en-US"/>
        </w:rPr>
        <w:t xml:space="preserve"> </w:t>
      </w:r>
      <w:proofErr w:type="gramStart"/>
      <w:r w:rsidRPr="00BB66AA">
        <w:rPr>
          <w:lang w:val="en-US"/>
        </w:rPr>
        <w:t>Web.</w:t>
      </w:r>
      <w:proofErr w:type="gramEnd"/>
      <w:r w:rsidRPr="00BB66AA">
        <w:rPr>
          <w:lang w:val="en-US"/>
        </w:rPr>
        <w:t xml:space="preserve"> 14 Dec. 2015. &lt;http://www.urbandictionary.com/define.php?term=oldfag&gt;</w:t>
      </w:r>
    </w:p>
    <w:p w14:paraId="458B76F2" w14:textId="77777777" w:rsidR="00FE2CAC" w:rsidRPr="00BB66AA" w:rsidRDefault="0099719B">
      <w:pPr>
        <w:widowControl w:val="0"/>
        <w:spacing w:after="0" w:line="480" w:lineRule="auto"/>
        <w:ind w:left="600" w:hanging="600"/>
        <w:jc w:val="left"/>
        <w:rPr>
          <w:lang w:val="en-US"/>
        </w:rPr>
      </w:pPr>
      <w:r w:rsidRPr="00BB66AA">
        <w:rPr>
          <w:lang w:val="en-US"/>
        </w:rPr>
        <w:t xml:space="preserve">Phillips, Whitney. </w:t>
      </w:r>
      <w:r w:rsidRPr="00BB66AA">
        <w:rPr>
          <w:i/>
          <w:lang w:val="en-US"/>
        </w:rPr>
        <w:t>This Is Why We Can't Have Nice Things: Mapping the Relationship b</w:t>
      </w:r>
      <w:r w:rsidRPr="00BB66AA">
        <w:rPr>
          <w:i/>
          <w:lang w:val="en-US"/>
        </w:rPr>
        <w:t>e</w:t>
      </w:r>
      <w:r w:rsidRPr="00BB66AA">
        <w:rPr>
          <w:i/>
          <w:lang w:val="en-US"/>
        </w:rPr>
        <w:t>tween Online Trolling and Mainstream Culture</w:t>
      </w:r>
      <w:r w:rsidRPr="00BB66AA">
        <w:rPr>
          <w:lang w:val="en-US"/>
        </w:rPr>
        <w:t>. Cambridge, MA: The MIT Press, 2015. Print.</w:t>
      </w:r>
    </w:p>
    <w:p w14:paraId="125EFCCE" w14:textId="77777777" w:rsidR="00FE2CAC" w:rsidRDefault="0099719B">
      <w:pPr>
        <w:widowControl w:val="0"/>
        <w:spacing w:after="0" w:line="480" w:lineRule="auto"/>
        <w:ind w:left="600" w:hanging="600"/>
        <w:jc w:val="left"/>
      </w:pPr>
      <w:proofErr w:type="gramStart"/>
      <w:r w:rsidRPr="00BB66AA">
        <w:rPr>
          <w:lang w:val="en-US"/>
        </w:rPr>
        <w:lastRenderedPageBreak/>
        <w:t>“Rules - 4chan.”</w:t>
      </w:r>
      <w:proofErr w:type="gramEnd"/>
      <w:r w:rsidRPr="00BB66AA">
        <w:rPr>
          <w:lang w:val="en-US"/>
        </w:rPr>
        <w:t xml:space="preserve"> </w:t>
      </w:r>
      <w:proofErr w:type="gramStart"/>
      <w:r w:rsidRPr="00BB66AA">
        <w:rPr>
          <w:i/>
          <w:lang w:val="en-US"/>
        </w:rPr>
        <w:t>Rules - 4chan</w:t>
      </w:r>
      <w:r w:rsidRPr="00BB66AA">
        <w:rPr>
          <w:lang w:val="en-US"/>
        </w:rPr>
        <w:t xml:space="preserve">. </w:t>
      </w:r>
      <w:r>
        <w:t>Web.</w:t>
      </w:r>
      <w:proofErr w:type="gramEnd"/>
      <w:r>
        <w:t xml:space="preserve"> 10 </w:t>
      </w:r>
      <w:proofErr w:type="spellStart"/>
      <w:r>
        <w:t>Dec</w:t>
      </w:r>
      <w:proofErr w:type="spellEnd"/>
      <w:r>
        <w:t>. 2015. &lt;https://www.4chan.org/rules&gt;</w:t>
      </w:r>
    </w:p>
    <w:p w14:paraId="61152AF9" w14:textId="77777777" w:rsidR="00FE2CAC" w:rsidRDefault="0099719B">
      <w:pPr>
        <w:widowControl w:val="0"/>
        <w:spacing w:after="0" w:line="480" w:lineRule="auto"/>
        <w:ind w:left="600" w:hanging="600"/>
        <w:jc w:val="left"/>
      </w:pPr>
      <w:r>
        <w:t xml:space="preserve">Schopenhauer, Arthur. </w:t>
      </w:r>
      <w:proofErr w:type="spellStart"/>
      <w:r>
        <w:rPr>
          <w:i/>
        </w:rPr>
        <w:t>Parega</w:t>
      </w:r>
      <w:proofErr w:type="spellEnd"/>
      <w:r>
        <w:rPr>
          <w:i/>
        </w:rPr>
        <w:t xml:space="preserve"> Und Paralipomena: Kleine Philosophische Schriften</w:t>
      </w:r>
      <w:r>
        <w:t>. Stut</w:t>
      </w:r>
      <w:r>
        <w:t>t</w:t>
      </w:r>
      <w:r>
        <w:t>gart: Cotta, 1963. Print.</w:t>
      </w:r>
    </w:p>
    <w:p w14:paraId="041E7EE2" w14:textId="77777777" w:rsidR="00FE2CAC" w:rsidRDefault="0099719B">
      <w:pPr>
        <w:widowControl w:val="0"/>
        <w:spacing w:after="0" w:line="480" w:lineRule="auto"/>
        <w:ind w:left="600" w:hanging="600"/>
        <w:jc w:val="left"/>
      </w:pPr>
      <w:r>
        <w:t xml:space="preserve">Weinrich, Harald. </w:t>
      </w:r>
      <w:proofErr w:type="spellStart"/>
      <w:r>
        <w:rPr>
          <w:i/>
        </w:rPr>
        <w:t>Lügt</w:t>
      </w:r>
      <w:proofErr w:type="spellEnd"/>
      <w:r>
        <w:rPr>
          <w:i/>
        </w:rPr>
        <w:t xml:space="preserve"> Man Im Deutschen, Wenn Man </w:t>
      </w:r>
      <w:proofErr w:type="spellStart"/>
      <w:r>
        <w:rPr>
          <w:i/>
        </w:rPr>
        <w:t>höflich</w:t>
      </w:r>
      <w:proofErr w:type="spellEnd"/>
      <w:r>
        <w:rPr>
          <w:i/>
        </w:rPr>
        <w:t xml:space="preserve"> Ist?</w:t>
      </w:r>
      <w:r>
        <w:t xml:space="preserve"> Mannheim: Bibliogr</w:t>
      </w:r>
      <w:r>
        <w:t>a</w:t>
      </w:r>
      <w:r>
        <w:t>phisches Institut, 1986. Print.</w:t>
      </w:r>
    </w:p>
    <w:p w14:paraId="20F65136" w14:textId="77777777" w:rsidR="00FE2CAC" w:rsidRDefault="0099719B">
      <w:pPr>
        <w:widowControl w:val="0"/>
        <w:spacing w:after="0" w:line="480" w:lineRule="auto"/>
        <w:ind w:left="600" w:hanging="600"/>
        <w:jc w:val="left"/>
      </w:pPr>
      <w:r>
        <w:t>“</w:t>
      </w:r>
      <w:proofErr w:type="spellStart"/>
      <w:r>
        <w:t>Zomg</w:t>
      </w:r>
      <w:proofErr w:type="spellEnd"/>
      <w:r>
        <w:t xml:space="preserve">.” </w:t>
      </w:r>
      <w:r>
        <w:rPr>
          <w:i/>
        </w:rPr>
        <w:t xml:space="preserve">Urban </w:t>
      </w:r>
      <w:proofErr w:type="spellStart"/>
      <w:r>
        <w:rPr>
          <w:i/>
        </w:rPr>
        <w:t>Dictionary</w:t>
      </w:r>
      <w:proofErr w:type="spellEnd"/>
      <w:r>
        <w:t xml:space="preserve">. Web. 13 </w:t>
      </w:r>
      <w:proofErr w:type="spellStart"/>
      <w:r>
        <w:t>Dec</w:t>
      </w:r>
      <w:proofErr w:type="spellEnd"/>
      <w:r>
        <w:t>. 2015. &lt;http://www.urbandictionary.com/define.php?term=zomg&gt;</w:t>
      </w:r>
    </w:p>
    <w:p w14:paraId="2496456F" w14:textId="77777777" w:rsidR="00FE2CAC" w:rsidRPr="006A285F" w:rsidRDefault="0099719B">
      <w:pPr>
        <w:widowControl w:val="0"/>
        <w:spacing w:after="0" w:line="480" w:lineRule="auto"/>
        <w:ind w:left="600" w:hanging="600"/>
        <w:jc w:val="left"/>
        <w:rPr>
          <w:lang w:val="de-LI"/>
        </w:rPr>
      </w:pPr>
      <w:r w:rsidRPr="006A285F">
        <w:t xml:space="preserve">“„4chan.” </w:t>
      </w:r>
      <w:r w:rsidRPr="006A285F">
        <w:rPr>
          <w:i/>
        </w:rPr>
        <w:t>FOCUS Online</w:t>
      </w:r>
      <w:r w:rsidRPr="006A285F">
        <w:t xml:space="preserve">. </w:t>
      </w:r>
      <w:r w:rsidRPr="006A285F">
        <w:rPr>
          <w:lang w:val="de-LI"/>
        </w:rPr>
        <w:t xml:space="preserve">Web. 13 </w:t>
      </w:r>
      <w:proofErr w:type="spellStart"/>
      <w:r w:rsidRPr="006A285F">
        <w:rPr>
          <w:lang w:val="de-LI"/>
        </w:rPr>
        <w:t>Dec</w:t>
      </w:r>
      <w:proofErr w:type="spellEnd"/>
      <w:r w:rsidRPr="006A285F">
        <w:rPr>
          <w:lang w:val="de-LI"/>
        </w:rPr>
        <w:t>. 2015. &lt;http://www.focus.de/digital/internet/time-voting-manipuliert-4chan-macht-kim-jong-un-zum-mann-des-jahres_aid_880238.html&gt;</w:t>
      </w:r>
    </w:p>
    <w:sectPr w:rsidR="00FE2CAC" w:rsidRPr="006A285F" w:rsidSect="00233326">
      <w:type w:val="continuous"/>
      <w:pgSz w:w="11906" w:h="16838" w:code="9"/>
      <w:pgMar w:top="1134" w:right="1134" w:bottom="1134" w:left="1134" w:header="567" w:footer="567"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2A493" w14:textId="77777777" w:rsidR="00E5701E" w:rsidRDefault="00E5701E">
      <w:pPr>
        <w:spacing w:after="0"/>
      </w:pPr>
      <w:r>
        <w:separator/>
      </w:r>
    </w:p>
    <w:p w14:paraId="5320589E" w14:textId="77777777" w:rsidR="00E5701E" w:rsidRDefault="00E5701E"/>
  </w:endnote>
  <w:endnote w:type="continuationSeparator" w:id="0">
    <w:p w14:paraId="330F5E52" w14:textId="77777777" w:rsidR="00E5701E" w:rsidRDefault="00E5701E">
      <w:pPr>
        <w:spacing w:after="0"/>
      </w:pPr>
      <w:r>
        <w:continuationSeparator/>
      </w:r>
    </w:p>
    <w:p w14:paraId="6FA2485A" w14:textId="77777777" w:rsidR="00E5701E" w:rsidRDefault="00E570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415D5" w14:textId="77777777" w:rsidR="00E5701E" w:rsidRDefault="00E5701E" w:rsidP="000E11C3">
      <w:pPr>
        <w:spacing w:after="0"/>
      </w:pPr>
      <w:r>
        <w:separator/>
      </w:r>
    </w:p>
  </w:footnote>
  <w:footnote w:type="continuationSeparator" w:id="0">
    <w:p w14:paraId="1CB7C7D4" w14:textId="77777777" w:rsidR="00E5701E" w:rsidRDefault="00E5701E">
      <w:pPr>
        <w:spacing w:after="0"/>
      </w:pPr>
      <w:r>
        <w:continuationSeparator/>
      </w:r>
    </w:p>
    <w:p w14:paraId="5179C7C3" w14:textId="77777777" w:rsidR="00E5701E" w:rsidRDefault="00E5701E"/>
  </w:footnote>
  <w:footnote w:id="1">
    <w:p w14:paraId="23D9A60E" w14:textId="77777777" w:rsidR="002702EC" w:rsidRPr="00BB66AA" w:rsidRDefault="002702EC">
      <w:pPr>
        <w:spacing w:after="0"/>
        <w:jc w:val="left"/>
        <w:rPr>
          <w:lang w:val="en-US"/>
        </w:rPr>
      </w:pPr>
      <w:r>
        <w:rPr>
          <w:vertAlign w:val="superscript"/>
        </w:rPr>
        <w:footnoteRef/>
      </w:r>
      <w:r w:rsidRPr="00BB66AA">
        <w:rPr>
          <w:sz w:val="20"/>
          <w:szCs w:val="20"/>
          <w:lang w:val="en-US"/>
        </w:rPr>
        <w:t xml:space="preserve"> 4chan community support LLC; 4CHAN: </w:t>
      </w:r>
      <w:r w:rsidRPr="00BB66AA">
        <w:rPr>
          <w:i/>
          <w:sz w:val="20"/>
          <w:szCs w:val="20"/>
          <w:lang w:val="en-US"/>
        </w:rPr>
        <w:t xml:space="preserve">4chan - </w:t>
      </w:r>
      <w:hyperlink r:id="rId1">
        <w:r w:rsidRPr="00BB66AA">
          <w:rPr>
            <w:i/>
            <w:color w:val="auto"/>
            <w:sz w:val="20"/>
            <w:szCs w:val="20"/>
            <w:u w:val="single"/>
            <w:lang w:val="en-US"/>
          </w:rPr>
          <w:t>http://4chan.org</w:t>
        </w:r>
      </w:hyperlink>
      <w:r w:rsidRPr="00BB66AA">
        <w:rPr>
          <w:i/>
          <w:sz w:val="20"/>
          <w:szCs w:val="20"/>
          <w:lang w:val="en-US"/>
        </w:rPr>
        <w:t xml:space="preserve"> </w:t>
      </w:r>
      <w:r w:rsidRPr="00BB66AA">
        <w:rPr>
          <w:sz w:val="20"/>
          <w:szCs w:val="20"/>
          <w:lang w:val="en-US"/>
        </w:rPr>
        <w:t>, Stand 12.12.2015</w:t>
      </w:r>
    </w:p>
  </w:footnote>
  <w:footnote w:id="2">
    <w:p w14:paraId="6FC421D4" w14:textId="77777777" w:rsidR="002702EC" w:rsidRDefault="002702EC">
      <w:pPr>
        <w:spacing w:after="0"/>
        <w:jc w:val="left"/>
      </w:pPr>
      <w:r>
        <w:rPr>
          <w:vertAlign w:val="superscript"/>
        </w:rPr>
        <w:footnoteRef/>
      </w:r>
      <w:r>
        <w:rPr>
          <w:sz w:val="20"/>
          <w:szCs w:val="20"/>
        </w:rPr>
        <w:t xml:space="preserve"> Board, (Deutsch: Tafel) ist eine Kategorie auf 4chan</w:t>
      </w:r>
    </w:p>
  </w:footnote>
  <w:footnote w:id="3">
    <w:p w14:paraId="5252B6F1" w14:textId="738B788F" w:rsidR="002702EC" w:rsidRDefault="002702EC">
      <w:pPr>
        <w:spacing w:after="0"/>
        <w:jc w:val="left"/>
      </w:pPr>
      <w:r>
        <w:rPr>
          <w:vertAlign w:val="superscript"/>
        </w:rPr>
        <w:footnoteRef/>
      </w:r>
      <w:r>
        <w:rPr>
          <w:sz w:val="20"/>
          <w:szCs w:val="20"/>
        </w:rPr>
        <w:t xml:space="preserve"> Thread, (Deutsch: Faden) ist ein von einem Nutzer erstellte / begonnene Diskussion</w:t>
      </w:r>
    </w:p>
  </w:footnote>
  <w:footnote w:id="4">
    <w:p w14:paraId="4A411397" w14:textId="77777777" w:rsidR="002702EC" w:rsidRDefault="002702EC">
      <w:pPr>
        <w:spacing w:after="0"/>
        <w:jc w:val="left"/>
      </w:pPr>
      <w:r>
        <w:rPr>
          <w:vertAlign w:val="superscript"/>
        </w:rPr>
        <w:footnoteRef/>
      </w:r>
      <w:r>
        <w:rPr>
          <w:sz w:val="20"/>
          <w:szCs w:val="20"/>
        </w:rPr>
        <w:t xml:space="preserve"> Post, (Deutsch: Beitrag) ist ein von einem Nutzer erstellter Beitrag zu einer Diskussion</w:t>
      </w:r>
    </w:p>
  </w:footnote>
  <w:footnote w:id="5">
    <w:p w14:paraId="3D99721B" w14:textId="77777777" w:rsidR="002702EC" w:rsidRDefault="002702EC">
      <w:pPr>
        <w:spacing w:after="0"/>
        <w:jc w:val="left"/>
      </w:pPr>
      <w:r>
        <w:rPr>
          <w:vertAlign w:val="superscript"/>
        </w:rPr>
        <w:footnoteRef/>
      </w:r>
      <w:r>
        <w:rPr>
          <w:sz w:val="20"/>
          <w:szCs w:val="20"/>
        </w:rPr>
        <w:t xml:space="preserve"> </w:t>
      </w:r>
      <w:proofErr w:type="spellStart"/>
      <w:r>
        <w:rPr>
          <w:sz w:val="20"/>
          <w:szCs w:val="20"/>
        </w:rPr>
        <w:t>Opening</w:t>
      </w:r>
      <w:proofErr w:type="spellEnd"/>
      <w:r>
        <w:rPr>
          <w:sz w:val="20"/>
          <w:szCs w:val="20"/>
        </w:rPr>
        <w:t xml:space="preserve"> Post, (Deutsch: Eröffnender Beitrag / Abgekürzt: OP) ist der erste und einführende Beitrag einer Diskussion, eines Threads. “OP” wird aber auch die Person genannt, die diesen Beitrag geschrieben hat.</w:t>
      </w:r>
    </w:p>
  </w:footnote>
  <w:footnote w:id="6">
    <w:p w14:paraId="42BB3F04" w14:textId="77777777" w:rsidR="002702EC" w:rsidRPr="00BB66AA" w:rsidRDefault="002702EC">
      <w:pPr>
        <w:spacing w:after="0"/>
        <w:rPr>
          <w:lang w:val="en-US"/>
        </w:rPr>
      </w:pPr>
      <w:r>
        <w:rPr>
          <w:vertAlign w:val="superscript"/>
        </w:rPr>
        <w:footnoteRef/>
      </w:r>
      <w:r w:rsidRPr="00BB66AA">
        <w:rPr>
          <w:sz w:val="20"/>
          <w:szCs w:val="20"/>
          <w:lang w:val="en-US"/>
        </w:rPr>
        <w:t xml:space="preserve"> 4chan, </w:t>
      </w:r>
      <w:r w:rsidRPr="00BB66AA">
        <w:rPr>
          <w:i/>
          <w:sz w:val="20"/>
          <w:szCs w:val="20"/>
          <w:lang w:val="en-US"/>
        </w:rPr>
        <w:t>/out/</w:t>
      </w:r>
      <w:r w:rsidRPr="00BB66AA">
        <w:rPr>
          <w:sz w:val="20"/>
          <w:szCs w:val="20"/>
          <w:lang w:val="en-US"/>
        </w:rPr>
        <w:t xml:space="preserve">, </w:t>
      </w:r>
      <w:proofErr w:type="spellStart"/>
      <w:r w:rsidRPr="00BB66AA">
        <w:rPr>
          <w:sz w:val="20"/>
          <w:szCs w:val="20"/>
          <w:lang w:val="en-US"/>
        </w:rPr>
        <w:t>Bildschirmaufnahme</w:t>
      </w:r>
      <w:proofErr w:type="spellEnd"/>
      <w:r w:rsidRPr="00BB66AA">
        <w:rPr>
          <w:sz w:val="20"/>
          <w:szCs w:val="20"/>
          <w:lang w:val="en-US"/>
        </w:rPr>
        <w:t>: Stand 12.12.2015</w:t>
      </w:r>
    </w:p>
  </w:footnote>
  <w:footnote w:id="7">
    <w:p w14:paraId="246D41B0" w14:textId="77777777" w:rsidR="002702EC" w:rsidRPr="00BB66AA" w:rsidRDefault="002702EC">
      <w:pPr>
        <w:spacing w:after="0"/>
        <w:rPr>
          <w:lang w:val="en-US"/>
        </w:rPr>
      </w:pPr>
      <w:r>
        <w:rPr>
          <w:vertAlign w:val="superscript"/>
        </w:rPr>
        <w:footnoteRef/>
      </w:r>
      <w:r w:rsidRPr="00BB66AA">
        <w:rPr>
          <w:sz w:val="20"/>
          <w:szCs w:val="20"/>
          <w:lang w:val="en-US"/>
        </w:rPr>
        <w:t xml:space="preserve"> 4chan, </w:t>
      </w:r>
      <w:r w:rsidRPr="00BB66AA">
        <w:rPr>
          <w:i/>
          <w:sz w:val="20"/>
          <w:szCs w:val="20"/>
          <w:lang w:val="en-US"/>
        </w:rPr>
        <w:t>/out/thread/643587</w:t>
      </w:r>
      <w:r w:rsidRPr="00BB66AA">
        <w:rPr>
          <w:sz w:val="20"/>
          <w:szCs w:val="20"/>
          <w:lang w:val="en-US"/>
        </w:rPr>
        <w:t xml:space="preserve">, </w:t>
      </w:r>
      <w:proofErr w:type="spellStart"/>
      <w:r w:rsidRPr="00BB66AA">
        <w:rPr>
          <w:sz w:val="20"/>
          <w:szCs w:val="20"/>
          <w:lang w:val="en-US"/>
        </w:rPr>
        <w:t>Bildschirmaufnahme</w:t>
      </w:r>
      <w:proofErr w:type="spellEnd"/>
      <w:r w:rsidRPr="00BB66AA">
        <w:rPr>
          <w:sz w:val="20"/>
          <w:szCs w:val="20"/>
          <w:lang w:val="en-US"/>
        </w:rPr>
        <w:t xml:space="preserve">: Stand 12.12.2015, </w:t>
      </w:r>
      <w:proofErr w:type="spellStart"/>
      <w:r w:rsidRPr="00BB66AA">
        <w:rPr>
          <w:sz w:val="20"/>
          <w:szCs w:val="20"/>
          <w:lang w:val="en-US"/>
        </w:rPr>
        <w:t>Archiv</w:t>
      </w:r>
      <w:proofErr w:type="spellEnd"/>
      <w:r w:rsidRPr="00BB66AA">
        <w:rPr>
          <w:sz w:val="20"/>
          <w:szCs w:val="20"/>
          <w:lang w:val="en-US"/>
        </w:rPr>
        <w:t xml:space="preserve">/4chan/out/643587 </w:t>
      </w:r>
    </w:p>
  </w:footnote>
  <w:footnote w:id="8">
    <w:p w14:paraId="0E7DD07C" w14:textId="77777777" w:rsidR="002702EC" w:rsidRDefault="002702EC">
      <w:pPr>
        <w:spacing w:after="0"/>
      </w:pPr>
      <w:r>
        <w:rPr>
          <w:vertAlign w:val="superscript"/>
        </w:rPr>
        <w:footnoteRef/>
      </w:r>
      <w:r>
        <w:rPr>
          <w:sz w:val="20"/>
          <w:szCs w:val="20"/>
        </w:rPr>
        <w:t xml:space="preserve"> 4chan.org, beim ersten Betreten eines Boards  Bildschirmaufnahme: Stand 14.12.2015</w:t>
      </w:r>
    </w:p>
  </w:footnote>
  <w:footnote w:id="9">
    <w:p w14:paraId="0BB3ECD5" w14:textId="77777777" w:rsidR="002702EC" w:rsidRDefault="002702EC">
      <w:pPr>
        <w:spacing w:after="0"/>
      </w:pPr>
      <w:r>
        <w:rPr>
          <w:vertAlign w:val="superscript"/>
        </w:rPr>
        <w:footnoteRef/>
      </w:r>
      <w:r>
        <w:rPr>
          <w:sz w:val="20"/>
          <w:szCs w:val="20"/>
        </w:rPr>
        <w:t xml:space="preserve"> 4chan, </w:t>
      </w:r>
      <w:proofErr w:type="spellStart"/>
      <w:r>
        <w:rPr>
          <w:i/>
          <w:sz w:val="20"/>
          <w:szCs w:val="20"/>
        </w:rPr>
        <w:t>rules</w:t>
      </w:r>
      <w:proofErr w:type="spellEnd"/>
      <w:r>
        <w:rPr>
          <w:i/>
          <w:sz w:val="20"/>
          <w:szCs w:val="20"/>
        </w:rPr>
        <w:t xml:space="preserve"> </w:t>
      </w:r>
      <w:r>
        <w:rPr>
          <w:sz w:val="20"/>
          <w:szCs w:val="20"/>
        </w:rPr>
        <w:t xml:space="preserve"> Bildschirmaufnahme: Stand 13.12.2015</w:t>
      </w:r>
    </w:p>
  </w:footnote>
  <w:footnote w:id="10">
    <w:p w14:paraId="10915B4F" w14:textId="77777777" w:rsidR="002702EC" w:rsidRDefault="002702EC">
      <w:pPr>
        <w:spacing w:after="0"/>
      </w:pPr>
      <w:r>
        <w:rPr>
          <w:vertAlign w:val="superscript"/>
        </w:rPr>
        <w:footnoteRef/>
      </w:r>
      <w:r>
        <w:rPr>
          <w:sz w:val="20"/>
          <w:szCs w:val="20"/>
        </w:rPr>
        <w:t xml:space="preserve"> </w:t>
      </w:r>
      <w:proofErr w:type="spellStart"/>
      <w:r>
        <w:rPr>
          <w:sz w:val="20"/>
          <w:szCs w:val="20"/>
        </w:rPr>
        <w:t>urbandictionary</w:t>
      </w:r>
      <w:proofErr w:type="spellEnd"/>
      <w:r>
        <w:rPr>
          <w:sz w:val="20"/>
          <w:szCs w:val="20"/>
        </w:rPr>
        <w:t xml:space="preserve">, </w:t>
      </w:r>
      <w:proofErr w:type="spellStart"/>
      <w:r>
        <w:rPr>
          <w:i/>
          <w:sz w:val="20"/>
          <w:szCs w:val="20"/>
        </w:rPr>
        <w:t>zOMG</w:t>
      </w:r>
      <w:proofErr w:type="spellEnd"/>
    </w:p>
  </w:footnote>
  <w:footnote w:id="11">
    <w:p w14:paraId="33689475" w14:textId="77777777" w:rsidR="002702EC" w:rsidRDefault="002702EC">
      <w:pPr>
        <w:spacing w:after="0"/>
      </w:pPr>
      <w:r>
        <w:rPr>
          <w:vertAlign w:val="superscript"/>
        </w:rPr>
        <w:footnoteRef/>
      </w:r>
      <w:r>
        <w:rPr>
          <w:sz w:val="20"/>
          <w:szCs w:val="20"/>
        </w:rPr>
        <w:t xml:space="preserve"> 4chan, </w:t>
      </w:r>
      <w:r>
        <w:rPr>
          <w:i/>
          <w:sz w:val="20"/>
          <w:szCs w:val="20"/>
        </w:rPr>
        <w:t xml:space="preserve">FAQ </w:t>
      </w:r>
      <w:r>
        <w:rPr>
          <w:sz w:val="20"/>
          <w:szCs w:val="20"/>
        </w:rPr>
        <w:t>Bildschirmaufnahme: Stand 13.12.2015</w:t>
      </w:r>
    </w:p>
  </w:footnote>
  <w:footnote w:id="12">
    <w:p w14:paraId="4E140D2B" w14:textId="77777777" w:rsidR="002702EC" w:rsidRDefault="002702EC">
      <w:pPr>
        <w:spacing w:after="0"/>
      </w:pPr>
      <w:r>
        <w:rPr>
          <w:vertAlign w:val="superscript"/>
        </w:rPr>
        <w:footnoteRef/>
      </w:r>
      <w:r>
        <w:rPr>
          <w:sz w:val="20"/>
          <w:szCs w:val="20"/>
        </w:rPr>
        <w:t xml:space="preserve"> 4chan, /r9k/ Bildschirmaufnahme: Stand 13.12.2015</w:t>
      </w:r>
    </w:p>
  </w:footnote>
  <w:footnote w:id="13">
    <w:p w14:paraId="7249FB17" w14:textId="77777777" w:rsidR="002702EC" w:rsidRDefault="002702EC">
      <w:pPr>
        <w:spacing w:after="0"/>
      </w:pPr>
      <w:r>
        <w:rPr>
          <w:vertAlign w:val="superscript"/>
        </w:rPr>
        <w:footnoteRef/>
      </w:r>
      <w:r>
        <w:rPr>
          <w:sz w:val="20"/>
          <w:szCs w:val="20"/>
        </w:rPr>
        <w:t xml:space="preserve"> Deutsch: Hausmeister</w:t>
      </w:r>
    </w:p>
  </w:footnote>
  <w:footnote w:id="14">
    <w:p w14:paraId="1B32A4B5" w14:textId="77777777" w:rsidR="002702EC" w:rsidRPr="00BB66AA" w:rsidRDefault="002702EC">
      <w:pPr>
        <w:spacing w:after="0"/>
        <w:rPr>
          <w:lang w:val="en-US"/>
        </w:rPr>
      </w:pPr>
      <w:r>
        <w:rPr>
          <w:vertAlign w:val="superscript"/>
        </w:rPr>
        <w:footnoteRef/>
      </w:r>
      <w:r w:rsidRPr="00BB66AA">
        <w:rPr>
          <w:sz w:val="20"/>
          <w:szCs w:val="20"/>
          <w:lang w:val="en-US"/>
        </w:rPr>
        <w:t xml:space="preserve"> 4chan, </w:t>
      </w:r>
      <w:r w:rsidRPr="00BB66AA">
        <w:rPr>
          <w:i/>
          <w:sz w:val="20"/>
          <w:szCs w:val="20"/>
          <w:lang w:val="en-US"/>
        </w:rPr>
        <w:t>FAQ</w:t>
      </w:r>
    </w:p>
  </w:footnote>
  <w:footnote w:id="15">
    <w:p w14:paraId="00E57745" w14:textId="77777777" w:rsidR="002702EC" w:rsidRPr="00BB66AA" w:rsidRDefault="002702EC">
      <w:pPr>
        <w:spacing w:after="0"/>
        <w:rPr>
          <w:lang w:val="en-US"/>
        </w:rPr>
      </w:pPr>
      <w:r>
        <w:rPr>
          <w:vertAlign w:val="superscript"/>
        </w:rPr>
        <w:footnoteRef/>
      </w:r>
      <w:r w:rsidRPr="00BB66AA">
        <w:rPr>
          <w:sz w:val="20"/>
          <w:szCs w:val="20"/>
          <w:lang w:val="en-US"/>
        </w:rPr>
        <w:t xml:space="preserve"> tanasinn.info, </w:t>
      </w:r>
      <w:r w:rsidRPr="00BB66AA">
        <w:rPr>
          <w:i/>
          <w:sz w:val="20"/>
          <w:szCs w:val="20"/>
          <w:lang w:val="en-US"/>
        </w:rPr>
        <w:t xml:space="preserve">Complete History Of 4chan </w:t>
      </w:r>
      <w:proofErr w:type="spellStart"/>
      <w:r w:rsidRPr="00BB66AA">
        <w:rPr>
          <w:sz w:val="20"/>
          <w:szCs w:val="20"/>
          <w:lang w:val="en-US"/>
        </w:rPr>
        <w:t>Bildschirmaufnahme</w:t>
      </w:r>
      <w:proofErr w:type="spellEnd"/>
      <w:r w:rsidRPr="00BB66AA">
        <w:rPr>
          <w:sz w:val="20"/>
          <w:szCs w:val="20"/>
          <w:lang w:val="en-US"/>
        </w:rPr>
        <w:t>: Stand 12.12.2015</w:t>
      </w:r>
    </w:p>
  </w:footnote>
  <w:footnote w:id="16">
    <w:p w14:paraId="7E1D386D" w14:textId="77777777" w:rsidR="002702EC" w:rsidRDefault="002702EC">
      <w:pPr>
        <w:spacing w:after="0"/>
        <w:jc w:val="left"/>
      </w:pPr>
      <w:r>
        <w:rPr>
          <w:vertAlign w:val="superscript"/>
        </w:rPr>
        <w:footnoteRef/>
      </w:r>
      <w:r>
        <w:rPr>
          <w:sz w:val="20"/>
          <w:szCs w:val="20"/>
        </w:rPr>
        <w:t xml:space="preserve"> sexuelle Darstellungen fiktiver </w:t>
      </w:r>
      <w:hyperlink r:id="rId2">
        <w:r>
          <w:rPr>
            <w:sz w:val="20"/>
            <w:szCs w:val="20"/>
          </w:rPr>
          <w:t>minderjähriger</w:t>
        </w:r>
      </w:hyperlink>
      <w:r>
        <w:rPr>
          <w:sz w:val="20"/>
          <w:szCs w:val="20"/>
        </w:rPr>
        <w:t xml:space="preserve"> Mädchen mit einem anscheinenden Alter von 8 bis 13 Ja</w:t>
      </w:r>
      <w:r>
        <w:rPr>
          <w:sz w:val="20"/>
          <w:szCs w:val="20"/>
        </w:rPr>
        <w:t>h</w:t>
      </w:r>
      <w:r>
        <w:rPr>
          <w:sz w:val="20"/>
          <w:szCs w:val="20"/>
        </w:rPr>
        <w:t xml:space="preserve">ren als auch die </w:t>
      </w:r>
      <w:hyperlink r:id="rId3">
        <w:r>
          <w:rPr>
            <w:sz w:val="20"/>
            <w:szCs w:val="20"/>
          </w:rPr>
          <w:t>sexuelle Fixierung</w:t>
        </w:r>
      </w:hyperlink>
      <w:r>
        <w:rPr>
          <w:sz w:val="20"/>
          <w:szCs w:val="20"/>
        </w:rPr>
        <w:t xml:space="preserve"> darauf bezeichnet, obwohl das in der Handlung angegebene Alter weit darüber liegen kann. - </w:t>
      </w:r>
      <w:proofErr w:type="spellStart"/>
      <w:r>
        <w:rPr>
          <w:sz w:val="20"/>
          <w:szCs w:val="20"/>
        </w:rPr>
        <w:t>de.wikipedia</w:t>
      </w:r>
      <w:proofErr w:type="spellEnd"/>
      <w:r>
        <w:rPr>
          <w:sz w:val="20"/>
          <w:szCs w:val="20"/>
        </w:rPr>
        <w:t xml:space="preserve">, </w:t>
      </w:r>
      <w:proofErr w:type="spellStart"/>
      <w:r>
        <w:rPr>
          <w:i/>
          <w:sz w:val="20"/>
          <w:szCs w:val="20"/>
        </w:rPr>
        <w:t>Lolicon</w:t>
      </w:r>
      <w:proofErr w:type="spellEnd"/>
    </w:p>
  </w:footnote>
  <w:footnote w:id="17">
    <w:p w14:paraId="420AADCD" w14:textId="77777777" w:rsidR="002702EC" w:rsidRDefault="002702EC">
      <w:pPr>
        <w:spacing w:after="0"/>
      </w:pPr>
      <w:r>
        <w:rPr>
          <w:vertAlign w:val="superscript"/>
        </w:rPr>
        <w:footnoteRef/>
      </w:r>
      <w:r>
        <w:rPr>
          <w:sz w:val="20"/>
          <w:szCs w:val="20"/>
        </w:rPr>
        <w:t xml:space="preserve"> kurz für </w:t>
      </w:r>
      <w:proofErr w:type="spellStart"/>
      <w:r>
        <w:rPr>
          <w:sz w:val="20"/>
          <w:szCs w:val="20"/>
        </w:rPr>
        <w:t>Ero</w:t>
      </w:r>
      <w:proofErr w:type="spellEnd"/>
      <w:r>
        <w:rPr>
          <w:sz w:val="20"/>
          <w:szCs w:val="20"/>
        </w:rPr>
        <w:t xml:space="preserve"> </w:t>
      </w:r>
      <w:proofErr w:type="spellStart"/>
      <w:r>
        <w:rPr>
          <w:sz w:val="20"/>
          <w:szCs w:val="20"/>
        </w:rPr>
        <w:t>Guro</w:t>
      </w:r>
      <w:proofErr w:type="spellEnd"/>
      <w:r>
        <w:rPr>
          <w:sz w:val="20"/>
          <w:szCs w:val="20"/>
        </w:rPr>
        <w:t xml:space="preserve">, steht für </w:t>
      </w:r>
      <w:proofErr w:type="spellStart"/>
      <w:r>
        <w:rPr>
          <w:sz w:val="20"/>
          <w:szCs w:val="20"/>
        </w:rPr>
        <w:t>Erotique</w:t>
      </w:r>
      <w:proofErr w:type="spellEnd"/>
      <w:r>
        <w:rPr>
          <w:sz w:val="20"/>
          <w:szCs w:val="20"/>
        </w:rPr>
        <w:t xml:space="preserve"> </w:t>
      </w:r>
      <w:proofErr w:type="spellStart"/>
      <w:r>
        <w:rPr>
          <w:sz w:val="20"/>
          <w:szCs w:val="20"/>
        </w:rPr>
        <w:t>Grotesque</w:t>
      </w:r>
      <w:proofErr w:type="spellEnd"/>
      <w:r>
        <w:rPr>
          <w:sz w:val="20"/>
          <w:szCs w:val="20"/>
        </w:rPr>
        <w:t xml:space="preserve">, ist eine Kunstrichtung in den japanischen 1920/1930er Jahren - </w:t>
      </w:r>
      <w:proofErr w:type="spellStart"/>
      <w:r>
        <w:rPr>
          <w:sz w:val="20"/>
          <w:szCs w:val="20"/>
        </w:rPr>
        <w:t>en.wikipedia</w:t>
      </w:r>
      <w:proofErr w:type="spellEnd"/>
      <w:r>
        <w:rPr>
          <w:sz w:val="20"/>
          <w:szCs w:val="20"/>
        </w:rPr>
        <w:t xml:space="preserve">, </w:t>
      </w:r>
      <w:proofErr w:type="spellStart"/>
      <w:r>
        <w:rPr>
          <w:i/>
          <w:sz w:val="20"/>
          <w:szCs w:val="20"/>
        </w:rPr>
        <w:t>Ero</w:t>
      </w:r>
      <w:proofErr w:type="spellEnd"/>
      <w:r>
        <w:rPr>
          <w:i/>
          <w:sz w:val="20"/>
          <w:szCs w:val="20"/>
        </w:rPr>
        <w:t xml:space="preserve"> </w:t>
      </w:r>
      <w:proofErr w:type="spellStart"/>
      <w:r>
        <w:rPr>
          <w:i/>
          <w:sz w:val="20"/>
          <w:szCs w:val="20"/>
        </w:rPr>
        <w:t>Guro</w:t>
      </w:r>
      <w:proofErr w:type="spellEnd"/>
    </w:p>
  </w:footnote>
  <w:footnote w:id="18">
    <w:p w14:paraId="2EBA6EC2" w14:textId="77777777" w:rsidR="002702EC" w:rsidRDefault="002702EC">
      <w:pPr>
        <w:spacing w:after="0"/>
      </w:pPr>
      <w:r>
        <w:rPr>
          <w:vertAlign w:val="superscript"/>
        </w:rPr>
        <w:footnoteRef/>
      </w:r>
      <w:r>
        <w:rPr>
          <w:sz w:val="20"/>
          <w:szCs w:val="20"/>
        </w:rPr>
        <w:t xml:space="preserve"> bezeichnet man ausserhalb des </w:t>
      </w:r>
      <w:hyperlink r:id="rId4">
        <w:r>
          <w:rPr>
            <w:sz w:val="20"/>
            <w:szCs w:val="20"/>
          </w:rPr>
          <w:t>japanischen Sprachraums</w:t>
        </w:r>
      </w:hyperlink>
      <w:r>
        <w:rPr>
          <w:sz w:val="20"/>
          <w:szCs w:val="20"/>
        </w:rPr>
        <w:t xml:space="preserve"> </w:t>
      </w:r>
      <w:hyperlink r:id="rId5">
        <w:r>
          <w:rPr>
            <w:sz w:val="20"/>
            <w:szCs w:val="20"/>
          </w:rPr>
          <w:t>pornographische</w:t>
        </w:r>
      </w:hyperlink>
      <w:r>
        <w:rPr>
          <w:sz w:val="20"/>
          <w:szCs w:val="20"/>
        </w:rPr>
        <w:t xml:space="preserve"> </w:t>
      </w:r>
      <w:hyperlink r:id="rId6">
        <w:r>
          <w:rPr>
            <w:sz w:val="20"/>
            <w:szCs w:val="20"/>
          </w:rPr>
          <w:t>Manga</w:t>
        </w:r>
      </w:hyperlink>
      <w:r>
        <w:rPr>
          <w:sz w:val="20"/>
          <w:szCs w:val="20"/>
        </w:rPr>
        <w:t xml:space="preserve"> und </w:t>
      </w:r>
      <w:hyperlink r:id="rId7">
        <w:r>
          <w:rPr>
            <w:sz w:val="20"/>
            <w:szCs w:val="20"/>
          </w:rPr>
          <w:t>Anime</w:t>
        </w:r>
      </w:hyperlink>
    </w:p>
  </w:footnote>
  <w:footnote w:id="19">
    <w:p w14:paraId="4137E7C9" w14:textId="77777777" w:rsidR="002702EC" w:rsidRDefault="002702EC">
      <w:pPr>
        <w:spacing w:after="0"/>
      </w:pPr>
      <w:r>
        <w:rPr>
          <w:vertAlign w:val="superscript"/>
        </w:rPr>
        <w:footnoteRef/>
      </w:r>
      <w:r>
        <w:rPr>
          <w:sz w:val="20"/>
          <w:szCs w:val="20"/>
        </w:rPr>
        <w:t xml:space="preserve"> Anime, mit Homosexuellen Protagonisten</w:t>
      </w:r>
    </w:p>
  </w:footnote>
  <w:footnote w:id="20">
    <w:p w14:paraId="18C3E5A9" w14:textId="77777777" w:rsidR="002702EC" w:rsidRDefault="002702EC">
      <w:pPr>
        <w:spacing w:after="0"/>
      </w:pPr>
      <w:r>
        <w:rPr>
          <w:vertAlign w:val="superscript"/>
        </w:rPr>
        <w:footnoteRef/>
      </w:r>
      <w:r>
        <w:rPr>
          <w:sz w:val="20"/>
          <w:szCs w:val="20"/>
        </w:rPr>
        <w:t xml:space="preserve"> ein /b/</w:t>
      </w:r>
      <w:proofErr w:type="spellStart"/>
      <w:r>
        <w:rPr>
          <w:sz w:val="20"/>
          <w:szCs w:val="20"/>
        </w:rPr>
        <w:t>tard</w:t>
      </w:r>
      <w:proofErr w:type="spellEnd"/>
      <w:r>
        <w:rPr>
          <w:sz w:val="20"/>
          <w:szCs w:val="20"/>
        </w:rPr>
        <w:t xml:space="preserve"> ist ein Nutzer von 4chans /b/ Board - Urban </w:t>
      </w:r>
      <w:proofErr w:type="spellStart"/>
      <w:r>
        <w:rPr>
          <w:sz w:val="20"/>
          <w:szCs w:val="20"/>
        </w:rPr>
        <w:t>Dictionary</w:t>
      </w:r>
      <w:proofErr w:type="spellEnd"/>
      <w:r>
        <w:rPr>
          <w:sz w:val="20"/>
          <w:szCs w:val="20"/>
        </w:rPr>
        <w:t xml:space="preserve">, </w:t>
      </w:r>
      <w:r>
        <w:rPr>
          <w:i/>
          <w:sz w:val="20"/>
          <w:szCs w:val="20"/>
        </w:rPr>
        <w:t>/b/</w:t>
      </w:r>
      <w:proofErr w:type="spellStart"/>
      <w:r>
        <w:rPr>
          <w:i/>
          <w:sz w:val="20"/>
          <w:szCs w:val="20"/>
        </w:rPr>
        <w:t>tard</w:t>
      </w:r>
      <w:proofErr w:type="spellEnd"/>
    </w:p>
  </w:footnote>
  <w:footnote w:id="21">
    <w:p w14:paraId="2E4E3D7E" w14:textId="77777777" w:rsidR="002702EC" w:rsidRPr="00BB66AA" w:rsidRDefault="002702EC">
      <w:pPr>
        <w:spacing w:after="0"/>
        <w:rPr>
          <w:lang w:val="en-US"/>
        </w:rPr>
      </w:pPr>
      <w:r>
        <w:rPr>
          <w:vertAlign w:val="superscript"/>
        </w:rPr>
        <w:footnoteRef/>
      </w:r>
      <w:r w:rsidRPr="00BB66AA">
        <w:rPr>
          <w:sz w:val="20"/>
          <w:szCs w:val="20"/>
          <w:lang w:val="en-US"/>
        </w:rPr>
        <w:t xml:space="preserve"> tanasinn.info, </w:t>
      </w:r>
      <w:r w:rsidRPr="00BB66AA">
        <w:rPr>
          <w:i/>
          <w:sz w:val="20"/>
          <w:szCs w:val="20"/>
          <w:lang w:val="en-US"/>
        </w:rPr>
        <w:t>Complete History Of 4chan</w:t>
      </w:r>
    </w:p>
    <w:p w14:paraId="0A99CDFD" w14:textId="77777777" w:rsidR="002702EC" w:rsidRPr="00BB66AA" w:rsidRDefault="002702EC">
      <w:pPr>
        <w:spacing w:after="0"/>
        <w:rPr>
          <w:lang w:val="en-US"/>
        </w:rPr>
      </w:pPr>
    </w:p>
  </w:footnote>
  <w:footnote w:id="22">
    <w:p w14:paraId="498013C3" w14:textId="77777777" w:rsidR="002702EC" w:rsidRPr="00BB66AA" w:rsidRDefault="002702EC">
      <w:pPr>
        <w:spacing w:after="0"/>
        <w:rPr>
          <w:lang w:val="en-US"/>
        </w:rPr>
      </w:pPr>
      <w:r>
        <w:rPr>
          <w:vertAlign w:val="superscript"/>
        </w:rPr>
        <w:footnoteRef/>
      </w:r>
      <w:r w:rsidRPr="00BB66AA">
        <w:rPr>
          <w:sz w:val="20"/>
          <w:szCs w:val="20"/>
          <w:lang w:val="en-US"/>
        </w:rPr>
        <w:t xml:space="preserve"> Digital Market Ramblings, </w:t>
      </w:r>
      <w:r w:rsidRPr="00BB66AA">
        <w:rPr>
          <w:i/>
          <w:sz w:val="20"/>
          <w:szCs w:val="20"/>
          <w:lang w:val="en-US"/>
        </w:rPr>
        <w:t>4chan Stats and Facts</w:t>
      </w:r>
    </w:p>
  </w:footnote>
  <w:footnote w:id="23">
    <w:p w14:paraId="51830A2A" w14:textId="77777777" w:rsidR="002702EC" w:rsidRDefault="002702EC">
      <w:pPr>
        <w:spacing w:after="0"/>
      </w:pPr>
      <w:r>
        <w:rPr>
          <w:vertAlign w:val="superscript"/>
        </w:rPr>
        <w:footnoteRef/>
      </w:r>
      <w:r>
        <w:rPr>
          <w:sz w:val="20"/>
          <w:szCs w:val="20"/>
        </w:rPr>
        <w:t xml:space="preserve"> Daten aus verschiedenen Quellen:</w:t>
      </w:r>
    </w:p>
    <w:p w14:paraId="2B29BD6F" w14:textId="77777777" w:rsidR="002702EC" w:rsidRDefault="002702EC">
      <w:pPr>
        <w:spacing w:after="0"/>
      </w:pPr>
      <w:r>
        <w:rPr>
          <w:sz w:val="20"/>
          <w:szCs w:val="20"/>
        </w:rPr>
        <w:t xml:space="preserve">Digital Market </w:t>
      </w:r>
      <w:proofErr w:type="spellStart"/>
      <w:r>
        <w:rPr>
          <w:sz w:val="20"/>
          <w:szCs w:val="20"/>
        </w:rPr>
        <w:t>Ramblings</w:t>
      </w:r>
      <w:proofErr w:type="spellEnd"/>
      <w:r>
        <w:rPr>
          <w:sz w:val="20"/>
          <w:szCs w:val="20"/>
        </w:rPr>
        <w:t xml:space="preserve">, </w:t>
      </w:r>
      <w:r>
        <w:rPr>
          <w:i/>
          <w:sz w:val="20"/>
          <w:szCs w:val="20"/>
        </w:rPr>
        <w:t xml:space="preserve">4chan </w:t>
      </w:r>
      <w:proofErr w:type="spellStart"/>
      <w:r>
        <w:rPr>
          <w:i/>
          <w:sz w:val="20"/>
          <w:szCs w:val="20"/>
        </w:rPr>
        <w:t>Stats</w:t>
      </w:r>
      <w:proofErr w:type="spellEnd"/>
      <w:r>
        <w:rPr>
          <w:i/>
          <w:sz w:val="20"/>
          <w:szCs w:val="20"/>
        </w:rPr>
        <w:t xml:space="preserve"> </w:t>
      </w:r>
      <w:proofErr w:type="spellStart"/>
      <w:r>
        <w:rPr>
          <w:i/>
          <w:sz w:val="20"/>
          <w:szCs w:val="20"/>
        </w:rPr>
        <w:t>and</w:t>
      </w:r>
      <w:proofErr w:type="spellEnd"/>
      <w:r>
        <w:rPr>
          <w:i/>
          <w:sz w:val="20"/>
          <w:szCs w:val="20"/>
        </w:rPr>
        <w:t xml:space="preserve"> Facts</w:t>
      </w:r>
    </w:p>
    <w:p w14:paraId="7B550C6F" w14:textId="77777777" w:rsidR="002702EC" w:rsidRPr="00BB66AA" w:rsidRDefault="002702EC">
      <w:pPr>
        <w:spacing w:after="0"/>
        <w:jc w:val="left"/>
        <w:rPr>
          <w:lang w:val="en-US"/>
        </w:rPr>
      </w:pPr>
      <w:r w:rsidRPr="00BB66AA">
        <w:rPr>
          <w:sz w:val="20"/>
          <w:szCs w:val="20"/>
          <w:lang w:val="en-US"/>
        </w:rPr>
        <w:t xml:space="preserve">Digital Market Ramblings, </w:t>
      </w:r>
      <w:r w:rsidRPr="00BB66AA">
        <w:rPr>
          <w:i/>
          <w:sz w:val="20"/>
          <w:szCs w:val="20"/>
          <w:lang w:val="en-US"/>
        </w:rPr>
        <w:t>DMR Directory of Social Network, App and Digital Stats</w:t>
      </w:r>
    </w:p>
    <w:p w14:paraId="08CAF89C" w14:textId="77777777" w:rsidR="002702EC" w:rsidRPr="00BB66AA" w:rsidRDefault="002702EC">
      <w:pPr>
        <w:spacing w:after="0"/>
        <w:rPr>
          <w:lang w:val="en-US"/>
        </w:rPr>
      </w:pPr>
      <w:r w:rsidRPr="00BB66AA">
        <w:rPr>
          <w:sz w:val="20"/>
          <w:szCs w:val="20"/>
          <w:lang w:val="en-US"/>
        </w:rPr>
        <w:t xml:space="preserve">Know Your Meme, </w:t>
      </w:r>
      <w:r w:rsidRPr="00BB66AA">
        <w:rPr>
          <w:i/>
          <w:sz w:val="20"/>
          <w:szCs w:val="20"/>
          <w:lang w:val="en-US"/>
        </w:rPr>
        <w:t xml:space="preserve">Image 834588 - </w:t>
      </w:r>
      <w:proofErr w:type="spellStart"/>
      <w:r w:rsidRPr="00BB66AA">
        <w:rPr>
          <w:i/>
          <w:sz w:val="20"/>
          <w:szCs w:val="20"/>
          <w:lang w:val="en-US"/>
        </w:rPr>
        <w:t>Imageboard</w:t>
      </w:r>
      <w:proofErr w:type="spellEnd"/>
      <w:r w:rsidRPr="00BB66AA">
        <w:rPr>
          <w:i/>
          <w:sz w:val="20"/>
          <w:szCs w:val="20"/>
          <w:lang w:val="en-US"/>
        </w:rPr>
        <w:t xml:space="preserve"> Post per Hour Comparison</w:t>
      </w:r>
      <w:r w:rsidRPr="00BB66AA">
        <w:rPr>
          <w:sz w:val="20"/>
          <w:szCs w:val="20"/>
          <w:lang w:val="en-US"/>
        </w:rPr>
        <w:t xml:space="preserve">, Stand 20.9.2014 </w:t>
      </w:r>
    </w:p>
  </w:footnote>
  <w:footnote w:id="24">
    <w:p w14:paraId="6DB03CEE" w14:textId="77777777" w:rsidR="002702EC" w:rsidRDefault="002702EC">
      <w:pPr>
        <w:spacing w:after="0"/>
      </w:pPr>
      <w:r>
        <w:rPr>
          <w:vertAlign w:val="superscript"/>
        </w:rPr>
        <w:footnoteRef/>
      </w:r>
      <w:r>
        <w:rPr>
          <w:sz w:val="20"/>
          <w:szCs w:val="20"/>
        </w:rPr>
        <w:t xml:space="preserve"> 4chan, Stand 12.12.2015</w:t>
      </w:r>
    </w:p>
  </w:footnote>
  <w:footnote w:id="25">
    <w:p w14:paraId="1D1E6283" w14:textId="77777777" w:rsidR="002702EC" w:rsidRDefault="002702EC">
      <w:pPr>
        <w:spacing w:after="0"/>
        <w:jc w:val="left"/>
      </w:pPr>
      <w:r>
        <w:rPr>
          <w:vertAlign w:val="superscript"/>
        </w:rPr>
        <w:footnoteRef/>
      </w:r>
      <w:r>
        <w:rPr>
          <w:sz w:val="20"/>
          <w:szCs w:val="20"/>
        </w:rPr>
        <w:t xml:space="preserve"> In unserem Archiv finden Sie viele Beispiele als auch Referenzen zu unserer Partizipation in den Boards: </w:t>
      </w:r>
      <w:r>
        <w:rPr>
          <w:i/>
          <w:sz w:val="20"/>
          <w:szCs w:val="20"/>
        </w:rPr>
        <w:t>Archiv/4chan/</w:t>
      </w:r>
    </w:p>
  </w:footnote>
  <w:footnote w:id="26">
    <w:p w14:paraId="31B5EC5F" w14:textId="77777777" w:rsidR="002702EC" w:rsidRPr="00BB66AA" w:rsidRDefault="002702EC">
      <w:pPr>
        <w:spacing w:after="0"/>
        <w:rPr>
          <w:lang w:val="en-US"/>
        </w:rPr>
      </w:pPr>
      <w:r>
        <w:rPr>
          <w:vertAlign w:val="superscript"/>
        </w:rPr>
        <w:footnoteRef/>
      </w:r>
      <w:r w:rsidRPr="00BB66AA">
        <w:rPr>
          <w:sz w:val="20"/>
          <w:szCs w:val="20"/>
          <w:lang w:val="en-US"/>
        </w:rPr>
        <w:t xml:space="preserve"> 4chan, </w:t>
      </w:r>
      <w:r w:rsidRPr="00BB66AA">
        <w:rPr>
          <w:i/>
          <w:sz w:val="20"/>
          <w:szCs w:val="20"/>
          <w:lang w:val="en-US"/>
        </w:rPr>
        <w:t>/</w:t>
      </w:r>
      <w:proofErr w:type="spellStart"/>
      <w:r w:rsidRPr="00BB66AA">
        <w:rPr>
          <w:i/>
          <w:sz w:val="20"/>
          <w:szCs w:val="20"/>
          <w:lang w:val="en-US"/>
        </w:rPr>
        <w:t>cgl</w:t>
      </w:r>
      <w:proofErr w:type="spellEnd"/>
      <w:r w:rsidRPr="00BB66AA">
        <w:rPr>
          <w:i/>
          <w:sz w:val="20"/>
          <w:szCs w:val="20"/>
          <w:lang w:val="en-US"/>
        </w:rPr>
        <w:t>/ - Cosplay &amp; EGL</w:t>
      </w:r>
      <w:r w:rsidRPr="00BB66AA">
        <w:rPr>
          <w:sz w:val="20"/>
          <w:szCs w:val="20"/>
          <w:lang w:val="en-US"/>
        </w:rPr>
        <w:t>, Rules</w:t>
      </w:r>
    </w:p>
  </w:footnote>
  <w:footnote w:id="27">
    <w:p w14:paraId="2B39B581" w14:textId="77777777" w:rsidR="002702EC" w:rsidRPr="00BB66AA" w:rsidRDefault="002702EC">
      <w:pPr>
        <w:spacing w:after="0"/>
        <w:rPr>
          <w:lang w:val="en-US"/>
        </w:rPr>
      </w:pPr>
      <w:r>
        <w:rPr>
          <w:vertAlign w:val="superscript"/>
        </w:rPr>
        <w:footnoteRef/>
      </w:r>
      <w:r w:rsidRPr="00BB66AA">
        <w:rPr>
          <w:sz w:val="20"/>
          <w:szCs w:val="20"/>
          <w:lang w:val="en-US"/>
        </w:rPr>
        <w:t xml:space="preserve"> </w:t>
      </w:r>
      <w:proofErr w:type="spellStart"/>
      <w:r w:rsidRPr="00BB66AA">
        <w:rPr>
          <w:sz w:val="20"/>
          <w:szCs w:val="20"/>
          <w:lang w:val="en-US"/>
        </w:rPr>
        <w:t>de.Wikipedia</w:t>
      </w:r>
      <w:proofErr w:type="spellEnd"/>
      <w:r w:rsidRPr="00BB66AA">
        <w:rPr>
          <w:sz w:val="20"/>
          <w:szCs w:val="20"/>
          <w:lang w:val="en-US"/>
        </w:rPr>
        <w:t xml:space="preserve">, </w:t>
      </w:r>
      <w:r w:rsidRPr="00BB66AA">
        <w:rPr>
          <w:i/>
          <w:sz w:val="20"/>
          <w:szCs w:val="20"/>
          <w:lang w:val="en-US"/>
        </w:rPr>
        <w:t>Lolita-Mode</w:t>
      </w:r>
    </w:p>
  </w:footnote>
  <w:footnote w:id="28">
    <w:p w14:paraId="5FF4EA28" w14:textId="77777777" w:rsidR="002702EC" w:rsidRDefault="002702EC">
      <w:pPr>
        <w:spacing w:after="0"/>
      </w:pPr>
      <w:r>
        <w:rPr>
          <w:vertAlign w:val="superscript"/>
        </w:rPr>
        <w:footnoteRef/>
      </w:r>
      <w:r>
        <w:rPr>
          <w:sz w:val="20"/>
          <w:szCs w:val="20"/>
        </w:rPr>
        <w:t xml:space="preserve"> 4chan, </w:t>
      </w:r>
      <w:r>
        <w:rPr>
          <w:i/>
          <w:sz w:val="20"/>
          <w:szCs w:val="20"/>
        </w:rPr>
        <w:t>/f/</w:t>
      </w:r>
      <w:r>
        <w:rPr>
          <w:sz w:val="20"/>
          <w:szCs w:val="20"/>
        </w:rPr>
        <w:t>, Bildschirmaufnahme: Stand 10.12.2015</w:t>
      </w:r>
    </w:p>
  </w:footnote>
  <w:footnote w:id="29">
    <w:p w14:paraId="51C7E7A2" w14:textId="77777777" w:rsidR="002702EC" w:rsidRDefault="002702EC">
      <w:pPr>
        <w:spacing w:after="0"/>
      </w:pPr>
      <w:r>
        <w:rPr>
          <w:vertAlign w:val="superscript"/>
        </w:rPr>
        <w:footnoteRef/>
      </w:r>
      <w:r>
        <w:rPr>
          <w:sz w:val="20"/>
          <w:szCs w:val="20"/>
        </w:rPr>
        <w:t xml:space="preserve"> </w:t>
      </w:r>
      <w:proofErr w:type="spellStart"/>
      <w:r>
        <w:rPr>
          <w:sz w:val="20"/>
          <w:szCs w:val="20"/>
        </w:rPr>
        <w:t>de.wikipedia</w:t>
      </w:r>
      <w:proofErr w:type="spellEnd"/>
      <w:r>
        <w:rPr>
          <w:sz w:val="20"/>
          <w:szCs w:val="20"/>
        </w:rPr>
        <w:t xml:space="preserve">, </w:t>
      </w:r>
      <w:proofErr w:type="spellStart"/>
      <w:r>
        <w:rPr>
          <w:i/>
          <w:sz w:val="20"/>
          <w:szCs w:val="20"/>
        </w:rPr>
        <w:t>Otaku</w:t>
      </w:r>
      <w:proofErr w:type="spellEnd"/>
    </w:p>
  </w:footnote>
  <w:footnote w:id="30">
    <w:p w14:paraId="7D0E094A" w14:textId="77777777" w:rsidR="002702EC" w:rsidRDefault="002702EC">
      <w:pPr>
        <w:spacing w:after="0"/>
      </w:pPr>
      <w:r>
        <w:rPr>
          <w:vertAlign w:val="superscript"/>
        </w:rPr>
        <w:footnoteRef/>
      </w:r>
      <w:r>
        <w:rPr>
          <w:sz w:val="20"/>
          <w:szCs w:val="20"/>
        </w:rPr>
        <w:t xml:space="preserve"> </w:t>
      </w:r>
      <w:proofErr w:type="spellStart"/>
      <w:r>
        <w:rPr>
          <w:sz w:val="20"/>
          <w:szCs w:val="20"/>
        </w:rPr>
        <w:t>de.wikipedia</w:t>
      </w:r>
      <w:proofErr w:type="spellEnd"/>
      <w:r>
        <w:rPr>
          <w:sz w:val="20"/>
          <w:szCs w:val="20"/>
        </w:rPr>
        <w:t xml:space="preserve">, </w:t>
      </w:r>
      <w:proofErr w:type="spellStart"/>
      <w:r>
        <w:rPr>
          <w:i/>
          <w:sz w:val="20"/>
          <w:szCs w:val="20"/>
        </w:rPr>
        <w:t>Oekaki</w:t>
      </w:r>
      <w:proofErr w:type="spellEnd"/>
    </w:p>
  </w:footnote>
  <w:footnote w:id="31">
    <w:p w14:paraId="1E875B1D" w14:textId="77777777" w:rsidR="002702EC" w:rsidRDefault="002702EC">
      <w:pPr>
        <w:spacing w:after="0"/>
      </w:pPr>
      <w:r>
        <w:rPr>
          <w:vertAlign w:val="superscript"/>
        </w:rPr>
        <w:footnoteRef/>
      </w:r>
      <w:r>
        <w:rPr>
          <w:sz w:val="20"/>
          <w:szCs w:val="20"/>
        </w:rPr>
        <w:t xml:space="preserve"> NSFW = Not Safe </w:t>
      </w:r>
      <w:proofErr w:type="spellStart"/>
      <w:r>
        <w:rPr>
          <w:sz w:val="20"/>
          <w:szCs w:val="20"/>
        </w:rPr>
        <w:t>For</w:t>
      </w:r>
      <w:proofErr w:type="spellEnd"/>
      <w:r>
        <w:rPr>
          <w:sz w:val="20"/>
          <w:szCs w:val="20"/>
        </w:rPr>
        <w:t xml:space="preserve"> Work, unangemessen für den Arbeitsplatz</w:t>
      </w:r>
    </w:p>
  </w:footnote>
  <w:footnote w:id="32">
    <w:p w14:paraId="49BF2B7F" w14:textId="77777777" w:rsidR="002702EC" w:rsidRPr="00BB66AA" w:rsidRDefault="002702EC">
      <w:pPr>
        <w:spacing w:after="0"/>
        <w:rPr>
          <w:lang w:val="en-US"/>
        </w:rPr>
      </w:pPr>
      <w:r>
        <w:rPr>
          <w:vertAlign w:val="superscript"/>
        </w:rPr>
        <w:footnoteRef/>
      </w:r>
      <w:r w:rsidRPr="00BB66AA">
        <w:rPr>
          <w:sz w:val="20"/>
          <w:szCs w:val="20"/>
          <w:lang w:val="en-US"/>
        </w:rPr>
        <w:t xml:space="preserve"> </w:t>
      </w:r>
      <w:proofErr w:type="spellStart"/>
      <w:r w:rsidRPr="00BB66AA">
        <w:rPr>
          <w:sz w:val="20"/>
          <w:szCs w:val="20"/>
          <w:lang w:val="en-US"/>
        </w:rPr>
        <w:t>Eine</w:t>
      </w:r>
      <w:proofErr w:type="spellEnd"/>
      <w:r w:rsidRPr="00BB66AA">
        <w:rPr>
          <w:sz w:val="20"/>
          <w:szCs w:val="20"/>
          <w:lang w:val="en-US"/>
        </w:rPr>
        <w:t xml:space="preserve"> </w:t>
      </w:r>
      <w:proofErr w:type="spellStart"/>
      <w:r w:rsidRPr="00BB66AA">
        <w:rPr>
          <w:sz w:val="20"/>
          <w:szCs w:val="20"/>
          <w:lang w:val="en-US"/>
        </w:rPr>
        <w:t>Forumspiel</w:t>
      </w:r>
      <w:proofErr w:type="spellEnd"/>
      <w:r w:rsidRPr="00BB66AA">
        <w:rPr>
          <w:sz w:val="20"/>
          <w:szCs w:val="20"/>
          <w:lang w:val="en-US"/>
        </w:rPr>
        <w:t xml:space="preserve"> - Know Your Meme, </w:t>
      </w:r>
      <w:r w:rsidRPr="00BB66AA">
        <w:rPr>
          <w:i/>
          <w:sz w:val="20"/>
          <w:szCs w:val="20"/>
          <w:lang w:val="en-US"/>
        </w:rPr>
        <w:t>GET</w:t>
      </w:r>
    </w:p>
  </w:footnote>
  <w:footnote w:id="33">
    <w:p w14:paraId="45F4774F" w14:textId="121C088B" w:rsidR="002702EC" w:rsidRDefault="002702EC">
      <w:pPr>
        <w:spacing w:after="0"/>
      </w:pPr>
      <w:r>
        <w:rPr>
          <w:vertAlign w:val="superscript"/>
        </w:rPr>
        <w:footnoteRef/>
      </w:r>
      <w:r>
        <w:rPr>
          <w:sz w:val="20"/>
          <w:szCs w:val="20"/>
        </w:rPr>
        <w:t xml:space="preserve"> </w:t>
      </w:r>
      <w:proofErr w:type="spellStart"/>
      <w:r>
        <w:rPr>
          <w:sz w:val="20"/>
          <w:szCs w:val="20"/>
        </w:rPr>
        <w:t>Meme</w:t>
      </w:r>
      <w:proofErr w:type="spellEnd"/>
      <w:r>
        <w:rPr>
          <w:sz w:val="20"/>
          <w:szCs w:val="20"/>
        </w:rPr>
        <w:t xml:space="preserve"> auch Internetphänomen, Sich kulturell fortpflanzende Idee / Bild / Video - </w:t>
      </w:r>
      <w:proofErr w:type="spellStart"/>
      <w:r>
        <w:rPr>
          <w:sz w:val="20"/>
          <w:szCs w:val="20"/>
        </w:rPr>
        <w:t>en.wikipedia</w:t>
      </w:r>
      <w:proofErr w:type="spellEnd"/>
      <w:r>
        <w:rPr>
          <w:sz w:val="20"/>
          <w:szCs w:val="20"/>
        </w:rPr>
        <w:t xml:space="preserve">, </w:t>
      </w:r>
      <w:proofErr w:type="spellStart"/>
      <w:r>
        <w:rPr>
          <w:i/>
          <w:sz w:val="20"/>
          <w:szCs w:val="20"/>
        </w:rPr>
        <w:t>Meme</w:t>
      </w:r>
      <w:proofErr w:type="spellEnd"/>
    </w:p>
  </w:footnote>
  <w:footnote w:id="34">
    <w:p w14:paraId="4E91F92D" w14:textId="77777777" w:rsidR="002702EC" w:rsidRDefault="002702EC">
      <w:pPr>
        <w:spacing w:after="0"/>
      </w:pPr>
      <w:r>
        <w:rPr>
          <w:vertAlign w:val="superscript"/>
        </w:rPr>
        <w:footnoteRef/>
      </w:r>
      <w:r>
        <w:rPr>
          <w:sz w:val="20"/>
          <w:szCs w:val="20"/>
        </w:rPr>
        <w:t xml:space="preserve"> </w:t>
      </w:r>
      <w:proofErr w:type="spellStart"/>
      <w:r>
        <w:rPr>
          <w:sz w:val="20"/>
          <w:szCs w:val="20"/>
        </w:rPr>
        <w:t>de.wikipedia</w:t>
      </w:r>
      <w:proofErr w:type="spellEnd"/>
      <w:r>
        <w:rPr>
          <w:sz w:val="20"/>
          <w:szCs w:val="20"/>
        </w:rPr>
        <w:t xml:space="preserve">, </w:t>
      </w:r>
      <w:proofErr w:type="spellStart"/>
      <w:r>
        <w:rPr>
          <w:i/>
          <w:sz w:val="20"/>
          <w:szCs w:val="20"/>
        </w:rPr>
        <w:t>Etchi</w:t>
      </w:r>
      <w:proofErr w:type="spellEnd"/>
    </w:p>
  </w:footnote>
  <w:footnote w:id="35">
    <w:p w14:paraId="51110744" w14:textId="77777777" w:rsidR="002702EC" w:rsidRDefault="002702EC">
      <w:pPr>
        <w:spacing w:after="0"/>
      </w:pPr>
      <w:r>
        <w:rPr>
          <w:vertAlign w:val="superscript"/>
        </w:rPr>
        <w:footnoteRef/>
      </w:r>
      <w:r>
        <w:rPr>
          <w:sz w:val="20"/>
          <w:szCs w:val="20"/>
        </w:rPr>
        <w:t xml:space="preserve"> </w:t>
      </w:r>
      <w:proofErr w:type="spellStart"/>
      <w:r>
        <w:rPr>
          <w:sz w:val="20"/>
          <w:szCs w:val="20"/>
        </w:rPr>
        <w:t>de.wikipedia</w:t>
      </w:r>
      <w:proofErr w:type="spellEnd"/>
      <w:r>
        <w:rPr>
          <w:sz w:val="20"/>
          <w:szCs w:val="20"/>
        </w:rPr>
        <w:t xml:space="preserve">, </w:t>
      </w:r>
      <w:r>
        <w:rPr>
          <w:i/>
          <w:sz w:val="20"/>
          <w:szCs w:val="20"/>
        </w:rPr>
        <w:t>Yuri</w:t>
      </w:r>
    </w:p>
  </w:footnote>
  <w:footnote w:id="36">
    <w:p w14:paraId="1550A654" w14:textId="55DDF3C2" w:rsidR="002702EC" w:rsidRDefault="002702EC">
      <w:pPr>
        <w:spacing w:after="0"/>
      </w:pPr>
      <w:r>
        <w:rPr>
          <w:vertAlign w:val="superscript"/>
        </w:rPr>
        <w:footnoteRef/>
      </w:r>
      <w:r>
        <w:rPr>
          <w:sz w:val="20"/>
          <w:szCs w:val="20"/>
        </w:rPr>
        <w:t xml:space="preserve"> </w:t>
      </w:r>
      <w:proofErr w:type="spellStart"/>
      <w:r>
        <w:rPr>
          <w:sz w:val="20"/>
          <w:szCs w:val="20"/>
        </w:rPr>
        <w:t>de.wikipedia</w:t>
      </w:r>
      <w:proofErr w:type="spellEnd"/>
      <w:r>
        <w:rPr>
          <w:sz w:val="20"/>
          <w:szCs w:val="20"/>
        </w:rPr>
        <w:t xml:space="preserve">, </w:t>
      </w:r>
      <w:proofErr w:type="spellStart"/>
      <w:r>
        <w:rPr>
          <w:i/>
          <w:sz w:val="20"/>
          <w:szCs w:val="20"/>
        </w:rPr>
        <w:t>BitTorrent</w:t>
      </w:r>
      <w:proofErr w:type="spellEnd"/>
    </w:p>
  </w:footnote>
  <w:footnote w:id="37">
    <w:p w14:paraId="5209AA33" w14:textId="5373E832" w:rsidR="002702EC" w:rsidRDefault="002702EC">
      <w:pPr>
        <w:spacing w:after="0"/>
        <w:jc w:val="left"/>
      </w:pPr>
      <w:r>
        <w:rPr>
          <w:vertAlign w:val="superscript"/>
        </w:rPr>
        <w:footnoteRef/>
      </w:r>
      <w:r>
        <w:rPr>
          <w:sz w:val="20"/>
          <w:szCs w:val="20"/>
        </w:rPr>
        <w:t xml:space="preserve"> An Arthur Schoppenhauer angelehnter Formulierung: „</w:t>
      </w:r>
      <w:r>
        <w:rPr>
          <w:i/>
          <w:sz w:val="20"/>
          <w:szCs w:val="20"/>
        </w:rPr>
        <w:t>Höflichkeit ist ein sprachliches oder nichtsprachl</w:t>
      </w:r>
      <w:r>
        <w:rPr>
          <w:i/>
          <w:sz w:val="20"/>
          <w:szCs w:val="20"/>
        </w:rPr>
        <w:t>i</w:t>
      </w:r>
      <w:r>
        <w:rPr>
          <w:i/>
          <w:sz w:val="20"/>
          <w:szCs w:val="20"/>
        </w:rPr>
        <w:t>ches Verhalten, das zum normalen Umgang der Menschen miteinander gehört und den Zweck hat, die Vo</w:t>
      </w:r>
      <w:r>
        <w:rPr>
          <w:i/>
          <w:sz w:val="20"/>
          <w:szCs w:val="20"/>
        </w:rPr>
        <w:t>r</w:t>
      </w:r>
      <w:r>
        <w:rPr>
          <w:i/>
          <w:sz w:val="20"/>
          <w:szCs w:val="20"/>
        </w:rPr>
        <w:t>züge eines anderen Menschen indirekt zur Ersche</w:t>
      </w:r>
      <w:r>
        <w:rPr>
          <w:i/>
          <w:sz w:val="20"/>
          <w:szCs w:val="20"/>
        </w:rPr>
        <w:t>i</w:t>
      </w:r>
      <w:r>
        <w:rPr>
          <w:i/>
          <w:sz w:val="20"/>
          <w:szCs w:val="20"/>
        </w:rPr>
        <w:t>nung zu bringen oder ihn zu schonen, wenn er vielleicht nicht vorzüglich sein will.</w:t>
      </w:r>
      <w:r>
        <w:rPr>
          <w:sz w:val="20"/>
          <w:szCs w:val="20"/>
        </w:rPr>
        <w:t xml:space="preserve">“ - </w:t>
      </w:r>
      <w:hyperlink r:id="rId8">
        <w:r>
          <w:rPr>
            <w:sz w:val="20"/>
            <w:szCs w:val="20"/>
          </w:rPr>
          <w:t>Harald Weinrich</w:t>
        </w:r>
      </w:hyperlink>
      <w:r>
        <w:rPr>
          <w:sz w:val="20"/>
          <w:szCs w:val="20"/>
        </w:rPr>
        <w:t xml:space="preserve">: </w:t>
      </w:r>
      <w:r>
        <w:rPr>
          <w:i/>
          <w:sz w:val="20"/>
          <w:szCs w:val="20"/>
        </w:rPr>
        <w:t>Lügt man im Deutschen, wenn man höflich ist?</w:t>
      </w:r>
      <w:r>
        <w:rPr>
          <w:sz w:val="20"/>
          <w:szCs w:val="20"/>
        </w:rPr>
        <w:t xml:space="preserve"> Mannheim–Wien–Zürich: Bibliographisches Institut / Dudenverlag 1986, S. 24 (Hervorhebung i. Orig.). Vgl. </w:t>
      </w:r>
      <w:hyperlink r:id="rId9">
        <w:r>
          <w:rPr>
            <w:sz w:val="20"/>
            <w:szCs w:val="20"/>
          </w:rPr>
          <w:t>Arthur Sch</w:t>
        </w:r>
        <w:r>
          <w:rPr>
            <w:sz w:val="20"/>
            <w:szCs w:val="20"/>
          </w:rPr>
          <w:t>o</w:t>
        </w:r>
        <w:r>
          <w:rPr>
            <w:sz w:val="20"/>
            <w:szCs w:val="20"/>
          </w:rPr>
          <w:t>penhauer</w:t>
        </w:r>
      </w:hyperlink>
      <w:r>
        <w:rPr>
          <w:sz w:val="20"/>
          <w:szCs w:val="20"/>
        </w:rPr>
        <w:t xml:space="preserve">: </w:t>
      </w:r>
      <w:hyperlink r:id="rId10">
        <w:r>
          <w:rPr>
            <w:sz w:val="20"/>
            <w:szCs w:val="20"/>
          </w:rPr>
          <w:t>Parerga und Paralipomena</w:t>
        </w:r>
      </w:hyperlink>
      <w:r>
        <w:rPr>
          <w:sz w:val="20"/>
          <w:szCs w:val="20"/>
        </w:rPr>
        <w:t xml:space="preserve">: Kleine philosophische Schriften. Bd. 1. In: </w:t>
      </w:r>
      <w:proofErr w:type="spellStart"/>
      <w:r>
        <w:rPr>
          <w:sz w:val="20"/>
          <w:szCs w:val="20"/>
        </w:rPr>
        <w:t>Ders</w:t>
      </w:r>
      <w:proofErr w:type="spellEnd"/>
      <w:r>
        <w:rPr>
          <w:sz w:val="20"/>
          <w:szCs w:val="20"/>
        </w:rPr>
        <w:t>., Werke in fünf Bä</w:t>
      </w:r>
      <w:r>
        <w:rPr>
          <w:sz w:val="20"/>
          <w:szCs w:val="20"/>
        </w:rPr>
        <w:t>n</w:t>
      </w:r>
      <w:r>
        <w:rPr>
          <w:sz w:val="20"/>
          <w:szCs w:val="20"/>
        </w:rPr>
        <w:t>den. Hrsg. von Ludger Lütkehaus. Zürich: Haffmans 1991. Bd. 4, S. 453</w:t>
      </w:r>
    </w:p>
  </w:footnote>
  <w:footnote w:id="38">
    <w:p w14:paraId="57D33D85" w14:textId="08716646" w:rsidR="002702EC" w:rsidRDefault="002702EC">
      <w:pPr>
        <w:spacing w:after="0"/>
        <w:jc w:val="left"/>
      </w:pPr>
      <w:r>
        <w:rPr>
          <w:vertAlign w:val="superscript"/>
        </w:rPr>
        <w:footnoteRef/>
      </w:r>
      <w:r>
        <w:rPr>
          <w:sz w:val="20"/>
          <w:szCs w:val="20"/>
        </w:rPr>
        <w:t xml:space="preserve"> 4chan, Bildschirmaufnahme, Kopie gefunden auf </w:t>
      </w:r>
      <w:r>
        <w:rPr>
          <w:i/>
          <w:sz w:val="20"/>
          <w:szCs w:val="20"/>
        </w:rPr>
        <w:t>funnyjunk.com, Classic 4chan/</w:t>
      </w:r>
      <w:proofErr w:type="spellStart"/>
      <w:r>
        <w:rPr>
          <w:i/>
          <w:sz w:val="20"/>
          <w:szCs w:val="20"/>
        </w:rPr>
        <w:t>DttiGQg</w:t>
      </w:r>
      <w:proofErr w:type="spellEnd"/>
    </w:p>
  </w:footnote>
  <w:footnote w:id="39">
    <w:p w14:paraId="5DEBECBC" w14:textId="77777777" w:rsidR="002702EC" w:rsidRDefault="002702EC">
      <w:pPr>
        <w:spacing w:after="0"/>
        <w:jc w:val="left"/>
      </w:pPr>
      <w:r>
        <w:rPr>
          <w:vertAlign w:val="superscript"/>
        </w:rPr>
        <w:footnoteRef/>
      </w:r>
      <w:r>
        <w:rPr>
          <w:sz w:val="20"/>
          <w:szCs w:val="20"/>
        </w:rPr>
        <w:t xml:space="preserve"> </w:t>
      </w:r>
      <w:proofErr w:type="spellStart"/>
      <w:r>
        <w:rPr>
          <w:sz w:val="20"/>
          <w:szCs w:val="20"/>
        </w:rPr>
        <w:t>Meme</w:t>
      </w:r>
      <w:proofErr w:type="spellEnd"/>
      <w:r>
        <w:rPr>
          <w:sz w:val="20"/>
          <w:szCs w:val="20"/>
        </w:rPr>
        <w:t xml:space="preserve"> auch Internetphänomen, Sich kulturell fortpflanzende Idee/Bild/Video - </w:t>
      </w:r>
      <w:proofErr w:type="spellStart"/>
      <w:r>
        <w:rPr>
          <w:sz w:val="20"/>
          <w:szCs w:val="20"/>
        </w:rPr>
        <w:t>en.wikipedia</w:t>
      </w:r>
      <w:proofErr w:type="spellEnd"/>
      <w:r>
        <w:rPr>
          <w:sz w:val="20"/>
          <w:szCs w:val="20"/>
        </w:rPr>
        <w:t xml:space="preserve">, </w:t>
      </w:r>
      <w:proofErr w:type="spellStart"/>
      <w:r>
        <w:rPr>
          <w:i/>
          <w:sz w:val="20"/>
          <w:szCs w:val="20"/>
        </w:rPr>
        <w:t>Meme</w:t>
      </w:r>
      <w:proofErr w:type="spellEnd"/>
    </w:p>
  </w:footnote>
  <w:footnote w:id="40">
    <w:p w14:paraId="3EE5C4D5" w14:textId="77777777" w:rsidR="002702EC" w:rsidRPr="00BB66AA" w:rsidRDefault="002702EC">
      <w:pPr>
        <w:spacing w:after="0"/>
        <w:rPr>
          <w:lang w:val="en-US"/>
        </w:rPr>
      </w:pPr>
      <w:r>
        <w:rPr>
          <w:vertAlign w:val="superscript"/>
        </w:rPr>
        <w:footnoteRef/>
      </w:r>
      <w:r w:rsidRPr="00BB66AA">
        <w:rPr>
          <w:sz w:val="20"/>
          <w:szCs w:val="20"/>
          <w:lang w:val="en-US"/>
        </w:rPr>
        <w:t xml:space="preserve"> Know Your Meme, </w:t>
      </w:r>
      <w:r w:rsidRPr="00BB66AA">
        <w:rPr>
          <w:i/>
          <w:sz w:val="20"/>
          <w:szCs w:val="20"/>
          <w:lang w:val="en-US"/>
        </w:rPr>
        <w:t>Kill Yourself</w:t>
      </w:r>
    </w:p>
  </w:footnote>
  <w:footnote w:id="41">
    <w:p w14:paraId="0FBD05BC" w14:textId="48342BAF" w:rsidR="002702EC" w:rsidRPr="00E66802" w:rsidRDefault="002702EC">
      <w:pPr>
        <w:spacing w:after="0"/>
        <w:rPr>
          <w:lang w:val="de-LI"/>
        </w:rPr>
      </w:pPr>
      <w:r>
        <w:rPr>
          <w:vertAlign w:val="superscript"/>
        </w:rPr>
        <w:footnoteRef/>
      </w:r>
      <w:r w:rsidRPr="00E66802">
        <w:rPr>
          <w:sz w:val="20"/>
          <w:szCs w:val="20"/>
          <w:lang w:val="de-LI"/>
        </w:rPr>
        <w:t xml:space="preserve"> </w:t>
      </w:r>
      <w:r>
        <w:rPr>
          <w:sz w:val="20"/>
          <w:szCs w:val="20"/>
          <w:lang w:val="de-LI"/>
        </w:rPr>
        <w:t>n</w:t>
      </w:r>
      <w:r w:rsidRPr="00E66802">
        <w:rPr>
          <w:sz w:val="20"/>
          <w:szCs w:val="20"/>
          <w:lang w:val="de-LI"/>
        </w:rPr>
        <w:t>euer, unerfahrener Nutzer, auch beleidigend</w:t>
      </w:r>
      <w:r>
        <w:rPr>
          <w:sz w:val="20"/>
          <w:szCs w:val="20"/>
          <w:lang w:val="de-LI"/>
        </w:rPr>
        <w:t xml:space="preserve"> - </w:t>
      </w:r>
      <w:proofErr w:type="spellStart"/>
      <w:r w:rsidRPr="00E66802">
        <w:rPr>
          <w:sz w:val="20"/>
          <w:szCs w:val="20"/>
          <w:lang w:val="de-LI"/>
        </w:rPr>
        <w:t>urbandictionary</w:t>
      </w:r>
      <w:proofErr w:type="spellEnd"/>
      <w:r w:rsidRPr="00E66802">
        <w:rPr>
          <w:sz w:val="20"/>
          <w:szCs w:val="20"/>
          <w:lang w:val="de-LI"/>
        </w:rPr>
        <w:t xml:space="preserve">, </w:t>
      </w:r>
      <w:proofErr w:type="spellStart"/>
      <w:r w:rsidRPr="00E66802">
        <w:rPr>
          <w:i/>
          <w:sz w:val="20"/>
          <w:szCs w:val="20"/>
          <w:lang w:val="de-LI"/>
        </w:rPr>
        <w:t>Newfag</w:t>
      </w:r>
      <w:proofErr w:type="spellEnd"/>
    </w:p>
  </w:footnote>
  <w:footnote w:id="42">
    <w:p w14:paraId="6191B56B" w14:textId="47EDBF83" w:rsidR="002702EC" w:rsidRDefault="002702EC">
      <w:pPr>
        <w:spacing w:after="0"/>
      </w:pPr>
      <w:r>
        <w:rPr>
          <w:vertAlign w:val="superscript"/>
        </w:rPr>
        <w:footnoteRef/>
      </w:r>
      <w:r>
        <w:rPr>
          <w:sz w:val="20"/>
          <w:szCs w:val="20"/>
        </w:rPr>
        <w:t xml:space="preserve"> erfahrener Nutzer, auch beleidigend - </w:t>
      </w:r>
      <w:proofErr w:type="spellStart"/>
      <w:r>
        <w:rPr>
          <w:sz w:val="20"/>
          <w:szCs w:val="20"/>
        </w:rPr>
        <w:t>urbandictionary</w:t>
      </w:r>
      <w:proofErr w:type="spellEnd"/>
      <w:r>
        <w:rPr>
          <w:sz w:val="20"/>
          <w:szCs w:val="20"/>
        </w:rPr>
        <w:t xml:space="preserve">, </w:t>
      </w:r>
      <w:proofErr w:type="spellStart"/>
      <w:r>
        <w:rPr>
          <w:i/>
          <w:sz w:val="20"/>
          <w:szCs w:val="20"/>
        </w:rPr>
        <w:t>Oldfag</w:t>
      </w:r>
      <w:proofErr w:type="spellEnd"/>
    </w:p>
  </w:footnote>
  <w:footnote w:id="43">
    <w:p w14:paraId="1878ADDB" w14:textId="1FF6381D" w:rsidR="002702EC" w:rsidRPr="00E66802" w:rsidRDefault="002702EC">
      <w:pPr>
        <w:pStyle w:val="Funotentext"/>
        <w:rPr>
          <w:i/>
        </w:rPr>
      </w:pPr>
      <w:r w:rsidRPr="00E66802">
        <w:rPr>
          <w:rStyle w:val="Funotenzeichen"/>
          <w:sz w:val="24"/>
          <w:szCs w:val="24"/>
        </w:rPr>
        <w:footnoteRef/>
      </w:r>
      <w:r>
        <w:t xml:space="preserve"> </w:t>
      </w:r>
      <w:proofErr w:type="spellStart"/>
      <w:r>
        <w:t>de.wikipedia</w:t>
      </w:r>
      <w:proofErr w:type="spellEnd"/>
      <w:r>
        <w:t xml:space="preserve">, </w:t>
      </w:r>
      <w:r>
        <w:rPr>
          <w:i/>
        </w:rPr>
        <w:t>Gemeinschaft</w:t>
      </w:r>
    </w:p>
  </w:footnote>
  <w:footnote w:id="44">
    <w:p w14:paraId="0CE94E6A" w14:textId="45A63CF9" w:rsidR="002702EC" w:rsidRPr="00C40FEC" w:rsidRDefault="002702EC">
      <w:pPr>
        <w:pStyle w:val="Funotentext"/>
        <w:rPr>
          <w:sz w:val="24"/>
          <w:szCs w:val="24"/>
        </w:rPr>
      </w:pPr>
      <w:r w:rsidRPr="00C40FEC">
        <w:rPr>
          <w:rStyle w:val="Funotenzeichen"/>
          <w:sz w:val="24"/>
          <w:szCs w:val="24"/>
        </w:rPr>
        <w:footnoteRef/>
      </w:r>
      <w:r w:rsidRPr="00C40FEC">
        <w:t xml:space="preserve"> </w:t>
      </w:r>
      <w:proofErr w:type="spellStart"/>
      <w:r>
        <w:t>de.wikipedia</w:t>
      </w:r>
      <w:proofErr w:type="spellEnd"/>
      <w:r>
        <w:t>, Kollektiv</w:t>
      </w:r>
    </w:p>
  </w:footnote>
  <w:footnote w:id="45">
    <w:p w14:paraId="2DE9A596" w14:textId="77777777" w:rsidR="002702EC" w:rsidRDefault="002702EC">
      <w:pPr>
        <w:spacing w:after="0"/>
        <w:jc w:val="left"/>
      </w:pPr>
      <w:r>
        <w:rPr>
          <w:vertAlign w:val="superscript"/>
        </w:rPr>
        <w:footnoteRef/>
      </w:r>
      <w:r>
        <w:rPr>
          <w:sz w:val="20"/>
          <w:szCs w:val="20"/>
        </w:rPr>
        <w:t xml:space="preserve"> KIM, </w:t>
      </w:r>
      <w:proofErr w:type="spellStart"/>
      <w:r>
        <w:rPr>
          <w:sz w:val="20"/>
          <w:szCs w:val="20"/>
        </w:rPr>
        <w:t>Amey</w:t>
      </w:r>
      <w:proofErr w:type="spellEnd"/>
      <w:r>
        <w:rPr>
          <w:sz w:val="20"/>
          <w:szCs w:val="20"/>
        </w:rPr>
        <w:t xml:space="preserve">: </w:t>
      </w:r>
      <w:r>
        <w:rPr>
          <w:i/>
          <w:sz w:val="20"/>
          <w:szCs w:val="20"/>
        </w:rPr>
        <w:t xml:space="preserve">Community </w:t>
      </w:r>
      <w:proofErr w:type="spellStart"/>
      <w:r>
        <w:rPr>
          <w:i/>
          <w:sz w:val="20"/>
          <w:szCs w:val="20"/>
        </w:rPr>
        <w:t>building</w:t>
      </w:r>
      <w:proofErr w:type="spellEnd"/>
      <w:r>
        <w:rPr>
          <w:i/>
          <w:sz w:val="20"/>
          <w:szCs w:val="20"/>
        </w:rPr>
        <w:t xml:space="preserve">: Strategien </w:t>
      </w:r>
      <w:proofErr w:type="spellStart"/>
      <w:r>
        <w:rPr>
          <w:i/>
          <w:sz w:val="20"/>
          <w:szCs w:val="20"/>
        </w:rPr>
        <w:t>für</w:t>
      </w:r>
      <w:proofErr w:type="spellEnd"/>
      <w:r>
        <w:rPr>
          <w:i/>
          <w:sz w:val="20"/>
          <w:szCs w:val="20"/>
        </w:rPr>
        <w:t xml:space="preserve"> den Aufbau erfolgreicher Web-Communities</w:t>
      </w:r>
      <w:r>
        <w:rPr>
          <w:sz w:val="20"/>
          <w:szCs w:val="20"/>
        </w:rPr>
        <w:t xml:space="preserve">, Aufl. </w:t>
      </w:r>
      <w:proofErr w:type="spellStart"/>
      <w:r>
        <w:rPr>
          <w:sz w:val="20"/>
          <w:szCs w:val="20"/>
        </w:rPr>
        <w:t>Mass</w:t>
      </w:r>
      <w:r>
        <w:rPr>
          <w:sz w:val="20"/>
          <w:szCs w:val="20"/>
        </w:rPr>
        <w:t>a</w:t>
      </w:r>
      <w:r>
        <w:rPr>
          <w:sz w:val="20"/>
          <w:szCs w:val="20"/>
        </w:rPr>
        <w:t>chussetts</w:t>
      </w:r>
      <w:proofErr w:type="spellEnd"/>
      <w:r>
        <w:rPr>
          <w:sz w:val="20"/>
          <w:szCs w:val="20"/>
        </w:rPr>
        <w:t xml:space="preserve"> : Galileo Press, 2001</w:t>
      </w:r>
    </w:p>
  </w:footnote>
  <w:footnote w:id="46">
    <w:p w14:paraId="77822B8E" w14:textId="77777777" w:rsidR="002702EC" w:rsidRDefault="002702EC">
      <w:pPr>
        <w:spacing w:after="0"/>
      </w:pPr>
      <w:r>
        <w:rPr>
          <w:vertAlign w:val="superscript"/>
        </w:rPr>
        <w:footnoteRef/>
      </w:r>
      <w:r>
        <w:rPr>
          <w:sz w:val="20"/>
          <w:szCs w:val="20"/>
        </w:rPr>
        <w:t xml:space="preserve"> WDR Essen, </w:t>
      </w:r>
      <w:r>
        <w:rPr>
          <w:i/>
          <w:sz w:val="20"/>
          <w:szCs w:val="20"/>
        </w:rPr>
        <w:t>‘Trottel’-Beleidigungen Im Internet</w:t>
      </w:r>
    </w:p>
  </w:footnote>
  <w:footnote w:id="47">
    <w:p w14:paraId="57CDCC0A" w14:textId="77777777" w:rsidR="002702EC" w:rsidRPr="00BB66AA" w:rsidRDefault="002702EC">
      <w:pPr>
        <w:spacing w:after="0"/>
        <w:jc w:val="left"/>
        <w:rPr>
          <w:lang w:val="en-US"/>
        </w:rPr>
      </w:pPr>
      <w:r>
        <w:rPr>
          <w:vertAlign w:val="superscript"/>
        </w:rPr>
        <w:footnoteRef/>
      </w:r>
      <w:r w:rsidRPr="00BB66AA">
        <w:rPr>
          <w:sz w:val="20"/>
          <w:szCs w:val="20"/>
          <w:lang w:val="en-US"/>
        </w:rPr>
        <w:t xml:space="preserve"> PHILLIPS, Whitney: </w:t>
      </w:r>
      <w:r w:rsidRPr="00BB66AA">
        <w:rPr>
          <w:i/>
          <w:sz w:val="20"/>
          <w:szCs w:val="20"/>
          <w:lang w:val="en-US"/>
        </w:rPr>
        <w:t>This Is Why We Can't Have Nice Things - Mapping the Relationship between Online Trolling and Mainstream Culture</w:t>
      </w:r>
      <w:r w:rsidRPr="00BB66AA">
        <w:rPr>
          <w:sz w:val="20"/>
          <w:szCs w:val="20"/>
          <w:lang w:val="en-US"/>
        </w:rPr>
        <w:t xml:space="preserve">, </w:t>
      </w:r>
      <w:proofErr w:type="spellStart"/>
      <w:r w:rsidRPr="00BB66AA">
        <w:rPr>
          <w:sz w:val="20"/>
          <w:szCs w:val="20"/>
          <w:lang w:val="en-US"/>
        </w:rPr>
        <w:t>Aufl</w:t>
      </w:r>
      <w:proofErr w:type="spellEnd"/>
      <w:r w:rsidRPr="00BB66AA">
        <w:rPr>
          <w:sz w:val="20"/>
          <w:szCs w:val="20"/>
          <w:lang w:val="en-US"/>
        </w:rPr>
        <w:t xml:space="preserve">. </w:t>
      </w:r>
      <w:proofErr w:type="spellStart"/>
      <w:r w:rsidRPr="00BB66AA">
        <w:rPr>
          <w:sz w:val="20"/>
          <w:szCs w:val="20"/>
          <w:lang w:val="en-US"/>
        </w:rPr>
        <w:t>Massachussetts</w:t>
      </w:r>
      <w:proofErr w:type="spellEnd"/>
      <w:r w:rsidRPr="00BB66AA">
        <w:rPr>
          <w:sz w:val="20"/>
          <w:szCs w:val="20"/>
          <w:lang w:val="en-US"/>
        </w:rPr>
        <w:t xml:space="preserve"> : The MIT Press, 2015, S. 24</w:t>
      </w:r>
    </w:p>
  </w:footnote>
  <w:footnote w:id="48">
    <w:p w14:paraId="0D197361" w14:textId="77777777" w:rsidR="002702EC" w:rsidRPr="00BB66AA" w:rsidRDefault="002702EC">
      <w:pPr>
        <w:spacing w:after="0"/>
        <w:rPr>
          <w:lang w:val="en-US"/>
        </w:rPr>
      </w:pPr>
      <w:r>
        <w:rPr>
          <w:vertAlign w:val="superscript"/>
        </w:rPr>
        <w:footnoteRef/>
      </w:r>
      <w:r w:rsidRPr="00BB66AA">
        <w:rPr>
          <w:sz w:val="20"/>
          <w:szCs w:val="20"/>
          <w:lang w:val="en-US"/>
        </w:rPr>
        <w:t xml:space="preserve"> PHILLIPS,</w:t>
      </w:r>
      <w:r w:rsidRPr="00BB66AA">
        <w:rPr>
          <w:i/>
          <w:sz w:val="20"/>
          <w:szCs w:val="20"/>
          <w:lang w:val="en-US"/>
        </w:rPr>
        <w:t xml:space="preserve"> Nice Things</w:t>
      </w:r>
      <w:r w:rsidRPr="00BB66AA">
        <w:rPr>
          <w:sz w:val="20"/>
          <w:szCs w:val="20"/>
          <w:lang w:val="en-US"/>
        </w:rPr>
        <w:t xml:space="preserve">, </w:t>
      </w:r>
      <w:proofErr w:type="spellStart"/>
      <w:r w:rsidRPr="00BB66AA">
        <w:rPr>
          <w:sz w:val="20"/>
          <w:szCs w:val="20"/>
          <w:lang w:val="en-US"/>
        </w:rPr>
        <w:t>a.a.O</w:t>
      </w:r>
      <w:proofErr w:type="spellEnd"/>
      <w:r w:rsidRPr="00BB66AA">
        <w:rPr>
          <w:sz w:val="20"/>
          <w:szCs w:val="20"/>
          <w:lang w:val="en-US"/>
        </w:rPr>
        <w:t xml:space="preserve">., S. 20 </w:t>
      </w:r>
    </w:p>
  </w:footnote>
  <w:footnote w:id="49">
    <w:p w14:paraId="246BF841" w14:textId="77777777" w:rsidR="002702EC" w:rsidRDefault="002702EC">
      <w:pPr>
        <w:spacing w:after="0"/>
      </w:pPr>
      <w:r>
        <w:rPr>
          <w:vertAlign w:val="superscript"/>
        </w:rPr>
        <w:footnoteRef/>
      </w:r>
      <w:r>
        <w:rPr>
          <w:sz w:val="20"/>
          <w:szCs w:val="20"/>
        </w:rPr>
        <w:t xml:space="preserve"> Der kulturelle Geschmack der </w:t>
      </w:r>
      <w:proofErr w:type="spellStart"/>
      <w:r>
        <w:rPr>
          <w:sz w:val="20"/>
          <w:szCs w:val="20"/>
        </w:rPr>
        <w:t>Mehrhet</w:t>
      </w:r>
      <w:proofErr w:type="spellEnd"/>
      <w:r>
        <w:rPr>
          <w:sz w:val="20"/>
          <w:szCs w:val="20"/>
        </w:rPr>
        <w:t xml:space="preserve"> - </w:t>
      </w:r>
      <w:proofErr w:type="spellStart"/>
      <w:r>
        <w:rPr>
          <w:sz w:val="20"/>
          <w:szCs w:val="20"/>
        </w:rPr>
        <w:t>de.wikipedia</w:t>
      </w:r>
      <w:proofErr w:type="spellEnd"/>
      <w:r>
        <w:rPr>
          <w:sz w:val="20"/>
          <w:szCs w:val="20"/>
        </w:rPr>
        <w:t xml:space="preserve">, </w:t>
      </w:r>
      <w:r>
        <w:rPr>
          <w:i/>
          <w:sz w:val="20"/>
          <w:szCs w:val="20"/>
        </w:rPr>
        <w:t>Mainstream</w:t>
      </w:r>
    </w:p>
  </w:footnote>
  <w:footnote w:id="50">
    <w:p w14:paraId="5D1F88F0" w14:textId="77777777" w:rsidR="002702EC" w:rsidRDefault="002702EC">
      <w:pPr>
        <w:spacing w:after="0"/>
      </w:pPr>
      <w:r>
        <w:rPr>
          <w:vertAlign w:val="superscript"/>
        </w:rPr>
        <w:footnoteRef/>
      </w:r>
      <w:r>
        <w:rPr>
          <w:sz w:val="20"/>
          <w:szCs w:val="20"/>
        </w:rPr>
        <w:t xml:space="preserve"> </w:t>
      </w:r>
      <w:proofErr w:type="spellStart"/>
      <w:r>
        <w:rPr>
          <w:sz w:val="20"/>
          <w:szCs w:val="20"/>
        </w:rPr>
        <w:t>Encyclopedia</w:t>
      </w:r>
      <w:proofErr w:type="spellEnd"/>
      <w:r>
        <w:rPr>
          <w:sz w:val="20"/>
          <w:szCs w:val="20"/>
        </w:rPr>
        <w:t xml:space="preserve"> </w:t>
      </w:r>
      <w:proofErr w:type="spellStart"/>
      <w:r>
        <w:rPr>
          <w:sz w:val="20"/>
          <w:szCs w:val="20"/>
        </w:rPr>
        <w:t>Dramatica</w:t>
      </w:r>
      <w:proofErr w:type="spellEnd"/>
      <w:r>
        <w:rPr>
          <w:sz w:val="20"/>
          <w:szCs w:val="20"/>
        </w:rPr>
        <w:t xml:space="preserve">, </w:t>
      </w:r>
      <w:r>
        <w:rPr>
          <w:i/>
          <w:sz w:val="20"/>
          <w:szCs w:val="20"/>
        </w:rPr>
        <w:t>Raid</w:t>
      </w:r>
    </w:p>
  </w:footnote>
  <w:footnote w:id="51">
    <w:p w14:paraId="1DD5494A" w14:textId="77777777" w:rsidR="002702EC" w:rsidRDefault="002702EC">
      <w:pPr>
        <w:spacing w:after="0"/>
      </w:pPr>
      <w:r>
        <w:rPr>
          <w:vertAlign w:val="superscript"/>
        </w:rPr>
        <w:footnoteRef/>
      </w:r>
      <w:r>
        <w:rPr>
          <w:sz w:val="20"/>
          <w:szCs w:val="20"/>
        </w:rPr>
        <w:t xml:space="preserve"> FOCUS Online, </w:t>
      </w:r>
      <w:r>
        <w:rPr>
          <w:i/>
          <w:sz w:val="20"/>
          <w:szCs w:val="20"/>
        </w:rPr>
        <w:t xml:space="preserve">‘4chan’ macht Kim Jong </w:t>
      </w:r>
      <w:proofErr w:type="spellStart"/>
      <w:r>
        <w:rPr>
          <w:i/>
          <w:sz w:val="20"/>
          <w:szCs w:val="20"/>
        </w:rPr>
        <w:t>Un</w:t>
      </w:r>
      <w:proofErr w:type="spellEnd"/>
      <w:r>
        <w:rPr>
          <w:i/>
          <w:sz w:val="20"/>
          <w:szCs w:val="20"/>
        </w:rPr>
        <w:t xml:space="preserve"> zum Mann des Jahres</w:t>
      </w:r>
    </w:p>
  </w:footnote>
  <w:footnote w:id="52">
    <w:p w14:paraId="1A695727" w14:textId="77777777" w:rsidR="002702EC" w:rsidRDefault="002702EC">
      <w:pPr>
        <w:spacing w:after="0"/>
      </w:pPr>
      <w:r>
        <w:rPr>
          <w:vertAlign w:val="superscript"/>
        </w:rPr>
        <w:footnoteRef/>
      </w:r>
      <w:r>
        <w:rPr>
          <w:sz w:val="20"/>
          <w:szCs w:val="20"/>
        </w:rPr>
        <w:t xml:space="preserve"> Beliebte US-</w:t>
      </w:r>
      <w:proofErr w:type="spellStart"/>
      <w:r>
        <w:rPr>
          <w:sz w:val="20"/>
          <w:szCs w:val="20"/>
        </w:rPr>
        <w:t>Amerkianische</w:t>
      </w:r>
      <w:proofErr w:type="spellEnd"/>
      <w:r>
        <w:rPr>
          <w:sz w:val="20"/>
          <w:szCs w:val="20"/>
        </w:rPr>
        <w:t xml:space="preserve"> Fernseh-Talkshow</w:t>
      </w:r>
    </w:p>
  </w:footnote>
  <w:footnote w:id="53">
    <w:p w14:paraId="564140A5" w14:textId="77777777" w:rsidR="002702EC" w:rsidRPr="00BB66AA" w:rsidRDefault="002702EC">
      <w:pPr>
        <w:spacing w:after="0"/>
        <w:jc w:val="left"/>
        <w:rPr>
          <w:lang w:val="en-US"/>
        </w:rPr>
      </w:pPr>
      <w:r>
        <w:rPr>
          <w:vertAlign w:val="superscript"/>
        </w:rPr>
        <w:footnoteRef/>
      </w:r>
      <w:r>
        <w:rPr>
          <w:sz w:val="20"/>
          <w:szCs w:val="20"/>
        </w:rPr>
        <w:t xml:space="preserve"> Deutsche Übersetzung: </w:t>
      </w:r>
      <w:r>
        <w:rPr>
          <w:i/>
          <w:sz w:val="20"/>
          <w:szCs w:val="20"/>
        </w:rPr>
        <w:t xml:space="preserve">“[... von jemandem der behauptet einem bekanntem </w:t>
      </w:r>
      <w:proofErr w:type="spellStart"/>
      <w:r>
        <w:rPr>
          <w:i/>
          <w:sz w:val="20"/>
          <w:szCs w:val="20"/>
        </w:rPr>
        <w:t>Pädophilienetzwerk</w:t>
      </w:r>
      <w:proofErr w:type="spellEnd"/>
      <w:r>
        <w:rPr>
          <w:i/>
          <w:sz w:val="20"/>
          <w:szCs w:val="20"/>
        </w:rPr>
        <w:t xml:space="preserve"> anzug</w:t>
      </w:r>
      <w:r>
        <w:rPr>
          <w:i/>
          <w:sz w:val="20"/>
          <w:szCs w:val="20"/>
        </w:rPr>
        <w:t>e</w:t>
      </w:r>
      <w:r>
        <w:rPr>
          <w:i/>
          <w:sz w:val="20"/>
          <w:szCs w:val="20"/>
        </w:rPr>
        <w:t>hören: Er sagt er vergibt nicht. Er vergisst nicht. Seine Gruppe hat über 9000 Penisse und sie alle . . . ve</w:t>
      </w:r>
      <w:r>
        <w:rPr>
          <w:i/>
          <w:sz w:val="20"/>
          <w:szCs w:val="20"/>
        </w:rPr>
        <w:t>r</w:t>
      </w:r>
      <w:r>
        <w:rPr>
          <w:i/>
          <w:sz w:val="20"/>
          <w:szCs w:val="20"/>
        </w:rPr>
        <w:t xml:space="preserve">gewaltigen . . . </w:t>
      </w:r>
      <w:r w:rsidRPr="00BB66AA">
        <w:rPr>
          <w:i/>
          <w:sz w:val="20"/>
          <w:szCs w:val="20"/>
          <w:lang w:val="en-US"/>
        </w:rPr>
        <w:t>Kinder.]”;</w:t>
      </w:r>
      <w:r w:rsidRPr="00BB66AA">
        <w:rPr>
          <w:sz w:val="20"/>
          <w:szCs w:val="20"/>
          <w:lang w:val="en-US"/>
        </w:rPr>
        <w:t xml:space="preserve"> YouTube, </w:t>
      </w:r>
      <w:r w:rsidRPr="00BB66AA">
        <w:rPr>
          <w:i/>
          <w:sz w:val="20"/>
          <w:szCs w:val="20"/>
          <w:lang w:val="en-US"/>
        </w:rPr>
        <w:t>LOLPRAH: OVER 9000 PENISES</w:t>
      </w:r>
      <w:r w:rsidRPr="00BB66AA">
        <w:rPr>
          <w:sz w:val="20"/>
          <w:szCs w:val="20"/>
          <w:lang w:val="en-US"/>
        </w:rPr>
        <w:t xml:space="preserve"> </w:t>
      </w:r>
      <w:proofErr w:type="spellStart"/>
      <w:r w:rsidRPr="00BB66AA">
        <w:rPr>
          <w:sz w:val="20"/>
          <w:szCs w:val="20"/>
          <w:lang w:val="en-US"/>
        </w:rPr>
        <w:t>sowie</w:t>
      </w:r>
      <w:proofErr w:type="spellEnd"/>
      <w:r w:rsidRPr="00BB66AA">
        <w:rPr>
          <w:sz w:val="20"/>
          <w:szCs w:val="20"/>
          <w:lang w:val="en-US"/>
        </w:rPr>
        <w:t xml:space="preserve"> PHILLIPS, </w:t>
      </w:r>
      <w:r w:rsidRPr="00BB66AA">
        <w:rPr>
          <w:i/>
          <w:sz w:val="20"/>
          <w:szCs w:val="20"/>
          <w:lang w:val="en-US"/>
        </w:rPr>
        <w:t>Nice Things</w:t>
      </w:r>
      <w:r w:rsidRPr="00BB66AA">
        <w:rPr>
          <w:sz w:val="20"/>
          <w:szCs w:val="20"/>
          <w:lang w:val="en-US"/>
        </w:rPr>
        <w:t xml:space="preserve">, </w:t>
      </w:r>
      <w:proofErr w:type="spellStart"/>
      <w:r w:rsidRPr="00BB66AA">
        <w:rPr>
          <w:sz w:val="20"/>
          <w:szCs w:val="20"/>
          <w:lang w:val="en-US"/>
        </w:rPr>
        <w:t>a.a.O</w:t>
      </w:r>
      <w:proofErr w:type="spellEnd"/>
      <w:r w:rsidRPr="00BB66AA">
        <w:rPr>
          <w:sz w:val="20"/>
          <w:szCs w:val="20"/>
          <w:lang w:val="en-US"/>
        </w:rPr>
        <w:t>., S. 66</w:t>
      </w:r>
    </w:p>
  </w:footnote>
  <w:footnote w:id="54">
    <w:p w14:paraId="2059CCBD" w14:textId="77777777" w:rsidR="002702EC" w:rsidRDefault="002702EC">
      <w:pPr>
        <w:spacing w:after="0"/>
      </w:pPr>
      <w:r>
        <w:rPr>
          <w:vertAlign w:val="superscript"/>
        </w:rPr>
        <w:footnoteRef/>
      </w:r>
      <w:r>
        <w:rPr>
          <w:sz w:val="20"/>
          <w:szCs w:val="20"/>
        </w:rPr>
        <w:t xml:space="preserve"> </w:t>
      </w:r>
      <w:proofErr w:type="spellStart"/>
      <w:r>
        <w:rPr>
          <w:sz w:val="20"/>
          <w:szCs w:val="20"/>
        </w:rPr>
        <w:t>de.wikipedia</w:t>
      </w:r>
      <w:proofErr w:type="spellEnd"/>
      <w:r>
        <w:rPr>
          <w:sz w:val="20"/>
          <w:szCs w:val="20"/>
        </w:rPr>
        <w:t xml:space="preserve">, </w:t>
      </w:r>
      <w:r>
        <w:rPr>
          <w:i/>
          <w:sz w:val="20"/>
          <w:szCs w:val="20"/>
        </w:rPr>
        <w:t>Anonymous (Kollektiv)</w:t>
      </w:r>
      <w:r>
        <w:rPr>
          <w:sz w:val="20"/>
          <w:szCs w:val="20"/>
        </w:rPr>
        <w:t>, Über Anonymous / Motto von Anonymous</w:t>
      </w:r>
    </w:p>
  </w:footnote>
  <w:footnote w:id="55">
    <w:p w14:paraId="30103D7C" w14:textId="77777777" w:rsidR="002702EC" w:rsidRPr="00BB66AA" w:rsidRDefault="002702EC">
      <w:pPr>
        <w:spacing w:after="0"/>
        <w:rPr>
          <w:lang w:val="en-US"/>
        </w:rPr>
      </w:pPr>
      <w:r>
        <w:rPr>
          <w:vertAlign w:val="superscript"/>
        </w:rPr>
        <w:footnoteRef/>
      </w:r>
      <w:r w:rsidRPr="00BB66AA">
        <w:rPr>
          <w:sz w:val="20"/>
          <w:szCs w:val="20"/>
          <w:lang w:val="en-US"/>
        </w:rPr>
        <w:t xml:space="preserve"> Know Your Meme, </w:t>
      </w:r>
      <w:r w:rsidRPr="00BB66AA">
        <w:rPr>
          <w:i/>
          <w:sz w:val="20"/>
          <w:szCs w:val="20"/>
          <w:lang w:val="en-US"/>
        </w:rPr>
        <w:t>It’s over 9000!</w:t>
      </w:r>
    </w:p>
  </w:footnote>
  <w:footnote w:id="56">
    <w:p w14:paraId="7A139B2E" w14:textId="77777777" w:rsidR="002702EC" w:rsidRDefault="002702EC">
      <w:pPr>
        <w:spacing w:after="0"/>
      </w:pPr>
      <w:r>
        <w:rPr>
          <w:vertAlign w:val="superscript"/>
        </w:rPr>
        <w:footnoteRef/>
      </w:r>
      <w:r>
        <w:rPr>
          <w:sz w:val="20"/>
          <w:szCs w:val="20"/>
        </w:rPr>
        <w:t xml:space="preserve"> Konservativ </w:t>
      </w:r>
      <w:proofErr w:type="spellStart"/>
      <w:r>
        <w:rPr>
          <w:sz w:val="20"/>
          <w:szCs w:val="20"/>
        </w:rPr>
        <w:t>angeneigter</w:t>
      </w:r>
      <w:proofErr w:type="spellEnd"/>
      <w:r>
        <w:rPr>
          <w:sz w:val="20"/>
          <w:szCs w:val="20"/>
        </w:rPr>
        <w:t xml:space="preserve"> US-Amerikanischer Fernseh-Nachrichtensender</w:t>
      </w:r>
    </w:p>
  </w:footnote>
  <w:footnote w:id="57">
    <w:p w14:paraId="5D352B72" w14:textId="77777777" w:rsidR="002702EC" w:rsidRPr="00BB66AA" w:rsidRDefault="002702EC">
      <w:pPr>
        <w:spacing w:after="0"/>
        <w:rPr>
          <w:lang w:val="en-US"/>
        </w:rPr>
      </w:pPr>
      <w:r>
        <w:rPr>
          <w:vertAlign w:val="superscript"/>
        </w:rPr>
        <w:footnoteRef/>
      </w:r>
      <w:r w:rsidRPr="00BB66AA">
        <w:rPr>
          <w:sz w:val="20"/>
          <w:szCs w:val="20"/>
          <w:lang w:val="en-US"/>
        </w:rPr>
        <w:t xml:space="preserve"> YouTube, </w:t>
      </w:r>
      <w:r w:rsidRPr="00BB66AA">
        <w:rPr>
          <w:i/>
          <w:sz w:val="20"/>
          <w:szCs w:val="20"/>
          <w:lang w:val="en-US"/>
        </w:rPr>
        <w:t>Fox 11 News Report on Anonymous</w:t>
      </w:r>
      <w:r w:rsidRPr="00BB66AA">
        <w:rPr>
          <w:sz w:val="20"/>
          <w:szCs w:val="20"/>
          <w:lang w:val="en-US"/>
        </w:rPr>
        <w:t xml:space="preserve"> </w:t>
      </w:r>
      <w:proofErr w:type="spellStart"/>
      <w:r w:rsidRPr="00BB66AA">
        <w:rPr>
          <w:sz w:val="20"/>
          <w:szCs w:val="20"/>
          <w:lang w:val="en-US"/>
        </w:rPr>
        <w:t>sowie</w:t>
      </w:r>
      <w:proofErr w:type="spellEnd"/>
      <w:r w:rsidRPr="00BB66AA">
        <w:rPr>
          <w:sz w:val="20"/>
          <w:szCs w:val="20"/>
          <w:lang w:val="en-US"/>
        </w:rPr>
        <w:t xml:space="preserve"> </w:t>
      </w:r>
      <w:proofErr w:type="spellStart"/>
      <w:r w:rsidRPr="00BB66AA">
        <w:rPr>
          <w:sz w:val="20"/>
          <w:szCs w:val="20"/>
          <w:lang w:val="en-US"/>
        </w:rPr>
        <w:t>Encylcopedia</w:t>
      </w:r>
      <w:proofErr w:type="spellEnd"/>
      <w:r w:rsidRPr="00BB66AA">
        <w:rPr>
          <w:sz w:val="20"/>
          <w:szCs w:val="20"/>
          <w:lang w:val="en-US"/>
        </w:rPr>
        <w:t xml:space="preserve"> </w:t>
      </w:r>
      <w:proofErr w:type="spellStart"/>
      <w:r w:rsidRPr="00BB66AA">
        <w:rPr>
          <w:sz w:val="20"/>
          <w:szCs w:val="20"/>
          <w:lang w:val="en-US"/>
        </w:rPr>
        <w:t>Dramatica</w:t>
      </w:r>
      <w:proofErr w:type="spellEnd"/>
      <w:r w:rsidRPr="00BB66AA">
        <w:rPr>
          <w:sz w:val="20"/>
          <w:szCs w:val="20"/>
          <w:lang w:val="en-US"/>
        </w:rPr>
        <w:t xml:space="preserve">, </w:t>
      </w:r>
      <w:r w:rsidRPr="00BB66AA">
        <w:rPr>
          <w:i/>
          <w:sz w:val="20"/>
          <w:szCs w:val="20"/>
          <w:lang w:val="en-US"/>
        </w:rPr>
        <w:t>HACKERS ON STE</w:t>
      </w:r>
      <w:r w:rsidRPr="00BB66AA">
        <w:rPr>
          <w:i/>
          <w:sz w:val="20"/>
          <w:szCs w:val="20"/>
          <w:lang w:val="en-US"/>
        </w:rPr>
        <w:t>R</w:t>
      </w:r>
      <w:r w:rsidRPr="00BB66AA">
        <w:rPr>
          <w:i/>
          <w:sz w:val="20"/>
          <w:szCs w:val="20"/>
          <w:lang w:val="en-US"/>
        </w:rPr>
        <w:t>OIDS</w:t>
      </w:r>
    </w:p>
  </w:footnote>
  <w:footnote w:id="58">
    <w:p w14:paraId="5BD09871" w14:textId="77777777" w:rsidR="002702EC" w:rsidRDefault="002702EC">
      <w:pPr>
        <w:spacing w:after="0"/>
        <w:jc w:val="left"/>
      </w:pPr>
      <w:r>
        <w:rPr>
          <w:vertAlign w:val="superscript"/>
        </w:rPr>
        <w:footnoteRef/>
      </w:r>
      <w:r>
        <w:rPr>
          <w:sz w:val="20"/>
          <w:szCs w:val="20"/>
        </w:rPr>
        <w:t xml:space="preserve"> Alle Umfrageantworten:</w:t>
      </w:r>
    </w:p>
    <w:p w14:paraId="6C7513B2" w14:textId="77777777" w:rsidR="002702EC" w:rsidRDefault="002702EC">
      <w:pPr>
        <w:spacing w:after="0"/>
        <w:jc w:val="left"/>
      </w:pPr>
      <w:r>
        <w:rPr>
          <w:sz w:val="20"/>
          <w:szCs w:val="20"/>
        </w:rPr>
        <w:t xml:space="preserve">Globale Umfrage - Google </w:t>
      </w:r>
      <w:proofErr w:type="spellStart"/>
      <w:r>
        <w:rPr>
          <w:sz w:val="20"/>
          <w:szCs w:val="20"/>
        </w:rPr>
        <w:t>Docs</w:t>
      </w:r>
      <w:proofErr w:type="spellEnd"/>
      <w:r>
        <w:rPr>
          <w:sz w:val="20"/>
          <w:szCs w:val="20"/>
        </w:rPr>
        <w:t xml:space="preserve">, </w:t>
      </w:r>
      <w:r>
        <w:rPr>
          <w:i/>
          <w:sz w:val="20"/>
          <w:szCs w:val="20"/>
        </w:rPr>
        <w:t>4chan Survey</w:t>
      </w:r>
      <w:r>
        <w:rPr>
          <w:sz w:val="20"/>
          <w:szCs w:val="20"/>
        </w:rPr>
        <w:t xml:space="preserve"> sowie Umfrage/Antworten/UmfrageGlobalAntworten.pdf</w:t>
      </w:r>
    </w:p>
    <w:p w14:paraId="62817C0A" w14:textId="77777777" w:rsidR="002702EC" w:rsidRDefault="002702EC">
      <w:pPr>
        <w:spacing w:after="0"/>
        <w:jc w:val="left"/>
      </w:pPr>
      <w:r>
        <w:rPr>
          <w:sz w:val="20"/>
          <w:szCs w:val="20"/>
        </w:rPr>
        <w:t xml:space="preserve">Bekannten Umfrage - Google </w:t>
      </w:r>
      <w:proofErr w:type="spellStart"/>
      <w:r>
        <w:rPr>
          <w:sz w:val="20"/>
          <w:szCs w:val="20"/>
        </w:rPr>
        <w:t>Docs</w:t>
      </w:r>
      <w:proofErr w:type="spellEnd"/>
      <w:r>
        <w:rPr>
          <w:sz w:val="20"/>
          <w:szCs w:val="20"/>
        </w:rPr>
        <w:t xml:space="preserve">, </w:t>
      </w:r>
      <w:r>
        <w:rPr>
          <w:i/>
          <w:sz w:val="20"/>
          <w:szCs w:val="20"/>
        </w:rPr>
        <w:t>4chan Umfrage</w:t>
      </w:r>
      <w:r>
        <w:rPr>
          <w:sz w:val="20"/>
          <w:szCs w:val="20"/>
        </w:rPr>
        <w:t xml:space="preserve"> </w:t>
      </w:r>
      <w:proofErr w:type="spellStart"/>
      <w:r>
        <w:rPr>
          <w:sz w:val="20"/>
          <w:szCs w:val="20"/>
        </w:rPr>
        <w:t>sow</w:t>
      </w:r>
      <w:proofErr w:type="spellEnd"/>
      <w:r>
        <w:rPr>
          <w:sz w:val="20"/>
          <w:szCs w:val="20"/>
        </w:rPr>
        <w:t>. Umfr</w:t>
      </w:r>
      <w:r>
        <w:rPr>
          <w:sz w:val="20"/>
          <w:szCs w:val="20"/>
        </w:rPr>
        <w:t>a</w:t>
      </w:r>
      <w:r>
        <w:rPr>
          <w:sz w:val="20"/>
          <w:szCs w:val="20"/>
        </w:rPr>
        <w:t>ge/Antworten/UmfrageBekannteAntworten.pdf</w:t>
      </w:r>
    </w:p>
    <w:p w14:paraId="1C806686" w14:textId="77777777" w:rsidR="002702EC" w:rsidRDefault="002702EC">
      <w:pPr>
        <w:spacing w:after="0"/>
        <w:jc w:val="left"/>
      </w:pPr>
      <w:r>
        <w:rPr>
          <w:sz w:val="20"/>
          <w:szCs w:val="20"/>
        </w:rPr>
        <w:t xml:space="preserve">Tabellenform - Google Sheet, </w:t>
      </w:r>
      <w:r>
        <w:rPr>
          <w:i/>
          <w:sz w:val="20"/>
          <w:szCs w:val="20"/>
        </w:rPr>
        <w:t>4chan Survey</w:t>
      </w:r>
      <w:r>
        <w:rPr>
          <w:sz w:val="20"/>
          <w:szCs w:val="20"/>
        </w:rPr>
        <w:t xml:space="preserve"> </w:t>
      </w:r>
      <w:r>
        <w:rPr>
          <w:i/>
          <w:sz w:val="20"/>
          <w:szCs w:val="20"/>
        </w:rPr>
        <w:t>(Responses)</w:t>
      </w:r>
      <w:r>
        <w:rPr>
          <w:sz w:val="20"/>
          <w:szCs w:val="20"/>
        </w:rPr>
        <w:t xml:space="preserve"> </w:t>
      </w:r>
      <w:proofErr w:type="spellStart"/>
      <w:r>
        <w:rPr>
          <w:sz w:val="20"/>
          <w:szCs w:val="20"/>
        </w:rPr>
        <w:t>sow</w:t>
      </w:r>
      <w:proofErr w:type="spellEnd"/>
      <w:r>
        <w:rPr>
          <w:sz w:val="20"/>
          <w:szCs w:val="20"/>
        </w:rPr>
        <w:t>. Umfrage/Antworten/UmfrageSheet.xlsx</w:t>
      </w:r>
    </w:p>
  </w:footnote>
  <w:footnote w:id="59">
    <w:p w14:paraId="04E9E2D2" w14:textId="77777777" w:rsidR="002702EC" w:rsidRDefault="002702EC">
      <w:pPr>
        <w:spacing w:after="0"/>
      </w:pPr>
      <w:r>
        <w:rPr>
          <w:vertAlign w:val="superscript"/>
        </w:rPr>
        <w:footnoteRef/>
      </w:r>
      <w:r>
        <w:rPr>
          <w:sz w:val="20"/>
          <w:szCs w:val="20"/>
        </w:rPr>
        <w:t xml:space="preserve"> Deutsche Übersetzung: </w:t>
      </w:r>
      <w:r>
        <w:rPr>
          <w:i/>
          <w:sz w:val="20"/>
          <w:szCs w:val="20"/>
        </w:rPr>
        <w:t>“[Es ist Qualitätsunterhaltung. Es erlaubt, einen beinahe ungezügelten Einblick auf die humorvolle Sittenl</w:t>
      </w:r>
      <w:r>
        <w:rPr>
          <w:i/>
          <w:sz w:val="20"/>
          <w:szCs w:val="20"/>
        </w:rPr>
        <w:t>o</w:t>
      </w:r>
      <w:r>
        <w:rPr>
          <w:i/>
          <w:sz w:val="20"/>
          <w:szCs w:val="20"/>
        </w:rPr>
        <w:t>sigkeit der die Menscheint fähig ist. Ebenfalls, Pornographie.]”</w:t>
      </w:r>
    </w:p>
  </w:footnote>
  <w:footnote w:id="60">
    <w:p w14:paraId="1BAF5859" w14:textId="57517CBF" w:rsidR="002702EC" w:rsidRDefault="002702EC">
      <w:pPr>
        <w:spacing w:after="0"/>
        <w:jc w:val="left"/>
      </w:pPr>
      <w:r>
        <w:rPr>
          <w:vertAlign w:val="superscript"/>
        </w:rPr>
        <w:footnoteRef/>
      </w:r>
      <w:r>
        <w:rPr>
          <w:sz w:val="20"/>
          <w:szCs w:val="20"/>
        </w:rPr>
        <w:t xml:space="preserve"> Deutsche Übersetzung: </w:t>
      </w:r>
      <w:r>
        <w:rPr>
          <w:i/>
          <w:sz w:val="20"/>
          <w:szCs w:val="20"/>
        </w:rPr>
        <w:t>“[Es ist üblicherweise eine gute Quelle der ehrlichen [und] persönlichen Meinung. Man kann viel über sich lernen wenn man mit Leuten interagiert die die gleichen Ansichten, Meinungen und Hobbies haben. Dies, natürlich, ist nur zutreffend für Hobby fokussierte Boards wie /a/, /v/ und /</w:t>
      </w:r>
      <w:proofErr w:type="spellStart"/>
      <w:r>
        <w:rPr>
          <w:i/>
          <w:sz w:val="20"/>
          <w:szCs w:val="20"/>
        </w:rPr>
        <w:t>mu</w:t>
      </w:r>
      <w:proofErr w:type="spellEnd"/>
      <w:r>
        <w:rPr>
          <w:i/>
          <w:sz w:val="20"/>
          <w:szCs w:val="20"/>
        </w:rPr>
        <w:t>”</w:t>
      </w:r>
    </w:p>
  </w:footnote>
  <w:footnote w:id="61">
    <w:p w14:paraId="30DD21CE" w14:textId="77777777" w:rsidR="002702EC" w:rsidRDefault="002702EC">
      <w:pPr>
        <w:spacing w:after="0"/>
      </w:pPr>
      <w:r>
        <w:rPr>
          <w:vertAlign w:val="superscript"/>
        </w:rPr>
        <w:footnoteRef/>
      </w:r>
      <w:r>
        <w:rPr>
          <w:sz w:val="20"/>
          <w:szCs w:val="20"/>
        </w:rPr>
        <w:t xml:space="preserve"> </w:t>
      </w:r>
      <w:proofErr w:type="spellStart"/>
      <w:r>
        <w:rPr>
          <w:sz w:val="20"/>
          <w:szCs w:val="20"/>
        </w:rPr>
        <w:t>de.Wikipedia</w:t>
      </w:r>
      <w:proofErr w:type="spellEnd"/>
      <w:r>
        <w:rPr>
          <w:sz w:val="20"/>
          <w:szCs w:val="20"/>
        </w:rPr>
        <w:t xml:space="preserve">, </w:t>
      </w:r>
      <w:r>
        <w:rPr>
          <w:i/>
          <w:sz w:val="20"/>
          <w:szCs w:val="20"/>
        </w:rPr>
        <w:t>Hypothese</w:t>
      </w:r>
      <w:r>
        <w:rPr>
          <w:sz w:val="20"/>
          <w:szCs w:val="20"/>
        </w:rPr>
        <w:t>, Einleitung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F0823" w14:textId="633E9258" w:rsidR="002702EC" w:rsidRPr="00B7023D" w:rsidRDefault="002702EC" w:rsidP="00684603">
    <w:pPr>
      <w:pStyle w:val="Kopfzeile"/>
      <w:tabs>
        <w:tab w:val="clear" w:pos="9072"/>
        <w:tab w:val="right" w:pos="9638"/>
      </w:tabs>
      <w:rPr>
        <w:color w:val="7F7F7F" w:themeColor="text1" w:themeTint="80"/>
      </w:rPr>
    </w:pPr>
    <w:sdt>
      <w:sdtPr>
        <w:id w:val="-429359560"/>
        <w:docPartObj>
          <w:docPartGallery w:val="Page Numbers (Top of Page)"/>
          <w:docPartUnique/>
        </w:docPartObj>
      </w:sdtPr>
      <w:sdtEndPr>
        <w:rPr>
          <w:noProof/>
          <w:color w:val="7F7F7F" w:themeColor="text1" w:themeTint="80"/>
        </w:rPr>
      </w:sdtEndPr>
      <w:sdtContent>
        <w:r w:rsidRPr="00B7023D">
          <w:rPr>
            <w:color w:val="7F7F7F" w:themeColor="text1" w:themeTint="80"/>
          </w:rPr>
          <w:fldChar w:fldCharType="begin"/>
        </w:r>
        <w:r w:rsidRPr="00B7023D">
          <w:rPr>
            <w:color w:val="7F7F7F" w:themeColor="text1" w:themeTint="80"/>
          </w:rPr>
          <w:instrText xml:space="preserve"> PAGE   \* MERGEFORMAT </w:instrText>
        </w:r>
        <w:r w:rsidRPr="00B7023D">
          <w:rPr>
            <w:color w:val="7F7F7F" w:themeColor="text1" w:themeTint="80"/>
          </w:rPr>
          <w:fldChar w:fldCharType="separate"/>
        </w:r>
        <w:r w:rsidR="00056111">
          <w:rPr>
            <w:noProof/>
            <w:color w:val="7F7F7F" w:themeColor="text1" w:themeTint="80"/>
          </w:rPr>
          <w:t>34</w:t>
        </w:r>
        <w:r w:rsidRPr="00B7023D">
          <w:rPr>
            <w:noProof/>
            <w:color w:val="7F7F7F" w:themeColor="text1" w:themeTint="80"/>
          </w:rPr>
          <w:fldChar w:fldCharType="end"/>
        </w:r>
        <w:r w:rsidRPr="00B7023D">
          <w:rPr>
            <w:noProof/>
            <w:color w:val="7F7F7F" w:themeColor="text1" w:themeTint="80"/>
          </w:rPr>
          <w:tab/>
        </w:r>
        <w:r w:rsidRPr="00B7023D">
          <w:rPr>
            <w:noProof/>
            <w:color w:val="7F7F7F" w:themeColor="text1" w:themeTint="80"/>
          </w:rPr>
          <w:tab/>
        </w:r>
        <w:r w:rsidRPr="00B7023D">
          <w:rPr>
            <w:noProof/>
            <w:color w:val="7F7F7F" w:themeColor="text1" w:themeTint="80"/>
          </w:rPr>
          <w:fldChar w:fldCharType="begin"/>
        </w:r>
        <w:r w:rsidRPr="00B7023D">
          <w:rPr>
            <w:noProof/>
            <w:color w:val="7F7F7F" w:themeColor="text1" w:themeTint="80"/>
          </w:rPr>
          <w:instrText xml:space="preserve"> STYLEREF  "Überschrift 2"  \* MERGEFORMAT </w:instrText>
        </w:r>
        <w:r w:rsidRPr="00B7023D">
          <w:rPr>
            <w:noProof/>
            <w:color w:val="7F7F7F" w:themeColor="text1" w:themeTint="80"/>
          </w:rPr>
          <w:fldChar w:fldCharType="separate"/>
        </w:r>
        <w:r w:rsidR="00056111">
          <w:rPr>
            <w:noProof/>
            <w:color w:val="7F7F7F" w:themeColor="text1" w:themeTint="80"/>
          </w:rPr>
          <w:t>Umfrage</w:t>
        </w:r>
        <w:r w:rsidRPr="00B7023D">
          <w:rPr>
            <w:noProof/>
            <w:color w:val="7F7F7F" w:themeColor="text1" w:themeTint="8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D056E" w14:textId="49FAE2D6" w:rsidR="002702EC" w:rsidRPr="00B7023D" w:rsidRDefault="002702EC" w:rsidP="00684603">
    <w:pPr>
      <w:pStyle w:val="Kopfzeile"/>
      <w:tabs>
        <w:tab w:val="clear" w:pos="9072"/>
        <w:tab w:val="right" w:pos="9638"/>
      </w:tabs>
      <w:rPr>
        <w:color w:val="7F7F7F" w:themeColor="text1" w:themeTint="80"/>
      </w:rPr>
    </w:pPr>
    <w:r w:rsidRPr="00B7023D">
      <w:rPr>
        <w:color w:val="7F7F7F" w:themeColor="text1" w:themeTint="80"/>
      </w:rPr>
      <w:fldChar w:fldCharType="begin"/>
    </w:r>
    <w:r w:rsidRPr="00B7023D">
      <w:rPr>
        <w:color w:val="7F7F7F" w:themeColor="text1" w:themeTint="80"/>
      </w:rPr>
      <w:instrText xml:space="preserve"> STYLEREF  "Überschrift 1"  \* MERGEFORMAT </w:instrText>
    </w:r>
    <w:r w:rsidRPr="00B7023D">
      <w:rPr>
        <w:color w:val="7F7F7F" w:themeColor="text1" w:themeTint="80"/>
      </w:rPr>
      <w:fldChar w:fldCharType="separate"/>
    </w:r>
    <w:r w:rsidR="00056111">
      <w:rPr>
        <w:noProof/>
        <w:color w:val="7F7F7F" w:themeColor="text1" w:themeTint="80"/>
      </w:rPr>
      <w:t>Quellenverzeichnis</w:t>
    </w:r>
    <w:r w:rsidRPr="00B7023D">
      <w:rPr>
        <w:color w:val="7F7F7F" w:themeColor="text1" w:themeTint="80"/>
      </w:rPr>
      <w:fldChar w:fldCharType="end"/>
    </w:r>
    <w:bookmarkStart w:id="1" w:name="_Toc438050218"/>
    <w:r w:rsidRPr="00B7023D">
      <w:rPr>
        <w:color w:val="7F7F7F" w:themeColor="text1" w:themeTint="80"/>
      </w:rPr>
      <w:tab/>
    </w:r>
    <w:r w:rsidRPr="00B7023D">
      <w:rPr>
        <w:color w:val="7F7F7F" w:themeColor="text1" w:themeTint="80"/>
      </w:rPr>
      <w:tab/>
    </w:r>
    <w:r w:rsidRPr="00B7023D">
      <w:rPr>
        <w:color w:val="7F7F7F" w:themeColor="text1" w:themeTint="80"/>
      </w:rPr>
      <w:fldChar w:fldCharType="begin"/>
    </w:r>
    <w:r w:rsidRPr="00B7023D">
      <w:rPr>
        <w:color w:val="7F7F7F" w:themeColor="text1" w:themeTint="80"/>
      </w:rPr>
      <w:instrText xml:space="preserve"> PAGE  \* Arabic  \* MERGEFORMAT </w:instrText>
    </w:r>
    <w:r w:rsidRPr="00B7023D">
      <w:rPr>
        <w:color w:val="7F7F7F" w:themeColor="text1" w:themeTint="80"/>
      </w:rPr>
      <w:fldChar w:fldCharType="separate"/>
    </w:r>
    <w:r w:rsidR="00056111">
      <w:rPr>
        <w:noProof/>
        <w:color w:val="7F7F7F" w:themeColor="text1" w:themeTint="80"/>
      </w:rPr>
      <w:t>33</w:t>
    </w:r>
    <w:r w:rsidRPr="00B7023D">
      <w:rPr>
        <w:color w:val="7F7F7F" w:themeColor="text1" w:themeTint="80"/>
      </w:rPr>
      <w:fldChar w:fldCharType="end"/>
    </w:r>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B6019D"/>
    <w:multiLevelType w:val="multilevel"/>
    <w:tmpl w:val="489E25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20"/>
  <w:autoHyphenation/>
  <w:hyphenationZone w:val="425"/>
  <w:evenAndOddHeaders/>
  <w:bookFoldPrintingSheets w:val="-4"/>
  <w:characterSpacingControl w:val="doNotCompress"/>
  <w:hdrShapeDefaults>
    <o:shapedefaults v:ext="edit" spidmax="2049"/>
  </w:hdrShapeDefaults>
  <w:footnotePr>
    <w:footnote w:id="-1"/>
    <w:footnote w:id="0"/>
  </w:footnotePr>
  <w:endnotePr>
    <w:endnote w:id="-1"/>
    <w:endnote w:id="0"/>
  </w:endnotePr>
  <w:compat>
    <w:doNotExpandShiftReturn/>
    <w:wrapTrailSpaces/>
    <w:compatSetting w:name="compatibilityMode" w:uri="http://schemas.microsoft.com/office/word" w:val="14"/>
  </w:compat>
  <w:rsids>
    <w:rsidRoot w:val="00FE2CAC"/>
    <w:rsid w:val="00056111"/>
    <w:rsid w:val="00062647"/>
    <w:rsid w:val="00064A91"/>
    <w:rsid w:val="000955F1"/>
    <w:rsid w:val="000B0EB1"/>
    <w:rsid w:val="000D725E"/>
    <w:rsid w:val="000D7F48"/>
    <w:rsid w:val="000E11C3"/>
    <w:rsid w:val="000F596D"/>
    <w:rsid w:val="0016660A"/>
    <w:rsid w:val="00197AFA"/>
    <w:rsid w:val="001C3613"/>
    <w:rsid w:val="001C7C49"/>
    <w:rsid w:val="001F2EAE"/>
    <w:rsid w:val="001F3EA4"/>
    <w:rsid w:val="00230EA8"/>
    <w:rsid w:val="00233326"/>
    <w:rsid w:val="00266F65"/>
    <w:rsid w:val="002702EC"/>
    <w:rsid w:val="00270870"/>
    <w:rsid w:val="002808B7"/>
    <w:rsid w:val="00285646"/>
    <w:rsid w:val="002F0972"/>
    <w:rsid w:val="00371821"/>
    <w:rsid w:val="00460E29"/>
    <w:rsid w:val="004E5F1E"/>
    <w:rsid w:val="004F28E1"/>
    <w:rsid w:val="005119C0"/>
    <w:rsid w:val="00532656"/>
    <w:rsid w:val="00585C69"/>
    <w:rsid w:val="005D4797"/>
    <w:rsid w:val="005D7D79"/>
    <w:rsid w:val="005E6CAB"/>
    <w:rsid w:val="00614B0C"/>
    <w:rsid w:val="00684603"/>
    <w:rsid w:val="006969DE"/>
    <w:rsid w:val="006A285F"/>
    <w:rsid w:val="006A6759"/>
    <w:rsid w:val="006C53D3"/>
    <w:rsid w:val="007540C0"/>
    <w:rsid w:val="0075508E"/>
    <w:rsid w:val="007818DD"/>
    <w:rsid w:val="007B710A"/>
    <w:rsid w:val="007E6734"/>
    <w:rsid w:val="0080794C"/>
    <w:rsid w:val="00841030"/>
    <w:rsid w:val="008559E1"/>
    <w:rsid w:val="00874783"/>
    <w:rsid w:val="008C1283"/>
    <w:rsid w:val="008D64F6"/>
    <w:rsid w:val="008F0D0A"/>
    <w:rsid w:val="00913EE2"/>
    <w:rsid w:val="00951294"/>
    <w:rsid w:val="0099719B"/>
    <w:rsid w:val="009A527A"/>
    <w:rsid w:val="009E191C"/>
    <w:rsid w:val="009F5F26"/>
    <w:rsid w:val="00A71F80"/>
    <w:rsid w:val="00A82A2A"/>
    <w:rsid w:val="00A949C9"/>
    <w:rsid w:val="00AC6C75"/>
    <w:rsid w:val="00B41669"/>
    <w:rsid w:val="00B4200F"/>
    <w:rsid w:val="00B44701"/>
    <w:rsid w:val="00B7023D"/>
    <w:rsid w:val="00B96C5D"/>
    <w:rsid w:val="00BB66AA"/>
    <w:rsid w:val="00BF5D0E"/>
    <w:rsid w:val="00C0012B"/>
    <w:rsid w:val="00C247CA"/>
    <w:rsid w:val="00C40FEC"/>
    <w:rsid w:val="00C47D9B"/>
    <w:rsid w:val="00C774B4"/>
    <w:rsid w:val="00C87785"/>
    <w:rsid w:val="00CD22DD"/>
    <w:rsid w:val="00CD799E"/>
    <w:rsid w:val="00CF6EAB"/>
    <w:rsid w:val="00D1531A"/>
    <w:rsid w:val="00D161D0"/>
    <w:rsid w:val="00D813C9"/>
    <w:rsid w:val="00DE68C5"/>
    <w:rsid w:val="00E5701E"/>
    <w:rsid w:val="00E66802"/>
    <w:rsid w:val="00EA5186"/>
    <w:rsid w:val="00EF0396"/>
    <w:rsid w:val="00EF1370"/>
    <w:rsid w:val="00F451D4"/>
    <w:rsid w:val="00F527AC"/>
    <w:rsid w:val="00F66F1B"/>
    <w:rsid w:val="00F949A4"/>
    <w:rsid w:val="00FB3210"/>
    <w:rsid w:val="00FD754E"/>
    <w:rsid w:val="00FE2CAC"/>
    <w:rsid w:val="00FF7B8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E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4"/>
        <w:szCs w:val="24"/>
        <w:lang w:val="de-CH" w:eastAsia="de-CH"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rsid w:val="006A285F"/>
    <w:pPr>
      <w:keepNext/>
      <w:keepLines/>
      <w:spacing w:before="360" w:after="120"/>
      <w:contextualSpacing/>
      <w:outlineLvl w:val="0"/>
    </w:pPr>
    <w:rPr>
      <w:sz w:val="40"/>
      <w:szCs w:val="40"/>
    </w:rPr>
  </w:style>
  <w:style w:type="paragraph" w:styleId="berschrift2">
    <w:name w:val="heading 2"/>
    <w:basedOn w:val="Standard"/>
    <w:next w:val="Standard"/>
    <w:rsid w:val="006A285F"/>
    <w:pPr>
      <w:keepNext/>
      <w:keepLines/>
      <w:spacing w:before="240" w:after="120"/>
      <w:contextualSpacing/>
      <w:outlineLvl w:val="1"/>
    </w:pPr>
    <w:rPr>
      <w:sz w:val="32"/>
      <w:szCs w:val="32"/>
    </w:rPr>
  </w:style>
  <w:style w:type="paragraph" w:styleId="berschrift3">
    <w:name w:val="heading 3"/>
    <w:basedOn w:val="Standard"/>
    <w:next w:val="Standard"/>
    <w:pPr>
      <w:keepNext/>
      <w:keepLines/>
      <w:spacing w:before="320" w:after="80"/>
      <w:contextualSpacing/>
      <w:outlineLvl w:val="2"/>
    </w:pPr>
    <w:rPr>
      <w:color w:val="434343"/>
      <w:sz w:val="28"/>
      <w:szCs w:val="28"/>
    </w:rPr>
  </w:style>
  <w:style w:type="paragraph" w:styleId="berschrift4">
    <w:name w:val="heading 4"/>
    <w:basedOn w:val="Standard"/>
    <w:next w:val="Standard"/>
    <w:pPr>
      <w:keepNext/>
      <w:keepLines/>
      <w:spacing w:before="280" w:after="80"/>
      <w:contextualSpacing/>
      <w:outlineLvl w:val="3"/>
    </w:pPr>
    <w:rPr>
      <w:color w:val="666666"/>
    </w:rPr>
  </w:style>
  <w:style w:type="paragraph" w:styleId="berschrift5">
    <w:name w:val="heading 5"/>
    <w:basedOn w:val="Standard"/>
    <w:next w:val="Standard"/>
    <w:pPr>
      <w:keepNext/>
      <w:keepLines/>
      <w:spacing w:before="240" w:after="80"/>
      <w:contextualSpacing/>
      <w:outlineLvl w:val="4"/>
    </w:pPr>
    <w:rPr>
      <w:color w:val="666666"/>
      <w:sz w:val="22"/>
      <w:szCs w:val="22"/>
    </w:rPr>
  </w:style>
  <w:style w:type="paragraph" w:styleId="berschrift6">
    <w:name w:val="heading 6"/>
    <w:basedOn w:val="Standard"/>
    <w:next w:val="Standard"/>
    <w:pPr>
      <w:keepNext/>
      <w:keepLines/>
      <w:spacing w:before="240" w:after="80"/>
      <w:contextualSpacing/>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pPr>
      <w:keepNext/>
      <w:keepLines/>
      <w:spacing w:after="60"/>
      <w:contextualSpacing/>
    </w:pPr>
    <w:rPr>
      <w:sz w:val="52"/>
      <w:szCs w:val="52"/>
    </w:rPr>
  </w:style>
  <w:style w:type="paragraph" w:styleId="Untertitel">
    <w:name w:val="Subtitle"/>
    <w:basedOn w:val="Standard"/>
    <w:next w:val="Standard"/>
    <w:pPr>
      <w:keepNext/>
      <w:keepLines/>
      <w:spacing w:after="320"/>
      <w:contextualSpacing/>
    </w:pPr>
    <w:rPr>
      <w:color w:val="666666"/>
      <w:sz w:val="30"/>
      <w:szCs w:val="30"/>
    </w:rPr>
  </w:style>
  <w:style w:type="table" w:customStyle="1" w:styleId="a">
    <w:basedOn w:val="TableNormal1"/>
    <w:tblPr>
      <w:tblStyleRowBandSize w:val="1"/>
      <w:tblStyleColBandSize w:val="1"/>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CD799E"/>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799E"/>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A71F80"/>
    <w:rPr>
      <w:b/>
      <w:bCs/>
    </w:rPr>
  </w:style>
  <w:style w:type="character" w:customStyle="1" w:styleId="KommentarthemaZchn">
    <w:name w:val="Kommentarthema Zchn"/>
    <w:basedOn w:val="KommentartextZchn"/>
    <w:link w:val="Kommentarthema"/>
    <w:uiPriority w:val="99"/>
    <w:semiHidden/>
    <w:rsid w:val="00A71F80"/>
    <w:rPr>
      <w:b/>
      <w:bCs/>
      <w:sz w:val="20"/>
      <w:szCs w:val="20"/>
    </w:rPr>
  </w:style>
  <w:style w:type="paragraph" w:styleId="Kopfzeile">
    <w:name w:val="header"/>
    <w:basedOn w:val="Standard"/>
    <w:link w:val="KopfzeileZchn"/>
    <w:uiPriority w:val="99"/>
    <w:unhideWhenUsed/>
    <w:rsid w:val="00A71F80"/>
    <w:pPr>
      <w:tabs>
        <w:tab w:val="center" w:pos="4536"/>
        <w:tab w:val="right" w:pos="9072"/>
      </w:tabs>
      <w:spacing w:after="0"/>
    </w:pPr>
  </w:style>
  <w:style w:type="character" w:customStyle="1" w:styleId="KopfzeileZchn">
    <w:name w:val="Kopfzeile Zchn"/>
    <w:basedOn w:val="Absatz-Standardschriftart"/>
    <w:link w:val="Kopfzeile"/>
    <w:uiPriority w:val="99"/>
    <w:rsid w:val="00A71F80"/>
  </w:style>
  <w:style w:type="paragraph" w:styleId="Fuzeile">
    <w:name w:val="footer"/>
    <w:basedOn w:val="Standard"/>
    <w:link w:val="FuzeileZchn"/>
    <w:uiPriority w:val="99"/>
    <w:unhideWhenUsed/>
    <w:rsid w:val="00A71F80"/>
    <w:pPr>
      <w:tabs>
        <w:tab w:val="center" w:pos="4536"/>
        <w:tab w:val="right" w:pos="9072"/>
      </w:tabs>
      <w:spacing w:after="0"/>
    </w:pPr>
  </w:style>
  <w:style w:type="character" w:customStyle="1" w:styleId="FuzeileZchn">
    <w:name w:val="Fußzeile Zchn"/>
    <w:basedOn w:val="Absatz-Standardschriftart"/>
    <w:link w:val="Fuzeile"/>
    <w:uiPriority w:val="99"/>
    <w:rsid w:val="00A71F80"/>
  </w:style>
  <w:style w:type="paragraph" w:styleId="Inhaltsverzeichnisberschrift">
    <w:name w:val="TOC Heading"/>
    <w:basedOn w:val="berschrift1"/>
    <w:next w:val="Standard"/>
    <w:uiPriority w:val="39"/>
    <w:unhideWhenUsed/>
    <w:qFormat/>
    <w:rsid w:val="00BB66AA"/>
    <w:pPr>
      <w:spacing w:before="240" w:after="0" w:line="259" w:lineRule="auto"/>
      <w:contextualSpacing w:val="0"/>
      <w:jc w:val="left"/>
      <w:outlineLvl w:val="9"/>
    </w:pPr>
    <w:rPr>
      <w:rFonts w:asciiTheme="majorHAnsi" w:eastAsiaTheme="majorEastAsia" w:hAnsiTheme="majorHAnsi" w:cstheme="majorBidi"/>
      <w:color w:val="2E74B5" w:themeColor="accent1" w:themeShade="BF"/>
      <w:sz w:val="32"/>
      <w:szCs w:val="32"/>
      <w:lang w:val="en-US" w:eastAsia="en-US"/>
    </w:rPr>
  </w:style>
  <w:style w:type="paragraph" w:styleId="Verzeichnis1">
    <w:name w:val="toc 1"/>
    <w:basedOn w:val="Standard"/>
    <w:next w:val="Standard"/>
    <w:autoRedefine/>
    <w:uiPriority w:val="39"/>
    <w:unhideWhenUsed/>
    <w:rsid w:val="00BB66AA"/>
    <w:pPr>
      <w:spacing w:after="100"/>
    </w:pPr>
  </w:style>
  <w:style w:type="paragraph" w:styleId="Verzeichnis2">
    <w:name w:val="toc 2"/>
    <w:basedOn w:val="Standard"/>
    <w:next w:val="Standard"/>
    <w:autoRedefine/>
    <w:uiPriority w:val="39"/>
    <w:unhideWhenUsed/>
    <w:rsid w:val="00BB66AA"/>
    <w:pPr>
      <w:spacing w:after="100"/>
      <w:ind w:left="240"/>
    </w:pPr>
  </w:style>
  <w:style w:type="character" w:styleId="Hyperlink">
    <w:name w:val="Hyperlink"/>
    <w:basedOn w:val="Absatz-Standardschriftart"/>
    <w:uiPriority w:val="99"/>
    <w:unhideWhenUsed/>
    <w:rsid w:val="00BB66AA"/>
    <w:rPr>
      <w:color w:val="0563C1" w:themeColor="hyperlink"/>
      <w:u w:val="single"/>
    </w:rPr>
  </w:style>
  <w:style w:type="paragraph" w:styleId="KeinLeerraum">
    <w:name w:val="No Spacing"/>
    <w:link w:val="KeinLeerraumZchn"/>
    <w:uiPriority w:val="1"/>
    <w:qFormat/>
    <w:rsid w:val="00614B0C"/>
    <w:pPr>
      <w:spacing w:after="0"/>
      <w:jc w:val="left"/>
    </w:pPr>
    <w:rPr>
      <w:rFonts w:asciiTheme="minorHAnsi" w:eastAsiaTheme="minorEastAsia" w:hAnsiTheme="minorHAnsi" w:cstheme="minorBidi"/>
      <w:color w:val="auto"/>
      <w:sz w:val="22"/>
      <w:szCs w:val="22"/>
      <w:lang w:val="en-US" w:eastAsia="en-US"/>
    </w:rPr>
  </w:style>
  <w:style w:type="character" w:customStyle="1" w:styleId="KeinLeerraumZchn">
    <w:name w:val="Kein Leerraum Zchn"/>
    <w:basedOn w:val="Absatz-Standardschriftart"/>
    <w:link w:val="KeinLeerraum"/>
    <w:uiPriority w:val="1"/>
    <w:rsid w:val="00614B0C"/>
    <w:rPr>
      <w:rFonts w:asciiTheme="minorHAnsi" w:eastAsiaTheme="minorEastAsia" w:hAnsiTheme="minorHAnsi" w:cstheme="minorBidi"/>
      <w:color w:val="auto"/>
      <w:sz w:val="22"/>
      <w:szCs w:val="22"/>
      <w:lang w:val="en-US" w:eastAsia="en-US"/>
    </w:rPr>
  </w:style>
  <w:style w:type="table" w:styleId="Tabellenraster">
    <w:name w:val="Table Grid"/>
    <w:basedOn w:val="NormaleTabelle"/>
    <w:uiPriority w:val="39"/>
    <w:rsid w:val="00270870"/>
    <w:pPr>
      <w:spacing w:after="0"/>
      <w:jc w:val="left"/>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6A285F"/>
    <w:pPr>
      <w:spacing w:after="200"/>
    </w:pPr>
    <w:rPr>
      <w:i/>
      <w:iCs/>
      <w:color w:val="44546A" w:themeColor="text2"/>
      <w:sz w:val="18"/>
      <w:szCs w:val="18"/>
    </w:rPr>
  </w:style>
  <w:style w:type="paragraph" w:styleId="Funotentext">
    <w:name w:val="footnote text"/>
    <w:basedOn w:val="Standard"/>
    <w:link w:val="FunotentextZchn"/>
    <w:uiPriority w:val="99"/>
    <w:semiHidden/>
    <w:unhideWhenUsed/>
    <w:rsid w:val="00E66802"/>
    <w:pPr>
      <w:spacing w:after="0"/>
    </w:pPr>
    <w:rPr>
      <w:sz w:val="20"/>
      <w:szCs w:val="20"/>
    </w:rPr>
  </w:style>
  <w:style w:type="character" w:customStyle="1" w:styleId="FunotentextZchn">
    <w:name w:val="Fußnotentext Zchn"/>
    <w:basedOn w:val="Absatz-Standardschriftart"/>
    <w:link w:val="Funotentext"/>
    <w:uiPriority w:val="99"/>
    <w:semiHidden/>
    <w:rsid w:val="00E66802"/>
    <w:rPr>
      <w:sz w:val="20"/>
      <w:szCs w:val="20"/>
    </w:rPr>
  </w:style>
  <w:style w:type="character" w:styleId="Funotenzeichen">
    <w:name w:val="footnote reference"/>
    <w:basedOn w:val="Absatz-Standardschriftart"/>
    <w:uiPriority w:val="99"/>
    <w:semiHidden/>
    <w:unhideWhenUsed/>
    <w:rsid w:val="00E6680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4"/>
        <w:szCs w:val="24"/>
        <w:lang w:val="de-CH" w:eastAsia="de-CH"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rsid w:val="006A285F"/>
    <w:pPr>
      <w:keepNext/>
      <w:keepLines/>
      <w:spacing w:before="360" w:after="120"/>
      <w:contextualSpacing/>
      <w:outlineLvl w:val="0"/>
    </w:pPr>
    <w:rPr>
      <w:sz w:val="40"/>
      <w:szCs w:val="40"/>
    </w:rPr>
  </w:style>
  <w:style w:type="paragraph" w:styleId="berschrift2">
    <w:name w:val="heading 2"/>
    <w:basedOn w:val="Standard"/>
    <w:next w:val="Standard"/>
    <w:rsid w:val="006A285F"/>
    <w:pPr>
      <w:keepNext/>
      <w:keepLines/>
      <w:spacing w:before="240" w:after="120"/>
      <w:contextualSpacing/>
      <w:outlineLvl w:val="1"/>
    </w:pPr>
    <w:rPr>
      <w:sz w:val="32"/>
      <w:szCs w:val="32"/>
    </w:rPr>
  </w:style>
  <w:style w:type="paragraph" w:styleId="berschrift3">
    <w:name w:val="heading 3"/>
    <w:basedOn w:val="Standard"/>
    <w:next w:val="Standard"/>
    <w:pPr>
      <w:keepNext/>
      <w:keepLines/>
      <w:spacing w:before="320" w:after="80"/>
      <w:contextualSpacing/>
      <w:outlineLvl w:val="2"/>
    </w:pPr>
    <w:rPr>
      <w:color w:val="434343"/>
      <w:sz w:val="28"/>
      <w:szCs w:val="28"/>
    </w:rPr>
  </w:style>
  <w:style w:type="paragraph" w:styleId="berschrift4">
    <w:name w:val="heading 4"/>
    <w:basedOn w:val="Standard"/>
    <w:next w:val="Standard"/>
    <w:pPr>
      <w:keepNext/>
      <w:keepLines/>
      <w:spacing w:before="280" w:after="80"/>
      <w:contextualSpacing/>
      <w:outlineLvl w:val="3"/>
    </w:pPr>
    <w:rPr>
      <w:color w:val="666666"/>
    </w:rPr>
  </w:style>
  <w:style w:type="paragraph" w:styleId="berschrift5">
    <w:name w:val="heading 5"/>
    <w:basedOn w:val="Standard"/>
    <w:next w:val="Standard"/>
    <w:pPr>
      <w:keepNext/>
      <w:keepLines/>
      <w:spacing w:before="240" w:after="80"/>
      <w:contextualSpacing/>
      <w:outlineLvl w:val="4"/>
    </w:pPr>
    <w:rPr>
      <w:color w:val="666666"/>
      <w:sz w:val="22"/>
      <w:szCs w:val="22"/>
    </w:rPr>
  </w:style>
  <w:style w:type="paragraph" w:styleId="berschrift6">
    <w:name w:val="heading 6"/>
    <w:basedOn w:val="Standard"/>
    <w:next w:val="Standard"/>
    <w:pPr>
      <w:keepNext/>
      <w:keepLines/>
      <w:spacing w:before="240" w:after="80"/>
      <w:contextualSpacing/>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pPr>
      <w:keepNext/>
      <w:keepLines/>
      <w:spacing w:after="60"/>
      <w:contextualSpacing/>
    </w:pPr>
    <w:rPr>
      <w:sz w:val="52"/>
      <w:szCs w:val="52"/>
    </w:rPr>
  </w:style>
  <w:style w:type="paragraph" w:styleId="Untertitel">
    <w:name w:val="Subtitle"/>
    <w:basedOn w:val="Standard"/>
    <w:next w:val="Standard"/>
    <w:pPr>
      <w:keepNext/>
      <w:keepLines/>
      <w:spacing w:after="320"/>
      <w:contextualSpacing/>
    </w:pPr>
    <w:rPr>
      <w:color w:val="666666"/>
      <w:sz w:val="30"/>
      <w:szCs w:val="30"/>
    </w:rPr>
  </w:style>
  <w:style w:type="table" w:customStyle="1" w:styleId="a">
    <w:basedOn w:val="TableNormal1"/>
    <w:tblPr>
      <w:tblStyleRowBandSize w:val="1"/>
      <w:tblStyleColBandSize w:val="1"/>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CD799E"/>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799E"/>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A71F80"/>
    <w:rPr>
      <w:b/>
      <w:bCs/>
    </w:rPr>
  </w:style>
  <w:style w:type="character" w:customStyle="1" w:styleId="KommentarthemaZchn">
    <w:name w:val="Kommentarthema Zchn"/>
    <w:basedOn w:val="KommentartextZchn"/>
    <w:link w:val="Kommentarthema"/>
    <w:uiPriority w:val="99"/>
    <w:semiHidden/>
    <w:rsid w:val="00A71F80"/>
    <w:rPr>
      <w:b/>
      <w:bCs/>
      <w:sz w:val="20"/>
      <w:szCs w:val="20"/>
    </w:rPr>
  </w:style>
  <w:style w:type="paragraph" w:styleId="Kopfzeile">
    <w:name w:val="header"/>
    <w:basedOn w:val="Standard"/>
    <w:link w:val="KopfzeileZchn"/>
    <w:uiPriority w:val="99"/>
    <w:unhideWhenUsed/>
    <w:rsid w:val="00A71F80"/>
    <w:pPr>
      <w:tabs>
        <w:tab w:val="center" w:pos="4536"/>
        <w:tab w:val="right" w:pos="9072"/>
      </w:tabs>
      <w:spacing w:after="0"/>
    </w:pPr>
  </w:style>
  <w:style w:type="character" w:customStyle="1" w:styleId="KopfzeileZchn">
    <w:name w:val="Kopfzeile Zchn"/>
    <w:basedOn w:val="Absatz-Standardschriftart"/>
    <w:link w:val="Kopfzeile"/>
    <w:uiPriority w:val="99"/>
    <w:rsid w:val="00A71F80"/>
  </w:style>
  <w:style w:type="paragraph" w:styleId="Fuzeile">
    <w:name w:val="footer"/>
    <w:basedOn w:val="Standard"/>
    <w:link w:val="FuzeileZchn"/>
    <w:uiPriority w:val="99"/>
    <w:unhideWhenUsed/>
    <w:rsid w:val="00A71F80"/>
    <w:pPr>
      <w:tabs>
        <w:tab w:val="center" w:pos="4536"/>
        <w:tab w:val="right" w:pos="9072"/>
      </w:tabs>
      <w:spacing w:after="0"/>
    </w:pPr>
  </w:style>
  <w:style w:type="character" w:customStyle="1" w:styleId="FuzeileZchn">
    <w:name w:val="Fußzeile Zchn"/>
    <w:basedOn w:val="Absatz-Standardschriftart"/>
    <w:link w:val="Fuzeile"/>
    <w:uiPriority w:val="99"/>
    <w:rsid w:val="00A71F80"/>
  </w:style>
  <w:style w:type="paragraph" w:styleId="Inhaltsverzeichnisberschrift">
    <w:name w:val="TOC Heading"/>
    <w:basedOn w:val="berschrift1"/>
    <w:next w:val="Standard"/>
    <w:uiPriority w:val="39"/>
    <w:unhideWhenUsed/>
    <w:qFormat/>
    <w:rsid w:val="00BB66AA"/>
    <w:pPr>
      <w:spacing w:before="240" w:after="0" w:line="259" w:lineRule="auto"/>
      <w:contextualSpacing w:val="0"/>
      <w:jc w:val="left"/>
      <w:outlineLvl w:val="9"/>
    </w:pPr>
    <w:rPr>
      <w:rFonts w:asciiTheme="majorHAnsi" w:eastAsiaTheme="majorEastAsia" w:hAnsiTheme="majorHAnsi" w:cstheme="majorBidi"/>
      <w:color w:val="2E74B5" w:themeColor="accent1" w:themeShade="BF"/>
      <w:sz w:val="32"/>
      <w:szCs w:val="32"/>
      <w:lang w:val="en-US" w:eastAsia="en-US"/>
    </w:rPr>
  </w:style>
  <w:style w:type="paragraph" w:styleId="Verzeichnis1">
    <w:name w:val="toc 1"/>
    <w:basedOn w:val="Standard"/>
    <w:next w:val="Standard"/>
    <w:autoRedefine/>
    <w:uiPriority w:val="39"/>
    <w:unhideWhenUsed/>
    <w:rsid w:val="00BB66AA"/>
    <w:pPr>
      <w:spacing w:after="100"/>
    </w:pPr>
  </w:style>
  <w:style w:type="paragraph" w:styleId="Verzeichnis2">
    <w:name w:val="toc 2"/>
    <w:basedOn w:val="Standard"/>
    <w:next w:val="Standard"/>
    <w:autoRedefine/>
    <w:uiPriority w:val="39"/>
    <w:unhideWhenUsed/>
    <w:rsid w:val="00BB66AA"/>
    <w:pPr>
      <w:spacing w:after="100"/>
      <w:ind w:left="240"/>
    </w:pPr>
  </w:style>
  <w:style w:type="character" w:styleId="Hyperlink">
    <w:name w:val="Hyperlink"/>
    <w:basedOn w:val="Absatz-Standardschriftart"/>
    <w:uiPriority w:val="99"/>
    <w:unhideWhenUsed/>
    <w:rsid w:val="00BB66AA"/>
    <w:rPr>
      <w:color w:val="0563C1" w:themeColor="hyperlink"/>
      <w:u w:val="single"/>
    </w:rPr>
  </w:style>
  <w:style w:type="paragraph" w:styleId="KeinLeerraum">
    <w:name w:val="No Spacing"/>
    <w:link w:val="KeinLeerraumZchn"/>
    <w:uiPriority w:val="1"/>
    <w:qFormat/>
    <w:rsid w:val="00614B0C"/>
    <w:pPr>
      <w:spacing w:after="0"/>
      <w:jc w:val="left"/>
    </w:pPr>
    <w:rPr>
      <w:rFonts w:asciiTheme="minorHAnsi" w:eastAsiaTheme="minorEastAsia" w:hAnsiTheme="minorHAnsi" w:cstheme="minorBidi"/>
      <w:color w:val="auto"/>
      <w:sz w:val="22"/>
      <w:szCs w:val="22"/>
      <w:lang w:val="en-US" w:eastAsia="en-US"/>
    </w:rPr>
  </w:style>
  <w:style w:type="character" w:customStyle="1" w:styleId="KeinLeerraumZchn">
    <w:name w:val="Kein Leerraum Zchn"/>
    <w:basedOn w:val="Absatz-Standardschriftart"/>
    <w:link w:val="KeinLeerraum"/>
    <w:uiPriority w:val="1"/>
    <w:rsid w:val="00614B0C"/>
    <w:rPr>
      <w:rFonts w:asciiTheme="minorHAnsi" w:eastAsiaTheme="minorEastAsia" w:hAnsiTheme="minorHAnsi" w:cstheme="minorBidi"/>
      <w:color w:val="auto"/>
      <w:sz w:val="22"/>
      <w:szCs w:val="22"/>
      <w:lang w:val="en-US" w:eastAsia="en-US"/>
    </w:rPr>
  </w:style>
  <w:style w:type="table" w:styleId="Tabellenraster">
    <w:name w:val="Table Grid"/>
    <w:basedOn w:val="NormaleTabelle"/>
    <w:uiPriority w:val="39"/>
    <w:rsid w:val="00270870"/>
    <w:pPr>
      <w:spacing w:after="0"/>
      <w:jc w:val="left"/>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6A285F"/>
    <w:pPr>
      <w:spacing w:after="200"/>
    </w:pPr>
    <w:rPr>
      <w:i/>
      <w:iCs/>
      <w:color w:val="44546A" w:themeColor="text2"/>
      <w:sz w:val="18"/>
      <w:szCs w:val="18"/>
    </w:rPr>
  </w:style>
  <w:style w:type="paragraph" w:styleId="Funotentext">
    <w:name w:val="footnote text"/>
    <w:basedOn w:val="Standard"/>
    <w:link w:val="FunotentextZchn"/>
    <w:uiPriority w:val="99"/>
    <w:semiHidden/>
    <w:unhideWhenUsed/>
    <w:rsid w:val="00E66802"/>
    <w:pPr>
      <w:spacing w:after="0"/>
    </w:pPr>
    <w:rPr>
      <w:sz w:val="20"/>
      <w:szCs w:val="20"/>
    </w:rPr>
  </w:style>
  <w:style w:type="character" w:customStyle="1" w:styleId="FunotentextZchn">
    <w:name w:val="Fußnotentext Zchn"/>
    <w:basedOn w:val="Absatz-Standardschriftart"/>
    <w:link w:val="Funotentext"/>
    <w:uiPriority w:val="99"/>
    <w:semiHidden/>
    <w:rsid w:val="00E66802"/>
    <w:rPr>
      <w:sz w:val="20"/>
      <w:szCs w:val="20"/>
    </w:rPr>
  </w:style>
  <w:style w:type="character" w:styleId="Funotenzeichen">
    <w:name w:val="footnote reference"/>
    <w:basedOn w:val="Absatz-Standardschriftart"/>
    <w:uiPriority w:val="99"/>
    <w:semiHidden/>
    <w:unhideWhenUsed/>
    <w:rsid w:val="00E668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omsor.com/4cha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s://de.wikipedia.org/wiki/Harald_Weinrich" TargetMode="External"/><Relationship Id="rId3" Type="http://schemas.openxmlformats.org/officeDocument/2006/relationships/hyperlink" Target="https://de.wikipedia.org/wiki/Sexueller_Fetischismus" TargetMode="External"/><Relationship Id="rId7" Type="http://schemas.openxmlformats.org/officeDocument/2006/relationships/hyperlink" Target="https://de.wikipedia.org/wiki/Anime" TargetMode="External"/><Relationship Id="rId2" Type="http://schemas.openxmlformats.org/officeDocument/2006/relationships/hyperlink" Target="https://de.wikipedia.org/wiki/Minderj%C3%A4hrigkeit" TargetMode="External"/><Relationship Id="rId1" Type="http://schemas.openxmlformats.org/officeDocument/2006/relationships/hyperlink" Target="http://4chan.org" TargetMode="External"/><Relationship Id="rId6" Type="http://schemas.openxmlformats.org/officeDocument/2006/relationships/hyperlink" Target="https://de.wikipedia.org/wiki/Manga" TargetMode="External"/><Relationship Id="rId5" Type="http://schemas.openxmlformats.org/officeDocument/2006/relationships/hyperlink" Target="https://de.wikipedia.org/wiki/Pornografie" TargetMode="External"/><Relationship Id="rId10" Type="http://schemas.openxmlformats.org/officeDocument/2006/relationships/hyperlink" Target="https://de.wikipedia.org/wiki/Parerga_und_Paralipomena" TargetMode="External"/><Relationship Id="rId4" Type="http://schemas.openxmlformats.org/officeDocument/2006/relationships/hyperlink" Target="https://de.wikipedia.org/wiki/Japanische_Sprache" TargetMode="External"/><Relationship Id="rId9" Type="http://schemas.openxmlformats.org/officeDocument/2006/relationships/hyperlink" Target="https://de.wikipedia.org/wiki/Arthur_Schopenhau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503F1-6759-484D-B25E-3AA6BDD1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649A2FA.dotm</Template>
  <TotalTime>0</TotalTime>
  <Pages>36</Pages>
  <Words>9730</Words>
  <Characters>57312</Characters>
  <Application>Microsoft Office Word</Application>
  <DocSecurity>0</DocSecurity>
  <Lines>1146</Lines>
  <Paragraphs>545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Gstöhl</cp:lastModifiedBy>
  <cp:revision>45</cp:revision>
  <cp:lastPrinted>2015-12-16T16:56:00Z</cp:lastPrinted>
  <dcterms:created xsi:type="dcterms:W3CDTF">2015-12-15T17:40:00Z</dcterms:created>
  <dcterms:modified xsi:type="dcterms:W3CDTF">2015-12-16T17:03:00Z</dcterms:modified>
</cp:coreProperties>
</file>